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bookmarkStart w:id="0" w:name="_GoBack"/>
      <w:bookmarkEnd w:id="0"/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2F6242">
        <w:rPr>
          <w:rFonts w:hint="eastAsia"/>
          <w:sz w:val="32"/>
          <w:szCs w:val="32"/>
        </w:rPr>
        <w:t>黒野</w:t>
      </w:r>
      <w:r w:rsidRPr="00810DB5">
        <w:rPr>
          <w:rFonts w:hint="eastAsia"/>
          <w:sz w:val="32"/>
          <w:szCs w:val="32"/>
        </w:rPr>
        <w:t>保育所】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Pr="00810DB5" w:rsidRDefault="00886B75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886B75">
              <w:rPr>
                <w:rFonts w:hint="eastAsia"/>
                <w:sz w:val="26"/>
                <w:szCs w:val="26"/>
              </w:rPr>
              <w:t>市道　古市場線</w:t>
            </w:r>
          </w:p>
        </w:tc>
        <w:tc>
          <w:tcPr>
            <w:tcW w:w="2080" w:type="dxa"/>
          </w:tcPr>
          <w:p w:rsidR="00E1221D" w:rsidRPr="00810DB5" w:rsidRDefault="00886B75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886B75">
              <w:rPr>
                <w:rFonts w:hint="eastAsia"/>
                <w:sz w:val="26"/>
                <w:szCs w:val="26"/>
              </w:rPr>
              <w:t>古市場西畑南交差点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886B7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886B7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886B75">
              <w:rPr>
                <w:rFonts w:hint="eastAsia"/>
                <w:sz w:val="26"/>
                <w:szCs w:val="26"/>
              </w:rPr>
              <w:t>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F50B37" w:rsidP="00F50B37">
      <w:pPr>
        <w:widowControl/>
        <w:spacing w:line="300" w:lineRule="exact"/>
        <w:jc w:val="left"/>
      </w:pPr>
      <w:r w:rsidRPr="00F50B37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F50B37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886B75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450313</wp:posOffset>
            </wp:positionH>
            <wp:positionV relativeFrom="paragraph">
              <wp:posOffset>352425</wp:posOffset>
            </wp:positionV>
            <wp:extent cx="8316000" cy="5545151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2F6242">
        <w:rPr>
          <w:rFonts w:hint="eastAsia"/>
          <w:sz w:val="32"/>
          <w:szCs w:val="32"/>
        </w:rPr>
        <w:t>黒野</w:t>
      </w:r>
      <w:r w:rsidR="00391B5A" w:rsidRPr="00810DB5">
        <w:rPr>
          <w:rFonts w:hint="eastAsia"/>
          <w:sz w:val="32"/>
          <w:szCs w:val="32"/>
        </w:rPr>
        <w:t>保育所】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86B7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FF490C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4346055</wp:posOffset>
                </wp:positionH>
                <wp:positionV relativeFrom="paragraph">
                  <wp:posOffset>1985010</wp:posOffset>
                </wp:positionV>
                <wp:extent cx="281710" cy="251691"/>
                <wp:effectExtent l="19050" t="19050" r="42545" b="3429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10" cy="251691"/>
                        </a:xfrm>
                        <a:custGeom>
                          <a:avLst/>
                          <a:gdLst>
                            <a:gd name="connsiteX0" fmla="*/ 0 w 281710"/>
                            <a:gd name="connsiteY0" fmla="*/ 133927 h 251691"/>
                            <a:gd name="connsiteX1" fmla="*/ 25400 w 281710"/>
                            <a:gd name="connsiteY1" fmla="*/ 217055 h 251691"/>
                            <a:gd name="connsiteX2" fmla="*/ 80819 w 281710"/>
                            <a:gd name="connsiteY2" fmla="*/ 205509 h 251691"/>
                            <a:gd name="connsiteX3" fmla="*/ 99291 w 281710"/>
                            <a:gd name="connsiteY3" fmla="*/ 251691 h 251691"/>
                            <a:gd name="connsiteX4" fmla="*/ 219364 w 281710"/>
                            <a:gd name="connsiteY4" fmla="*/ 223982 h 251691"/>
                            <a:gd name="connsiteX5" fmla="*/ 212437 w 281710"/>
                            <a:gd name="connsiteY5" fmla="*/ 180109 h 251691"/>
                            <a:gd name="connsiteX6" fmla="*/ 281710 w 281710"/>
                            <a:gd name="connsiteY6" fmla="*/ 157018 h 251691"/>
                            <a:gd name="connsiteX7" fmla="*/ 247073 w 281710"/>
                            <a:gd name="connsiteY7" fmla="*/ 0 h 251691"/>
                            <a:gd name="connsiteX8" fmla="*/ 152400 w 281710"/>
                            <a:gd name="connsiteY8" fmla="*/ 27709 h 251691"/>
                            <a:gd name="connsiteX9" fmla="*/ 168564 w 281710"/>
                            <a:gd name="connsiteY9" fmla="*/ 90055 h 251691"/>
                            <a:gd name="connsiteX10" fmla="*/ 0 w 281710"/>
                            <a:gd name="connsiteY10" fmla="*/ 133927 h 2516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81710" h="251691">
                              <a:moveTo>
                                <a:pt x="0" y="133927"/>
                              </a:moveTo>
                              <a:lnTo>
                                <a:pt x="25400" y="217055"/>
                              </a:lnTo>
                              <a:lnTo>
                                <a:pt x="80819" y="205509"/>
                              </a:lnTo>
                              <a:lnTo>
                                <a:pt x="99291" y="251691"/>
                              </a:lnTo>
                              <a:lnTo>
                                <a:pt x="219364" y="223982"/>
                              </a:lnTo>
                              <a:lnTo>
                                <a:pt x="212437" y="180109"/>
                              </a:lnTo>
                              <a:lnTo>
                                <a:pt x="281710" y="157018"/>
                              </a:lnTo>
                              <a:lnTo>
                                <a:pt x="247073" y="0"/>
                              </a:lnTo>
                              <a:lnTo>
                                <a:pt x="152400" y="27709"/>
                              </a:lnTo>
                              <a:lnTo>
                                <a:pt x="168564" y="90055"/>
                              </a:lnTo>
                              <a:lnTo>
                                <a:pt x="0" y="133927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0F8435" id="フリーフォーム 1" o:spid="_x0000_s1026" style="position:absolute;left:0;text-align:left;margin-left:342.2pt;margin-top:156.3pt;width:22.2pt;height:1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1710,25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" path="m,133927r25400,83128l80819,205509r18472,46182l219364,223982r-6927,-43873l281710,157018,247073,,152400,27709r16164,62346l,133927xe" filled="f" strokecolor="red" strokeweight="1.5pt">
                <v:stroke joinstyle="miter"/>
                <v:path arrowok="t" o:connecttype="custom" o:connectlocs="0,133927;25400,217055;80819,205509;99291,251691;219364,223982;212437,180109;281710,157018;247073,0;152400,27709;168564,90055;0,133927" o:connectangles="0,0,0,0,0,0,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5312410</wp:posOffset>
                </wp:positionH>
                <wp:positionV relativeFrom="paragraph">
                  <wp:posOffset>973553</wp:posOffset>
                </wp:positionV>
                <wp:extent cx="1526914" cy="380477"/>
                <wp:effectExtent l="4572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886B75">
                              <w:rPr>
                                <w:rFonts w:hint="eastAsia"/>
                                <w:color w:val="000000" w:themeColor="text1"/>
                              </w:rPr>
                              <w:t>防護柵の</w:t>
                            </w:r>
                            <w:r w:rsidR="00886B75">
                              <w:rPr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18.3pt;margin-top:76.65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Za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886B75">
                        <w:rPr>
                          <w:rFonts w:hint="eastAsia"/>
                          <w:color w:val="000000" w:themeColor="text1"/>
                        </w:rPr>
                        <w:t>防護柵の</w:t>
                      </w:r>
                      <w:r w:rsidR="00886B75">
                        <w:rPr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removePersonalInformation/>
  <w:removeDateAndTime/>
  <w:bordersDoNotSurroundHeader/>
  <w:bordersDoNotSurroundFooter/>
  <w:proofState w:spelling="clean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2F6242"/>
    <w:rsid w:val="00391B5A"/>
    <w:rsid w:val="00396712"/>
    <w:rsid w:val="003D2737"/>
    <w:rsid w:val="00453719"/>
    <w:rsid w:val="00550F73"/>
    <w:rsid w:val="00600B71"/>
    <w:rsid w:val="006D2A71"/>
    <w:rsid w:val="00810DB5"/>
    <w:rsid w:val="00886B75"/>
    <w:rsid w:val="0095009F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F50B37"/>
    <w:rsid w:val="00FA6D24"/>
    <w:rsid w:val="00FD64C5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7E4AB-E9CC-4BC8-A182-0EAD2DD60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54989F03</Template>
  <TotalTime>0</TotalTime>
  <Pages>2</Pages>
  <Words>42</Words>
  <Characters>242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2021-03-24T06:15:00Z</dcterms:created>
  <dcterms:modified xsi:type="dcterms:W3CDTF">2021-03-24T06:15:00Z</dcterms:modified>
</cp:coreProperties>
</file>