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E591C" w14:textId="77777777" w:rsidR="007C7139" w:rsidRPr="00B2780D" w:rsidRDefault="003E4EED" w:rsidP="007C7139">
      <w:pPr>
        <w:autoSpaceDE w:val="0"/>
        <w:autoSpaceDN w:val="0"/>
        <w:rPr>
          <w:rFonts w:ascii="ＭＳ 明朝" w:hAnsi="ＭＳ 明朝"/>
          <w:color w:val="000000" w:themeColor="text1"/>
          <w:sz w:val="44"/>
          <w:szCs w:val="44"/>
        </w:rPr>
      </w:pPr>
      <w:r w:rsidRPr="00B2780D">
        <w:rPr>
          <w:rFonts w:ascii="ＭＳ 明朝" w:hAnsi="ＭＳ 明朝" w:hint="eastAsia"/>
          <w:noProof/>
          <w:color w:val="000000" w:themeColor="text1"/>
          <w:sz w:val="44"/>
          <w:szCs w:val="44"/>
        </w:rPr>
        <mc:AlternateContent>
          <mc:Choice Requires="wps">
            <w:drawing>
              <wp:anchor distT="0" distB="0" distL="114300" distR="114300" simplePos="0" relativeHeight="251623936" behindDoc="0" locked="0" layoutInCell="1" allowOverlap="1" wp14:anchorId="73D84242" wp14:editId="4A72DB8E">
                <wp:simplePos x="0" y="0"/>
                <wp:positionH relativeFrom="column">
                  <wp:posOffset>16510</wp:posOffset>
                </wp:positionH>
                <wp:positionV relativeFrom="paragraph">
                  <wp:posOffset>0</wp:posOffset>
                </wp:positionV>
                <wp:extent cx="6096000" cy="457200"/>
                <wp:effectExtent l="6985" t="9525" r="12065" b="9525"/>
                <wp:wrapNone/>
                <wp:docPr id="243" name="Rectangle 193" descr="ピンクの画用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57200"/>
                        </a:xfrm>
                        <a:prstGeom prst="rect">
                          <a:avLst/>
                        </a:prstGeom>
                        <a:blipFill dpi="0" rotWithShape="1">
                          <a:blip r:embed="rId9"/>
                          <a:srcRect/>
                          <a:tile tx="0" ty="0" sx="100000" sy="100000" flip="none" algn="tl"/>
                        </a:blipFill>
                        <a:ln w="9525">
                          <a:solidFill>
                            <a:srgbClr val="000000"/>
                          </a:solidFill>
                          <a:miter lim="800000"/>
                          <a:headEnd/>
                          <a:tailEnd/>
                        </a:ln>
                      </wps:spPr>
                      <wps:txbx>
                        <w:txbxContent>
                          <w:p w14:paraId="376137CB" w14:textId="77777777" w:rsidR="00E64B8F" w:rsidRPr="007048F6" w:rsidRDefault="00E64B8F" w:rsidP="00803373">
                            <w:pPr>
                              <w:jc w:val="center"/>
                              <w:rPr>
                                <w:rFonts w:ascii="HG丸ｺﾞｼｯｸM-PRO" w:eastAsia="HG丸ｺﾞｼｯｸM-PRO" w:hAnsi="HG丸ｺﾞｼｯｸM-PRO"/>
                                <w:b/>
                                <w:color w:val="000000" w:themeColor="text1"/>
                                <w:sz w:val="40"/>
                                <w:szCs w:val="52"/>
                              </w:rPr>
                            </w:pPr>
                            <w:r w:rsidRPr="0046154C">
                              <w:rPr>
                                <w:rFonts w:ascii="HG丸ｺﾞｼｯｸM-PRO" w:eastAsia="HG丸ｺﾞｼｯｸM-PRO" w:hAnsi="HG丸ｺﾞｼｯｸM-PRO" w:hint="eastAsia"/>
                                <w:b/>
                                <w:color w:val="000000" w:themeColor="text1"/>
                                <w:sz w:val="40"/>
                                <w:szCs w:val="52"/>
                              </w:rPr>
                              <w:t>新型</w:t>
                            </w:r>
                            <w:r w:rsidRPr="0046154C">
                              <w:rPr>
                                <w:rFonts w:ascii="HG丸ｺﾞｼｯｸM-PRO" w:eastAsia="HG丸ｺﾞｼｯｸM-PRO" w:hAnsi="HG丸ｺﾞｼｯｸM-PRO"/>
                                <w:b/>
                                <w:color w:val="000000" w:themeColor="text1"/>
                                <w:sz w:val="40"/>
                                <w:szCs w:val="52"/>
                              </w:rPr>
                              <w:t>コロナウイルス</w:t>
                            </w:r>
                            <w:r w:rsidRPr="0046154C">
                              <w:rPr>
                                <w:rFonts w:ascii="HG丸ｺﾞｼｯｸM-PRO" w:eastAsia="HG丸ｺﾞｼｯｸM-PRO" w:hAnsi="HG丸ｺﾞｼｯｸM-PRO" w:hint="eastAsia"/>
                                <w:b/>
                                <w:color w:val="000000" w:themeColor="text1"/>
                                <w:sz w:val="40"/>
                                <w:szCs w:val="52"/>
                              </w:rPr>
                              <w:t>感染症</w:t>
                            </w:r>
                            <w:r w:rsidRPr="007048F6">
                              <w:rPr>
                                <w:rFonts w:ascii="HG丸ｺﾞｼｯｸM-PRO" w:eastAsia="HG丸ｺﾞｼｯｸM-PRO" w:hAnsi="HG丸ｺﾞｼｯｸM-PRO" w:hint="eastAsia"/>
                                <w:b/>
                                <w:color w:val="000000" w:themeColor="text1"/>
                                <w:sz w:val="40"/>
                                <w:szCs w:val="52"/>
                              </w:rPr>
                              <w:t>流行時</w:t>
                            </w:r>
                            <w:r w:rsidRPr="007048F6">
                              <w:rPr>
                                <w:rFonts w:ascii="HG丸ｺﾞｼｯｸM-PRO" w:eastAsia="HG丸ｺﾞｼｯｸM-PRO" w:hAnsi="HG丸ｺﾞｼｯｸM-PRO"/>
                                <w:b/>
                                <w:color w:val="000000" w:themeColor="text1"/>
                                <w:sz w:val="40"/>
                                <w:szCs w:val="52"/>
                              </w:rPr>
                              <w:t>の</w:t>
                            </w:r>
                            <w:r w:rsidRPr="007048F6">
                              <w:rPr>
                                <w:rFonts w:ascii="HG丸ｺﾞｼｯｸM-PRO" w:eastAsia="HG丸ｺﾞｼｯｸM-PRO" w:hAnsi="HG丸ｺﾞｼｯｸM-PRO" w:hint="eastAsia"/>
                                <w:b/>
                                <w:color w:val="000000" w:themeColor="text1"/>
                                <w:sz w:val="40"/>
                                <w:szCs w:val="52"/>
                              </w:rPr>
                              <w:t>避難所運営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alt="ピンクの画用紙" style="position:absolute;left:0;text-align:left;margin-left:1.3pt;margin-top:0;width:480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">
                <v:fill r:id="rId10" o:title="ピンクの画用紙" recolor="t" rotate="t" type="tile"/>
                <v:textbox inset="5.85pt,.7pt,5.85pt,.7pt">
                  <w:txbxContent>
                    <w:p w14:paraId="376137CB" w14:textId="77777777" w:rsidR="00E64B8F" w:rsidRPr="007048F6" w:rsidRDefault="00E64B8F" w:rsidP="00803373">
                      <w:pPr>
                        <w:jc w:val="center"/>
                        <w:rPr>
                          <w:rFonts w:ascii="HG丸ｺﾞｼｯｸM-PRO" w:eastAsia="HG丸ｺﾞｼｯｸM-PRO" w:hAnsi="HG丸ｺﾞｼｯｸM-PRO"/>
                          <w:b/>
                          <w:color w:val="000000" w:themeColor="text1"/>
                          <w:sz w:val="40"/>
                          <w:szCs w:val="52"/>
                        </w:rPr>
                      </w:pPr>
                      <w:r w:rsidRPr="0046154C">
                        <w:rPr>
                          <w:rFonts w:ascii="HG丸ｺﾞｼｯｸM-PRO" w:eastAsia="HG丸ｺﾞｼｯｸM-PRO" w:hAnsi="HG丸ｺﾞｼｯｸM-PRO" w:hint="eastAsia"/>
                          <w:b/>
                          <w:color w:val="000000" w:themeColor="text1"/>
                          <w:sz w:val="40"/>
                          <w:szCs w:val="52"/>
                        </w:rPr>
                        <w:t>新型</w:t>
                      </w:r>
                      <w:r w:rsidRPr="0046154C">
                        <w:rPr>
                          <w:rFonts w:ascii="HG丸ｺﾞｼｯｸM-PRO" w:eastAsia="HG丸ｺﾞｼｯｸM-PRO" w:hAnsi="HG丸ｺﾞｼｯｸM-PRO"/>
                          <w:b/>
                          <w:color w:val="000000" w:themeColor="text1"/>
                          <w:sz w:val="40"/>
                          <w:szCs w:val="52"/>
                        </w:rPr>
                        <w:t>コロナウイルス</w:t>
                      </w:r>
                      <w:r w:rsidRPr="0046154C">
                        <w:rPr>
                          <w:rFonts w:ascii="HG丸ｺﾞｼｯｸM-PRO" w:eastAsia="HG丸ｺﾞｼｯｸM-PRO" w:hAnsi="HG丸ｺﾞｼｯｸM-PRO" w:hint="eastAsia"/>
                          <w:b/>
                          <w:color w:val="000000" w:themeColor="text1"/>
                          <w:sz w:val="40"/>
                          <w:szCs w:val="52"/>
                        </w:rPr>
                        <w:t>感染症</w:t>
                      </w:r>
                      <w:r w:rsidRPr="007048F6">
                        <w:rPr>
                          <w:rFonts w:ascii="HG丸ｺﾞｼｯｸM-PRO" w:eastAsia="HG丸ｺﾞｼｯｸM-PRO" w:hAnsi="HG丸ｺﾞｼｯｸM-PRO" w:hint="eastAsia"/>
                          <w:b/>
                          <w:color w:val="000000" w:themeColor="text1"/>
                          <w:sz w:val="40"/>
                          <w:szCs w:val="52"/>
                        </w:rPr>
                        <w:t>流行時</w:t>
                      </w:r>
                      <w:r w:rsidRPr="007048F6">
                        <w:rPr>
                          <w:rFonts w:ascii="HG丸ｺﾞｼｯｸM-PRO" w:eastAsia="HG丸ｺﾞｼｯｸM-PRO" w:hAnsi="HG丸ｺﾞｼｯｸM-PRO"/>
                          <w:b/>
                          <w:color w:val="000000" w:themeColor="text1"/>
                          <w:sz w:val="40"/>
                          <w:szCs w:val="52"/>
                        </w:rPr>
                        <w:t>の</w:t>
                      </w:r>
                      <w:r w:rsidRPr="007048F6">
                        <w:rPr>
                          <w:rFonts w:ascii="HG丸ｺﾞｼｯｸM-PRO" w:eastAsia="HG丸ｺﾞｼｯｸM-PRO" w:hAnsi="HG丸ｺﾞｼｯｸM-PRO" w:hint="eastAsia"/>
                          <w:b/>
                          <w:color w:val="000000" w:themeColor="text1"/>
                          <w:sz w:val="40"/>
                          <w:szCs w:val="52"/>
                        </w:rPr>
                        <w:t>避難所運営</w:t>
                      </w:r>
                    </w:p>
                  </w:txbxContent>
                </v:textbox>
              </v:rect>
            </w:pict>
          </mc:Fallback>
        </mc:AlternateContent>
      </w:r>
    </w:p>
    <w:p w14:paraId="7D5D4B47" w14:textId="77777777" w:rsidR="007C7139" w:rsidRPr="00B2780D" w:rsidRDefault="007C7139" w:rsidP="007C7139">
      <w:pPr>
        <w:rPr>
          <w:rFonts w:ascii="ＭＳ 明朝" w:hAnsi="ＭＳ 明朝"/>
          <w:b/>
          <w:color w:val="000000" w:themeColor="text1"/>
        </w:rPr>
      </w:pPr>
    </w:p>
    <w:p w14:paraId="7F1DE743" w14:textId="77777777" w:rsidR="00755713" w:rsidRPr="00B2780D" w:rsidRDefault="00F5234C" w:rsidP="00F5234C">
      <w:pPr>
        <w:rPr>
          <w:rFonts w:ascii="HG丸ｺﾞｼｯｸM-PRO" w:eastAsia="HG丸ｺﾞｼｯｸM-PRO" w:hAnsi="HG丸ｺﾞｼｯｸM-PRO"/>
          <w:b/>
          <w:color w:val="000000" w:themeColor="text1"/>
        </w:rPr>
      </w:pPr>
      <w:r w:rsidRPr="00B2780D">
        <w:rPr>
          <w:rFonts w:ascii="HG丸ｺﾞｼｯｸM-PRO" w:eastAsia="HG丸ｺﾞｼｯｸM-PRO" w:hAnsi="HG丸ｺﾞｼｯｸM-PRO" w:hint="eastAsia"/>
          <w:b/>
          <w:color w:val="000000" w:themeColor="text1"/>
        </w:rPr>
        <w:t>・</w:t>
      </w:r>
      <w:r w:rsidR="00755713" w:rsidRPr="00B2780D">
        <w:rPr>
          <w:rFonts w:ascii="HG丸ｺﾞｼｯｸM-PRO" w:eastAsia="HG丸ｺﾞｼｯｸM-PRO" w:hAnsi="HG丸ｺﾞｼｯｸM-PRO" w:hint="eastAsia"/>
          <w:b/>
          <w:color w:val="000000" w:themeColor="text1"/>
        </w:rPr>
        <w:t>はじめに</w:t>
      </w:r>
    </w:p>
    <w:p w14:paraId="393DFAF0" w14:textId="77777777" w:rsidR="007C116C" w:rsidRPr="00B2780D" w:rsidRDefault="007C116C" w:rsidP="00DB346B">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新型コロナウイルス感染症</w:t>
      </w:r>
      <w:r w:rsidR="006F74DC" w:rsidRPr="00B2780D">
        <w:rPr>
          <w:rFonts w:ascii="HG丸ｺﾞｼｯｸM-PRO" w:eastAsia="HG丸ｺﾞｼｯｸM-PRO" w:hAnsi="HG丸ｺﾞｼｯｸM-PRO" w:hint="eastAsia"/>
          <w:color w:val="000000" w:themeColor="text1"/>
        </w:rPr>
        <w:t>の</w:t>
      </w:r>
      <w:r w:rsidR="00D53D3E" w:rsidRPr="00B2780D">
        <w:rPr>
          <w:rFonts w:ascii="HG丸ｺﾞｼｯｸM-PRO" w:eastAsia="HG丸ｺﾞｼｯｸM-PRO" w:hAnsi="HG丸ｺﾞｼｯｸM-PRO" w:hint="eastAsia"/>
          <w:color w:val="000000" w:themeColor="text1"/>
        </w:rPr>
        <w:t>主な感染経路は飛沫感染及び接触感染だが、</w:t>
      </w:r>
      <w:r w:rsidR="00493CD3" w:rsidRPr="00B2780D">
        <w:rPr>
          <w:rFonts w:ascii="HG丸ｺﾞｼｯｸM-PRO" w:eastAsia="HG丸ｺﾞｼｯｸM-PRO" w:hAnsi="HG丸ｺﾞｼｯｸM-PRO" w:hint="eastAsia"/>
          <w:color w:val="000000" w:themeColor="text1"/>
        </w:rPr>
        <w:t>閉鎖空間</w:t>
      </w:r>
      <w:r w:rsidR="006F74DC" w:rsidRPr="00B2780D">
        <w:rPr>
          <w:rFonts w:ascii="HG丸ｺﾞｼｯｸM-PRO" w:eastAsia="HG丸ｺﾞｼｯｸM-PRO" w:hAnsi="HG丸ｺﾞｼｯｸM-PRO" w:hint="eastAsia"/>
          <w:color w:val="000000" w:themeColor="text1"/>
        </w:rPr>
        <w:t>にて</w:t>
      </w:r>
      <w:r w:rsidR="00493CD3" w:rsidRPr="00B2780D">
        <w:rPr>
          <w:rFonts w:ascii="HG丸ｺﾞｼｯｸM-PRO" w:eastAsia="HG丸ｺﾞｼｯｸM-PRO" w:hAnsi="HG丸ｺﾞｼｯｸM-PRO" w:hint="eastAsia"/>
          <w:color w:val="000000" w:themeColor="text1"/>
        </w:rPr>
        <w:t>近距離で多くの人と会話する等の環境下では、</w:t>
      </w:r>
      <w:r w:rsidR="00D53D3E" w:rsidRPr="00B2780D">
        <w:rPr>
          <w:rFonts w:ascii="HG丸ｺﾞｼｯｸM-PRO" w:eastAsia="HG丸ｺﾞｼｯｸM-PRO" w:hAnsi="HG丸ｺﾞｼｯｸM-PRO" w:hint="eastAsia"/>
          <w:color w:val="000000" w:themeColor="text1"/>
        </w:rPr>
        <w:t>咳などの症状がなくても感染を拡大させるリスクがあるとされている。罹患しても多くは軽症で経過し治癒するが、高齢者や基礎疾患を有する者では重症化するリスクが高く、季節性インフルエンザと比べて死亡リスクが高いことが報告されている。</w:t>
      </w:r>
    </w:p>
    <w:p w14:paraId="19D09DEF" w14:textId="77777777" w:rsidR="008C3E47" w:rsidRPr="00B2780D" w:rsidRDefault="00493CD3" w:rsidP="00DB346B">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今後</w:t>
      </w:r>
      <w:r w:rsidR="00AA55B7" w:rsidRPr="00B2780D">
        <w:rPr>
          <w:rFonts w:ascii="HG丸ｺﾞｼｯｸM-PRO" w:eastAsia="HG丸ｺﾞｼｯｸM-PRO" w:hAnsi="HG丸ｺﾞｼｯｸM-PRO" w:hint="eastAsia"/>
          <w:color w:val="000000" w:themeColor="text1"/>
        </w:rPr>
        <w:t>、自然災害の発生などにより避難所の開設が必要な場合は常に想定され、</w:t>
      </w:r>
      <w:r w:rsidR="00BE1BAA" w:rsidRPr="00B2780D">
        <w:rPr>
          <w:rFonts w:ascii="HG丸ｺﾞｼｯｸM-PRO" w:eastAsia="HG丸ｺﾞｼｯｸM-PRO" w:hAnsi="HG丸ｺﾞｼｯｸM-PRO" w:hint="eastAsia"/>
          <w:color w:val="000000" w:themeColor="text1"/>
        </w:rPr>
        <w:t>避難者はもとより、避難所</w:t>
      </w:r>
      <w:r w:rsidR="00AA55B7" w:rsidRPr="00B2780D">
        <w:rPr>
          <w:rFonts w:ascii="HG丸ｺﾞｼｯｸM-PRO" w:eastAsia="HG丸ｺﾞｼｯｸM-PRO" w:hAnsi="HG丸ｺﾞｼｯｸM-PRO" w:hint="eastAsia"/>
          <w:color w:val="000000" w:themeColor="text1"/>
        </w:rPr>
        <w:t>運営に携わる方からも</w:t>
      </w:r>
      <w:r w:rsidR="00BE1BAA" w:rsidRPr="00B2780D">
        <w:rPr>
          <w:rFonts w:ascii="HG丸ｺﾞｼｯｸM-PRO" w:eastAsia="HG丸ｺﾞｼｯｸM-PRO" w:hAnsi="HG丸ｺﾞｼｯｸM-PRO" w:hint="eastAsia"/>
          <w:color w:val="000000" w:themeColor="text1"/>
        </w:rPr>
        <w:t>感染者を出さないようにするため、『</w:t>
      </w:r>
      <w:r w:rsidR="00AA55B7" w:rsidRPr="00B2780D">
        <w:rPr>
          <w:rFonts w:ascii="HG丸ｺﾞｼｯｸM-PRO" w:eastAsia="HG丸ｺﾞｼｯｸM-PRO" w:hAnsi="HG丸ｺﾞｼｯｸM-PRO" w:hint="eastAsia"/>
          <w:color w:val="000000" w:themeColor="text1"/>
        </w:rPr>
        <w:t>岐阜県避難</w:t>
      </w:r>
      <w:r w:rsidR="00BE1BAA" w:rsidRPr="00B2780D">
        <w:rPr>
          <w:rFonts w:ascii="HG丸ｺﾞｼｯｸM-PRO" w:eastAsia="HG丸ｺﾞｼｯｸM-PRO" w:hAnsi="HG丸ｺﾞｼｯｸM-PRO" w:hint="eastAsia"/>
          <w:color w:val="000000" w:themeColor="text1"/>
        </w:rPr>
        <w:t>所運営</w:t>
      </w:r>
      <w:r w:rsidR="00AA55B7" w:rsidRPr="00B2780D">
        <w:rPr>
          <w:rFonts w:ascii="HG丸ｺﾞｼｯｸM-PRO" w:eastAsia="HG丸ｺﾞｼｯｸM-PRO" w:hAnsi="HG丸ｺﾞｼｯｸM-PRO" w:hint="eastAsia"/>
          <w:color w:val="000000" w:themeColor="text1"/>
        </w:rPr>
        <w:t>ガイドライン「新型コロナウイルス感染症対策編」</w:t>
      </w:r>
      <w:r w:rsidR="00BE1BAA" w:rsidRPr="00B2780D">
        <w:rPr>
          <w:rFonts w:ascii="HG丸ｺﾞｼｯｸM-PRO" w:eastAsia="HG丸ｺﾞｼｯｸM-PRO" w:hAnsi="HG丸ｺﾞｼｯｸM-PRO" w:hint="eastAsia"/>
          <w:color w:val="000000" w:themeColor="text1"/>
        </w:rPr>
        <w:t>』</w:t>
      </w:r>
      <w:r w:rsidR="00AA55B7" w:rsidRPr="00B2780D">
        <w:rPr>
          <w:rFonts w:ascii="HG丸ｺﾞｼｯｸM-PRO" w:eastAsia="HG丸ｺﾞｼｯｸM-PRO" w:hAnsi="HG丸ｺﾞｼｯｸM-PRO" w:hint="eastAsia"/>
          <w:color w:val="000000" w:themeColor="text1"/>
        </w:rPr>
        <w:t>を参考とし、避難所運営における感染症対策をまとめた。</w:t>
      </w:r>
    </w:p>
    <w:p w14:paraId="73479E02" w14:textId="77777777" w:rsidR="00AA55B7" w:rsidRPr="00B2780D" w:rsidRDefault="00AA55B7" w:rsidP="00AA55B7">
      <w:pPr>
        <w:ind w:firstLineChars="100" w:firstLine="240"/>
        <w:rPr>
          <w:rFonts w:ascii="HG丸ｺﾞｼｯｸM-PRO" w:eastAsia="HG丸ｺﾞｼｯｸM-PRO" w:hAnsi="HG丸ｺﾞｼｯｸM-PRO" w:cs="ＭＳ 明朝"/>
          <w:color w:val="000000" w:themeColor="text1"/>
        </w:rPr>
      </w:pPr>
      <w:r w:rsidRPr="00B2780D">
        <w:rPr>
          <w:rFonts w:ascii="HG丸ｺﾞｼｯｸM-PRO" w:eastAsia="HG丸ｺﾞｼｯｸM-PRO" w:hAnsi="HG丸ｺﾞｼｯｸM-PRO" w:hint="eastAsia"/>
          <w:color w:val="000000" w:themeColor="text1"/>
        </w:rPr>
        <w:t>なお、本市は、災害の</w:t>
      </w:r>
      <w:r w:rsidR="00420BA7" w:rsidRPr="00B2780D">
        <w:rPr>
          <w:rFonts w:ascii="HG丸ｺﾞｼｯｸM-PRO" w:eastAsia="HG丸ｺﾞｼｯｸM-PRO" w:hAnsi="HG丸ｺﾞｼｯｸM-PRO" w:hint="eastAsia"/>
          <w:color w:val="000000" w:themeColor="text1"/>
        </w:rPr>
        <w:t>規模や避難者数に応じて避難所を順次開設することとしている（①地区</w:t>
      </w:r>
      <w:r w:rsidRPr="00B2780D">
        <w:rPr>
          <w:rFonts w:ascii="HG丸ｺﾞｼｯｸM-PRO" w:eastAsia="HG丸ｺﾞｼｯｸM-PRO" w:hAnsi="HG丸ｺﾞｼｯｸM-PRO" w:hint="eastAsia"/>
          <w:color w:val="000000" w:themeColor="text1"/>
        </w:rPr>
        <w:t>公民館</w:t>
      </w:r>
      <w:r w:rsidRPr="00B2780D">
        <w:rPr>
          <w:rFonts w:ascii="HG丸ｺﾞｼｯｸM-PRO" w:eastAsia="HG丸ｺﾞｼｯｸM-PRO" w:hAnsi="HG丸ｺﾞｼｯｸM-PRO" w:cs="ＭＳ 明朝" w:hint="eastAsia"/>
          <w:color w:val="000000" w:themeColor="text1"/>
        </w:rPr>
        <w:t>→②小学校体育館→③中学校体育館・コミセン→④その他市有施設）が、</w:t>
      </w:r>
      <w:r w:rsidR="00511349" w:rsidRPr="00B2780D">
        <w:rPr>
          <w:rFonts w:ascii="HG丸ｺﾞｼｯｸM-PRO" w:eastAsia="HG丸ｺﾞｼｯｸM-PRO" w:hAnsi="HG丸ｺﾞｼｯｸM-PRO" w:hint="eastAsia"/>
          <w:color w:val="000000" w:themeColor="text1"/>
        </w:rPr>
        <w:t>新型コロナウイルス感染症</w:t>
      </w:r>
      <w:r w:rsidRPr="00B2780D">
        <w:rPr>
          <w:rFonts w:ascii="HG丸ｺﾞｼｯｸM-PRO" w:eastAsia="HG丸ｺﾞｼｯｸM-PRO" w:hAnsi="HG丸ｺﾞｼｯｸM-PRO" w:cs="ＭＳ 明朝" w:hint="eastAsia"/>
          <w:color w:val="000000" w:themeColor="text1"/>
        </w:rPr>
        <w:t>が流行している現在、避難所内での3密（密閉、密集、密接）を回避することが感染症防止に重要なため、小中学校のすべての教室の活用を検討している。</w:t>
      </w:r>
    </w:p>
    <w:p w14:paraId="6E611551" w14:textId="5671135A" w:rsidR="00EC14D4" w:rsidRDefault="00AA55B7" w:rsidP="00EC14D4">
      <w:pPr>
        <w:ind w:firstLineChars="100" w:firstLine="240"/>
        <w:rPr>
          <w:rFonts w:ascii="HG丸ｺﾞｼｯｸM-PRO" w:eastAsia="HG丸ｺﾞｼｯｸM-PRO" w:hAnsi="HG丸ｺﾞｼｯｸM-PRO" w:cs="ＭＳ 明朝"/>
          <w:color w:val="000000" w:themeColor="text1"/>
        </w:rPr>
      </w:pPr>
      <w:r w:rsidRPr="00B2780D">
        <w:rPr>
          <w:rFonts w:ascii="HG丸ｺﾞｼｯｸM-PRO" w:eastAsia="HG丸ｺﾞｼｯｸM-PRO" w:hAnsi="HG丸ｺﾞｼｯｸM-PRO" w:cs="ＭＳ 明朝" w:hint="eastAsia"/>
          <w:color w:val="000000" w:themeColor="text1"/>
        </w:rPr>
        <w:t>このことを踏まえ、避難所の運営において、常に3密防止を意識した対策を心がけるものである。</w:t>
      </w:r>
    </w:p>
    <w:p w14:paraId="0FA68C92" w14:textId="77777777" w:rsidR="00125169" w:rsidRDefault="00125169" w:rsidP="00AA55B7">
      <w:pPr>
        <w:ind w:firstLineChars="100" w:firstLine="240"/>
        <w:rPr>
          <w:rFonts w:ascii="HG丸ｺﾞｼｯｸM-PRO" w:eastAsia="HG丸ｺﾞｼｯｸM-PRO" w:hAnsi="HG丸ｺﾞｼｯｸM-PRO" w:cs="ＭＳ 明朝"/>
          <w:color w:val="000000" w:themeColor="text1"/>
        </w:rPr>
      </w:pPr>
    </w:p>
    <w:p w14:paraId="46EC522E" w14:textId="009D35B6" w:rsidR="00EC14D4" w:rsidRPr="002D54BF" w:rsidRDefault="00125169" w:rsidP="00125169">
      <w:pPr>
        <w:rPr>
          <w:rFonts w:ascii="HG丸ｺﾞｼｯｸM-PRO" w:eastAsia="HG丸ｺﾞｼｯｸM-PRO" w:hAnsi="HG丸ｺﾞｼｯｸM-PRO" w:cs="ＭＳ 明朝"/>
        </w:rPr>
      </w:pPr>
      <w:r w:rsidRPr="002D54BF">
        <w:rPr>
          <w:rFonts w:ascii="HG丸ｺﾞｼｯｸM-PRO" w:eastAsia="HG丸ｺﾞｼｯｸM-PRO" w:hAnsi="HG丸ｺﾞｼｯｸM-PRO" w:cs="ＭＳ 明朝" w:hint="eastAsia"/>
        </w:rPr>
        <w:t>★</w:t>
      </w:r>
      <w:r w:rsidR="00DB591B" w:rsidRPr="002D54BF">
        <w:rPr>
          <w:rFonts w:ascii="HG丸ｺﾞｼｯｸM-PRO" w:eastAsia="HG丸ｺﾞｼｯｸM-PRO" w:hAnsi="HG丸ｺﾞｼｯｸM-PRO" w:cs="ＭＳ 明朝" w:hint="eastAsia"/>
        </w:rPr>
        <w:t>注意</w:t>
      </w:r>
      <w:r w:rsidRPr="002D54BF">
        <w:rPr>
          <w:rFonts w:ascii="HG丸ｺﾞｼｯｸM-PRO" w:eastAsia="HG丸ｺﾞｼｯｸM-PRO" w:hAnsi="HG丸ｺﾞｼｯｸM-PRO" w:cs="ＭＳ 明朝" w:hint="eastAsia"/>
        </w:rPr>
        <w:t>★</w:t>
      </w:r>
      <w:r w:rsidR="00EC14D4" w:rsidRPr="002D54BF">
        <w:rPr>
          <w:rFonts w:ascii="HG丸ｺﾞｼｯｸM-PRO" w:eastAsia="HG丸ｺﾞｼｯｸM-PRO" w:hAnsi="HG丸ｺﾞｼｯｸM-PRO" w:cs="ＭＳ 明朝" w:hint="eastAsia"/>
          <w:noProof/>
        </w:rPr>
        <mc:AlternateContent>
          <mc:Choice Requires="wps">
            <w:drawing>
              <wp:anchor distT="0" distB="0" distL="114300" distR="114300" simplePos="0" relativeHeight="251784704" behindDoc="0" locked="0" layoutInCell="1" allowOverlap="1" wp14:anchorId="2B561ABD" wp14:editId="58F6230A">
                <wp:simplePos x="0" y="0"/>
                <wp:positionH relativeFrom="column">
                  <wp:posOffset>-43815</wp:posOffset>
                </wp:positionH>
                <wp:positionV relativeFrom="paragraph">
                  <wp:posOffset>196215</wp:posOffset>
                </wp:positionV>
                <wp:extent cx="6286500" cy="485775"/>
                <wp:effectExtent l="0" t="0" r="19050" b="28575"/>
                <wp:wrapNone/>
                <wp:docPr id="231" name="正方形/長方形 231"/>
                <wp:cNvGraphicFramePr/>
                <a:graphic xmlns:a="http://schemas.openxmlformats.org/drawingml/2006/main">
                  <a:graphicData uri="http://schemas.microsoft.com/office/word/2010/wordprocessingShape">
                    <wps:wsp>
                      <wps:cNvSpPr/>
                      <wps:spPr>
                        <a:xfrm>
                          <a:off x="0" y="0"/>
                          <a:ext cx="628650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D899CB" id="正方形/長方形 231" o:spid="_x0000_s1026" style="position:absolute;left:0;text-align:left;margin-left:-3.45pt;margin-top:15.45pt;width:495pt;height:38.25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" filled="f" strokecolor="black [3213]" strokeweight="2pt"/>
            </w:pict>
          </mc:Fallback>
        </mc:AlternateContent>
      </w:r>
    </w:p>
    <w:p w14:paraId="305E5914" w14:textId="208A0F4E" w:rsidR="00EC14D4" w:rsidRPr="002D54BF" w:rsidRDefault="00EC14D4" w:rsidP="00EC14D4">
      <w:pPr>
        <w:rPr>
          <w:rFonts w:ascii="HG丸ｺﾞｼｯｸM-PRO" w:eastAsia="HG丸ｺﾞｼｯｸM-PRO" w:hAnsi="HG丸ｺﾞｼｯｸM-PRO"/>
        </w:rPr>
      </w:pPr>
      <w:r w:rsidRPr="002D54BF">
        <w:rPr>
          <w:rFonts w:ascii="HG丸ｺﾞｼｯｸM-PRO" w:eastAsia="HG丸ｺﾞｼｯｸM-PRO" w:hAnsi="HG丸ｺﾞｼｯｸM-PRO" w:cs="ＭＳ 明朝" w:hint="eastAsia"/>
        </w:rPr>
        <w:t>本マニュアルの「自宅療養者等」は</w:t>
      </w:r>
      <w:r w:rsidRPr="002D54BF">
        <w:rPr>
          <w:rFonts w:ascii="HG丸ｺﾞｼｯｸM-PRO" w:eastAsia="HG丸ｺﾞｼｯｸM-PRO" w:hAnsi="HG丸ｺﾞｼｯｸM-PRO" w:cs="ＭＳ 明朝" w:hint="eastAsia"/>
          <w:u w:val="single"/>
        </w:rPr>
        <w:t>自宅療養者</w:t>
      </w:r>
      <w:r w:rsidRPr="002D54BF">
        <w:rPr>
          <w:rFonts w:ascii="HG丸ｺﾞｼｯｸM-PRO" w:eastAsia="HG丸ｺﾞｼｯｸM-PRO" w:hAnsi="HG丸ｺﾞｼｯｸM-PRO" w:cs="ＭＳ 明朝" w:hint="eastAsia"/>
        </w:rPr>
        <w:t>だけでなく、</w:t>
      </w:r>
      <w:r w:rsidRPr="002D54BF">
        <w:rPr>
          <w:rFonts w:ascii="HG丸ｺﾞｼｯｸM-PRO" w:eastAsia="HG丸ｺﾞｼｯｸM-PRO" w:hAnsi="HG丸ｺﾞｼｯｸM-PRO" w:cs="ＭＳ 明朝" w:hint="eastAsia"/>
          <w:u w:val="single"/>
        </w:rPr>
        <w:t>自宅待機陽性者</w:t>
      </w:r>
      <w:r w:rsidRPr="002D54BF">
        <w:rPr>
          <w:rFonts w:ascii="HG丸ｺﾞｼｯｸM-PRO" w:eastAsia="HG丸ｺﾞｼｯｸM-PRO" w:hAnsi="HG丸ｺﾞｼｯｸM-PRO" w:cs="ＭＳ 明朝" w:hint="eastAsia"/>
        </w:rPr>
        <w:t>（陽性が判明して入院直前の陽性者</w:t>
      </w:r>
      <w:r w:rsidR="00125169" w:rsidRPr="002D54BF">
        <w:rPr>
          <w:rFonts w:ascii="HG丸ｺﾞｼｯｸM-PRO" w:eastAsia="HG丸ｺﾞｼｯｸM-PRO" w:hAnsi="HG丸ｺﾞｼｯｸM-PRO" w:cs="ＭＳ 明朝" w:hint="eastAsia"/>
        </w:rPr>
        <w:t>）</w:t>
      </w:r>
      <w:r w:rsidRPr="002D54BF">
        <w:rPr>
          <w:rFonts w:ascii="HG丸ｺﾞｼｯｸM-PRO" w:eastAsia="HG丸ｺﾞｼｯｸM-PRO" w:hAnsi="HG丸ｺﾞｼｯｸM-PRO" w:hint="eastAsia"/>
        </w:rPr>
        <w:t>を含む。</w:t>
      </w:r>
    </w:p>
    <w:p w14:paraId="4BC260B6" w14:textId="77777777" w:rsidR="00125169" w:rsidRDefault="00125169" w:rsidP="00F5234C">
      <w:pPr>
        <w:rPr>
          <w:rFonts w:ascii="HG丸ｺﾞｼｯｸM-PRO" w:eastAsia="HG丸ｺﾞｼｯｸM-PRO" w:hAnsi="HG丸ｺﾞｼｯｸM-PRO"/>
          <w:b/>
          <w:color w:val="000000" w:themeColor="text1"/>
        </w:rPr>
      </w:pPr>
    </w:p>
    <w:p w14:paraId="016E7372" w14:textId="4EAC86F6" w:rsidR="00125169" w:rsidRPr="00125169" w:rsidRDefault="001F08E7" w:rsidP="00F5234C">
      <w:pPr>
        <w:rPr>
          <w:rFonts w:ascii="HG丸ｺﾞｼｯｸM-PRO" w:eastAsia="HG丸ｺﾞｼｯｸM-PRO" w:hAnsi="HG丸ｺﾞｼｯｸM-PRO"/>
          <w:b/>
          <w:color w:val="000000" w:themeColor="text1"/>
        </w:rPr>
      </w:pPr>
      <w:r w:rsidRPr="00B2780D">
        <w:rPr>
          <w:rFonts w:ascii="HG丸ｺﾞｼｯｸM-PRO" w:eastAsia="HG丸ｺﾞｼｯｸM-PRO" w:hAnsi="HG丸ｺﾞｼｯｸM-PRO" w:hint="eastAsia"/>
          <w:b/>
          <w:color w:val="000000" w:themeColor="text1"/>
        </w:rPr>
        <w:t>＜</w:t>
      </w:r>
      <w:r w:rsidR="00F5234C" w:rsidRPr="00B2780D">
        <w:rPr>
          <w:rFonts w:ascii="HG丸ｺﾞｼｯｸM-PRO" w:eastAsia="HG丸ｺﾞｼｯｸM-PRO" w:hAnsi="HG丸ｺﾞｼｯｸM-PRO" w:hint="eastAsia"/>
          <w:b/>
          <w:color w:val="000000" w:themeColor="text1"/>
        </w:rPr>
        <w:t>避難所運営に携わる方へのお願い</w:t>
      </w:r>
      <w:r w:rsidRPr="00B2780D">
        <w:rPr>
          <w:rFonts w:ascii="HG丸ｺﾞｼｯｸM-PRO" w:eastAsia="HG丸ｺﾞｼｯｸM-PRO" w:hAnsi="HG丸ｺﾞｼｯｸM-PRO" w:hint="eastAsia"/>
          <w:b/>
          <w:color w:val="000000" w:themeColor="text1"/>
        </w:rPr>
        <w:t>＞</w:t>
      </w:r>
    </w:p>
    <w:p w14:paraId="441AAABD" w14:textId="77777777" w:rsidR="00F5234C" w:rsidRPr="00B2780D" w:rsidRDefault="00F5234C" w:rsidP="00F5234C">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避難所開設時に</w:t>
      </w:r>
      <w:r w:rsidR="00426DB9" w:rsidRPr="00B2780D">
        <w:rPr>
          <w:rFonts w:ascii="HG丸ｺﾞｼｯｸM-PRO" w:eastAsia="HG丸ｺﾞｼｯｸM-PRO" w:hAnsi="HG丸ｺﾞｼｯｸM-PRO" w:hint="eastAsia"/>
          <w:color w:val="000000" w:themeColor="text1"/>
        </w:rPr>
        <w:t>新型コロナウイルス</w:t>
      </w:r>
      <w:r w:rsidRPr="00B2780D">
        <w:rPr>
          <w:rFonts w:ascii="HG丸ｺﾞｼｯｸM-PRO" w:eastAsia="HG丸ｺﾞｼｯｸM-PRO" w:hAnsi="HG丸ｺﾞｼｯｸM-PRO" w:hint="eastAsia"/>
          <w:color w:val="000000" w:themeColor="text1"/>
        </w:rPr>
        <w:t>感染症が流行している場合、地域</w:t>
      </w:r>
      <w:r w:rsidR="001F08E7" w:rsidRPr="00B2780D">
        <w:rPr>
          <w:rFonts w:ascii="HG丸ｺﾞｼｯｸM-PRO" w:eastAsia="HG丸ｺﾞｼｯｸM-PRO" w:hAnsi="HG丸ｺﾞｼｯｸM-PRO" w:hint="eastAsia"/>
          <w:color w:val="000000" w:themeColor="text1"/>
        </w:rPr>
        <w:t>の自主防災組織</w:t>
      </w:r>
      <w:r w:rsidRPr="00B2780D">
        <w:rPr>
          <w:rFonts w:ascii="HG丸ｺﾞｼｯｸM-PRO" w:eastAsia="HG丸ｺﾞｼｯｸM-PRO" w:hAnsi="HG丸ｺﾞｼｯｸM-PRO" w:hint="eastAsia"/>
          <w:color w:val="000000" w:themeColor="text1"/>
        </w:rPr>
        <w:t>と地域派遣職員が連携し、安全な避難所運営を行うため、</w:t>
      </w:r>
      <w:r w:rsidR="001F08E7" w:rsidRPr="00B2780D">
        <w:rPr>
          <w:rFonts w:ascii="HG丸ｺﾞｼｯｸM-PRO" w:eastAsia="HG丸ｺﾞｼｯｸM-PRO" w:hAnsi="HG丸ｺﾞｼｯｸM-PRO" w:hint="eastAsia"/>
          <w:color w:val="000000" w:themeColor="text1"/>
        </w:rPr>
        <w:t>以下のことに留意すること。</w:t>
      </w:r>
    </w:p>
    <w:p w14:paraId="4E14E9B4" w14:textId="77777777" w:rsidR="00F5234C" w:rsidRPr="00B2780D" w:rsidRDefault="00F5234C" w:rsidP="00F5234C">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p>
    <w:p w14:paraId="13567E74" w14:textId="77777777" w:rsidR="00F5234C" w:rsidRPr="00B2780D" w:rsidRDefault="00F5234C" w:rsidP="00F5234C">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①</w:t>
      </w:r>
      <w:r w:rsidRPr="00B2780D">
        <w:rPr>
          <w:rFonts w:ascii="HG丸ｺﾞｼｯｸM-PRO" w:eastAsia="HG丸ｺﾞｼｯｸM-PRO" w:hAnsi="HG丸ｺﾞｼｯｸM-PRO" w:hint="eastAsia"/>
          <w:color w:val="000000" w:themeColor="text1"/>
          <w:u w:val="single"/>
        </w:rPr>
        <w:t>可能な限り、感染症予防対策は自前で行う</w:t>
      </w:r>
    </w:p>
    <w:p w14:paraId="783DD65E" w14:textId="77777777" w:rsidR="00F5234C" w:rsidRPr="00B2780D" w:rsidRDefault="00F5234C" w:rsidP="00F5234C">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⇒避難所には避難者用、自主防災組織用、地域派遣職員</w:t>
      </w:r>
      <w:r w:rsidR="001F08E7" w:rsidRPr="00B2780D">
        <w:rPr>
          <w:rFonts w:ascii="HG丸ｺﾞｼｯｸM-PRO" w:eastAsia="HG丸ｺﾞｼｯｸM-PRO" w:hAnsi="HG丸ｺﾞｼｯｸM-PRO" w:hint="eastAsia"/>
          <w:color w:val="000000" w:themeColor="text1"/>
        </w:rPr>
        <w:t>用</w:t>
      </w:r>
      <w:r w:rsidRPr="00B2780D">
        <w:rPr>
          <w:rFonts w:ascii="HG丸ｺﾞｼｯｸM-PRO" w:eastAsia="HG丸ｺﾞｼｯｸM-PRO" w:hAnsi="HG丸ｺﾞｼｯｸM-PRO" w:hint="eastAsia"/>
          <w:color w:val="000000" w:themeColor="text1"/>
        </w:rPr>
        <w:t>のマスク</w:t>
      </w:r>
      <w:r w:rsidR="001F08E7" w:rsidRPr="00B2780D">
        <w:rPr>
          <w:rFonts w:ascii="HG丸ｺﾞｼｯｸM-PRO" w:eastAsia="HG丸ｺﾞｼｯｸM-PRO" w:hAnsi="HG丸ｺﾞｼｯｸM-PRO" w:hint="eastAsia"/>
          <w:color w:val="000000" w:themeColor="text1"/>
        </w:rPr>
        <w:t>等</w:t>
      </w:r>
      <w:r w:rsidRPr="00B2780D">
        <w:rPr>
          <w:rFonts w:ascii="HG丸ｺﾞｼｯｸM-PRO" w:eastAsia="HG丸ｺﾞｼｯｸM-PRO" w:hAnsi="HG丸ｺﾞｼｯｸM-PRO" w:hint="eastAsia"/>
          <w:color w:val="000000" w:themeColor="text1"/>
        </w:rPr>
        <w:t>を備蓄してい</w:t>
      </w:r>
      <w:r w:rsidR="001F08E7" w:rsidRPr="00B2780D">
        <w:rPr>
          <w:rFonts w:ascii="HG丸ｺﾞｼｯｸM-PRO" w:eastAsia="HG丸ｺﾞｼｯｸM-PRO" w:hAnsi="HG丸ｺﾞｼｯｸM-PRO" w:hint="eastAsia"/>
          <w:color w:val="000000" w:themeColor="text1"/>
        </w:rPr>
        <w:t>る</w:t>
      </w:r>
      <w:r w:rsidRPr="00B2780D">
        <w:rPr>
          <w:rFonts w:ascii="HG丸ｺﾞｼｯｸM-PRO" w:eastAsia="HG丸ｺﾞｼｯｸM-PRO" w:hAnsi="HG丸ｺﾞｼｯｸM-PRO" w:hint="eastAsia"/>
          <w:color w:val="000000" w:themeColor="text1"/>
        </w:rPr>
        <w:t>が、</w:t>
      </w:r>
    </w:p>
    <w:p w14:paraId="7755D71F" w14:textId="77777777" w:rsidR="001F08E7" w:rsidRPr="00B2780D" w:rsidRDefault="000D49CA" w:rsidP="00F5234C">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普段から衛生用品（マスク、消毒液等）</w:t>
      </w:r>
      <w:r w:rsidR="001F08E7" w:rsidRPr="00B2780D">
        <w:rPr>
          <w:rFonts w:ascii="HG丸ｺﾞｼｯｸM-PRO" w:eastAsia="HG丸ｺﾞｼｯｸM-PRO" w:hAnsi="HG丸ｺﾞｼｯｸM-PRO" w:hint="eastAsia"/>
          <w:color w:val="000000" w:themeColor="text1"/>
        </w:rPr>
        <w:t>の個人備蓄に努め、</w:t>
      </w:r>
      <w:r w:rsidR="0087674E" w:rsidRPr="00B2780D">
        <w:rPr>
          <w:rFonts w:ascii="HG丸ｺﾞｼｯｸM-PRO" w:eastAsia="HG丸ｺﾞｼｯｸM-PRO" w:hAnsi="HG丸ｺﾞｼｯｸM-PRO" w:hint="eastAsia"/>
          <w:color w:val="000000" w:themeColor="text1"/>
        </w:rPr>
        <w:t>避難所に</w:t>
      </w:r>
      <w:r w:rsidR="00F5234C" w:rsidRPr="00B2780D">
        <w:rPr>
          <w:rFonts w:ascii="HG丸ｺﾞｼｯｸM-PRO" w:eastAsia="HG丸ｺﾞｼｯｸM-PRO" w:hAnsi="HG丸ｺﾞｼｯｸM-PRO" w:hint="eastAsia"/>
          <w:color w:val="000000" w:themeColor="text1"/>
        </w:rPr>
        <w:t>多めに持ってい</w:t>
      </w:r>
    </w:p>
    <w:p w14:paraId="07520792" w14:textId="2FC531E8" w:rsidR="00F5234C" w:rsidRPr="00B2780D" w:rsidRDefault="00F5234C" w:rsidP="00125169">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けるよう</w:t>
      </w:r>
      <w:r w:rsidR="001F08E7" w:rsidRPr="00B2780D">
        <w:rPr>
          <w:rFonts w:ascii="HG丸ｺﾞｼｯｸM-PRO" w:eastAsia="HG丸ｺﾞｼｯｸM-PRO" w:hAnsi="HG丸ｺﾞｼｯｸM-PRO" w:hint="eastAsia"/>
          <w:color w:val="000000" w:themeColor="text1"/>
        </w:rPr>
        <w:t>心がける</w:t>
      </w:r>
      <w:r w:rsidRPr="00B2780D">
        <w:rPr>
          <w:rFonts w:ascii="HG丸ｺﾞｼｯｸM-PRO" w:eastAsia="HG丸ｺﾞｼｯｸM-PRO" w:hAnsi="HG丸ｺﾞｼｯｸM-PRO" w:hint="eastAsia"/>
          <w:color w:val="000000" w:themeColor="text1"/>
        </w:rPr>
        <w:t>。</w:t>
      </w:r>
    </w:p>
    <w:p w14:paraId="70F928BA" w14:textId="77777777" w:rsidR="00F5234C" w:rsidRPr="00B2780D" w:rsidRDefault="00F5234C" w:rsidP="00F5234C">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②</w:t>
      </w:r>
      <w:r w:rsidRPr="00B2780D">
        <w:rPr>
          <w:rFonts w:ascii="HG丸ｺﾞｼｯｸM-PRO" w:eastAsia="HG丸ｺﾞｼｯｸM-PRO" w:hAnsi="HG丸ｺﾞｼｯｸM-PRO" w:hint="eastAsia"/>
          <w:color w:val="000000" w:themeColor="text1"/>
          <w:u w:val="single"/>
        </w:rPr>
        <w:t>体調が悪い場合には、すぐに申し出る</w:t>
      </w:r>
    </w:p>
    <w:p w14:paraId="219C6CB8" w14:textId="77777777" w:rsidR="001F08E7" w:rsidRPr="00B2780D" w:rsidRDefault="00F5234C" w:rsidP="00F5234C">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87674E" w:rsidRPr="00B2780D">
        <w:rPr>
          <w:rFonts w:ascii="HG丸ｺﾞｼｯｸM-PRO" w:eastAsia="HG丸ｺﾞｼｯｸM-PRO" w:hAnsi="HG丸ｺﾞｼｯｸM-PRO" w:hint="eastAsia"/>
          <w:color w:val="000000" w:themeColor="text1"/>
        </w:rPr>
        <w:t>避難所を運営する立場である</w:t>
      </w:r>
      <w:r w:rsidRPr="00B2780D">
        <w:rPr>
          <w:rFonts w:ascii="HG丸ｺﾞｼｯｸM-PRO" w:eastAsia="HG丸ｺﾞｼｯｸM-PRO" w:hAnsi="HG丸ｺﾞｼｯｸM-PRO" w:hint="eastAsia"/>
          <w:color w:val="000000" w:themeColor="text1"/>
        </w:rPr>
        <w:t>が、</w:t>
      </w:r>
      <w:r w:rsidR="001F08E7" w:rsidRPr="00B2780D">
        <w:rPr>
          <w:rFonts w:ascii="HG丸ｺﾞｼｯｸM-PRO" w:eastAsia="HG丸ｺﾞｼｯｸM-PRO" w:hAnsi="HG丸ｺﾞｼｯｸM-PRO" w:hint="eastAsia"/>
          <w:color w:val="000000" w:themeColor="text1"/>
        </w:rPr>
        <w:t>体調が悪い場合は早めに申し出ることが重要である。</w:t>
      </w:r>
    </w:p>
    <w:p w14:paraId="0903A025" w14:textId="77777777" w:rsidR="001F08E7" w:rsidRPr="00B2780D" w:rsidRDefault="00F5234C" w:rsidP="001F08E7">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自らが感染源にならないよう、躊躇なく申し出て、必要な処置（</w:t>
      </w:r>
      <w:r w:rsidR="0087674E" w:rsidRPr="00B2780D">
        <w:rPr>
          <w:rFonts w:ascii="HG丸ｺﾞｼｯｸM-PRO" w:eastAsia="HG丸ｺﾞｼｯｸM-PRO" w:hAnsi="HG丸ｺﾞｼｯｸM-PRO" w:hint="eastAsia"/>
          <w:color w:val="000000" w:themeColor="text1"/>
        </w:rPr>
        <w:t>専用</w:t>
      </w:r>
      <w:r w:rsidRPr="00B2780D">
        <w:rPr>
          <w:rFonts w:ascii="HG丸ｺﾞｼｯｸM-PRO" w:eastAsia="HG丸ｺﾞｼｯｸM-PRO" w:hAnsi="HG丸ｺﾞｼｯｸM-PRO" w:hint="eastAsia"/>
          <w:color w:val="000000" w:themeColor="text1"/>
        </w:rPr>
        <w:t>スペースへの移</w:t>
      </w:r>
    </w:p>
    <w:p w14:paraId="56F2665F" w14:textId="79890288" w:rsidR="00426DB9" w:rsidRDefault="00F5234C" w:rsidP="00EC14D4">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動、代替</w:t>
      </w:r>
      <w:r w:rsidR="0087674E" w:rsidRPr="00B2780D">
        <w:rPr>
          <w:rFonts w:ascii="HG丸ｺﾞｼｯｸM-PRO" w:eastAsia="HG丸ｺﾞｼｯｸM-PRO" w:hAnsi="HG丸ｺﾞｼｯｸM-PRO" w:hint="eastAsia"/>
          <w:color w:val="000000" w:themeColor="text1"/>
        </w:rPr>
        <w:t>者</w:t>
      </w:r>
      <w:r w:rsidRPr="00B2780D">
        <w:rPr>
          <w:rFonts w:ascii="HG丸ｺﾞｼｯｸM-PRO" w:eastAsia="HG丸ｺﾞｼｯｸM-PRO" w:hAnsi="HG丸ｺﾞｼｯｸM-PRO" w:hint="eastAsia"/>
          <w:color w:val="000000" w:themeColor="text1"/>
        </w:rPr>
        <w:t>の配置</w:t>
      </w:r>
      <w:r w:rsidR="0087674E" w:rsidRPr="00B2780D">
        <w:rPr>
          <w:rFonts w:ascii="HG丸ｺﾞｼｯｸM-PRO" w:eastAsia="HG丸ｺﾞｼｯｸM-PRO" w:hAnsi="HG丸ｺﾞｼｯｸM-PRO" w:hint="eastAsia"/>
          <w:color w:val="000000" w:themeColor="text1"/>
        </w:rPr>
        <w:t>、市災害対策本部への連絡</w:t>
      </w:r>
      <w:r w:rsidRPr="00B2780D">
        <w:rPr>
          <w:rFonts w:ascii="HG丸ｺﾞｼｯｸM-PRO" w:eastAsia="HG丸ｺﾞｼｯｸM-PRO" w:hAnsi="HG丸ｺﾞｼｯｸM-PRO" w:hint="eastAsia"/>
          <w:color w:val="000000" w:themeColor="text1"/>
        </w:rPr>
        <w:t>等）を</w:t>
      </w:r>
      <w:r w:rsidR="0087674E" w:rsidRPr="00B2780D">
        <w:rPr>
          <w:rFonts w:ascii="HG丸ｺﾞｼｯｸM-PRO" w:eastAsia="HG丸ｺﾞｼｯｸM-PRO" w:hAnsi="HG丸ｺﾞｼｯｸM-PRO" w:hint="eastAsia"/>
          <w:color w:val="000000" w:themeColor="text1"/>
        </w:rPr>
        <w:t>行う。</w:t>
      </w:r>
    </w:p>
    <w:p w14:paraId="375DACCA" w14:textId="78BA402B" w:rsidR="00125169" w:rsidRPr="00EC14D4" w:rsidRDefault="00125169" w:rsidP="00EC14D4">
      <w:pPr>
        <w:ind w:firstLineChars="200" w:firstLine="480"/>
        <w:rPr>
          <w:rFonts w:ascii="ＭＳ 明朝" w:hAnsi="ＭＳ 明朝"/>
          <w:color w:val="000000" w:themeColor="text1"/>
        </w:rPr>
      </w:pPr>
    </w:p>
    <w:p w14:paraId="2C4E4193" w14:textId="77777777" w:rsidR="007C7139" w:rsidRPr="00B2780D" w:rsidRDefault="00BE1BAA" w:rsidP="004112BB">
      <w:pPr>
        <w:ind w:firstLineChars="100" w:firstLine="321"/>
        <w:rPr>
          <w:rFonts w:ascii="HG丸ｺﾞｼｯｸM-PRO" w:eastAsia="HG丸ｺﾞｼｯｸM-PRO" w:hAnsi="HG丸ｺﾞｼｯｸM-PRO"/>
          <w:b/>
          <w:color w:val="000000" w:themeColor="text1"/>
          <w:sz w:val="40"/>
          <w:szCs w:val="40"/>
        </w:rPr>
      </w:pPr>
      <w:r w:rsidRPr="00B2780D">
        <w:rPr>
          <w:rFonts w:ascii="HG丸ｺﾞｼｯｸM-PRO" w:eastAsia="HG丸ｺﾞｼｯｸM-PRO" w:hAnsi="HG丸ｺﾞｼｯｸM-PRO" w:hint="eastAsia"/>
          <w:b/>
          <w:color w:val="000000" w:themeColor="text1"/>
          <w:sz w:val="32"/>
          <w:szCs w:val="40"/>
        </w:rPr>
        <w:lastRenderedPageBreak/>
        <w:t>１</w:t>
      </w:r>
      <w:r w:rsidR="007C7139" w:rsidRPr="00B2780D">
        <w:rPr>
          <w:rFonts w:ascii="HG丸ｺﾞｼｯｸM-PRO" w:eastAsia="HG丸ｺﾞｼｯｸM-PRO" w:hAnsi="HG丸ｺﾞｼｯｸM-PRO" w:hint="eastAsia"/>
          <w:b/>
          <w:color w:val="000000" w:themeColor="text1"/>
          <w:sz w:val="32"/>
          <w:szCs w:val="40"/>
        </w:rPr>
        <w:t xml:space="preserve">　</w:t>
      </w:r>
      <w:r w:rsidR="00835967" w:rsidRPr="00B2780D">
        <w:rPr>
          <w:rFonts w:ascii="HG丸ｺﾞｼｯｸM-PRO" w:eastAsia="HG丸ｺﾞｼｯｸM-PRO" w:hAnsi="HG丸ｺﾞｼｯｸM-PRO" w:hint="eastAsia"/>
          <w:b/>
          <w:color w:val="000000" w:themeColor="text1"/>
          <w:sz w:val="32"/>
          <w:szCs w:val="40"/>
        </w:rPr>
        <w:t>避難所における</w:t>
      </w:r>
      <w:r w:rsidR="006F74DC" w:rsidRPr="00B2780D">
        <w:rPr>
          <w:rFonts w:ascii="HG丸ｺﾞｼｯｸM-PRO" w:eastAsia="HG丸ｺﾞｼｯｸM-PRO" w:hAnsi="HG丸ｺﾞｼｯｸM-PRO" w:hint="eastAsia"/>
          <w:b/>
          <w:color w:val="000000" w:themeColor="text1"/>
          <w:sz w:val="32"/>
          <w:szCs w:val="40"/>
        </w:rPr>
        <w:t>新型コロナウイルス</w:t>
      </w:r>
      <w:r w:rsidR="00835967" w:rsidRPr="00B2780D">
        <w:rPr>
          <w:rFonts w:ascii="HG丸ｺﾞｼｯｸM-PRO" w:eastAsia="HG丸ｺﾞｼｯｸM-PRO" w:hAnsi="HG丸ｺﾞｼｯｸM-PRO" w:hint="eastAsia"/>
          <w:b/>
          <w:color w:val="000000" w:themeColor="text1"/>
          <w:sz w:val="32"/>
          <w:szCs w:val="40"/>
        </w:rPr>
        <w:t>感染症対策</w:t>
      </w:r>
    </w:p>
    <w:p w14:paraId="51366FEE" w14:textId="77777777" w:rsidR="003C716B" w:rsidRPr="00B2780D" w:rsidRDefault="003C716B" w:rsidP="003C716B">
      <w:pPr>
        <w:rPr>
          <w:rFonts w:ascii="HG丸ｺﾞｼｯｸM-PRO" w:eastAsia="HG丸ｺﾞｼｯｸM-PRO" w:hAnsi="HG丸ｺﾞｼｯｸM-PRO"/>
          <w:color w:val="000000" w:themeColor="text1"/>
          <w:sz w:val="28"/>
        </w:rPr>
      </w:pPr>
      <w:r w:rsidRPr="00B2780D">
        <w:rPr>
          <w:rFonts w:ascii="HG丸ｺﾞｼｯｸM-PRO" w:eastAsia="HG丸ｺﾞｼｯｸM-PRO" w:hAnsi="HG丸ｺﾞｼｯｸM-PRO" w:hint="eastAsia"/>
          <w:color w:val="000000" w:themeColor="text1"/>
          <w:sz w:val="28"/>
        </w:rPr>
        <w:t>（１）</w:t>
      </w:r>
      <w:r w:rsidR="001F08E7" w:rsidRPr="00B2780D">
        <w:rPr>
          <w:rFonts w:ascii="HG丸ｺﾞｼｯｸM-PRO" w:eastAsia="HG丸ｺﾞｼｯｸM-PRO" w:hAnsi="HG丸ｺﾞｼｯｸM-PRO" w:hint="eastAsia"/>
          <w:color w:val="000000" w:themeColor="text1"/>
          <w:sz w:val="28"/>
        </w:rPr>
        <w:t>避難への</w:t>
      </w:r>
      <w:r w:rsidRPr="00B2780D">
        <w:rPr>
          <w:rFonts w:ascii="HG丸ｺﾞｼｯｸM-PRO" w:eastAsia="HG丸ｺﾞｼｯｸM-PRO" w:hAnsi="HG丸ｺﾞｼｯｸM-PRO" w:hint="eastAsia"/>
          <w:color w:val="000000" w:themeColor="text1"/>
          <w:sz w:val="28"/>
        </w:rPr>
        <w:t>事前対策</w:t>
      </w:r>
      <w:r w:rsidR="0018466E" w:rsidRPr="00E102DF">
        <w:rPr>
          <w:rFonts w:ascii="HG丸ｺﾞｼｯｸM-PRO" w:eastAsia="HG丸ｺﾞｼｯｸM-PRO" w:hAnsi="HG丸ｺﾞｼｯｸM-PRO" w:hint="eastAsia"/>
          <w:color w:val="000000" w:themeColor="text1"/>
          <w:sz w:val="28"/>
        </w:rPr>
        <w:t>の周知・啓発</w:t>
      </w:r>
      <w:r w:rsidR="00606CD2" w:rsidRPr="00B2780D">
        <w:rPr>
          <w:rFonts w:ascii="HG丸ｺﾞｼｯｸM-PRO" w:eastAsia="HG丸ｺﾞｼｯｸM-PRO" w:hAnsi="HG丸ｺﾞｼｯｸM-PRO" w:hint="eastAsia"/>
          <w:color w:val="000000" w:themeColor="text1"/>
          <w:sz w:val="28"/>
        </w:rPr>
        <w:t xml:space="preserve">　</w:t>
      </w:r>
      <w:r w:rsidR="00606CD2" w:rsidRPr="00B2780D">
        <w:rPr>
          <w:rFonts w:ascii="HG丸ｺﾞｼｯｸM-PRO" w:eastAsia="HG丸ｺﾞｼｯｸM-PRO" w:hAnsi="HG丸ｺﾞｼｯｸM-PRO" w:hint="eastAsia"/>
          <w:color w:val="000000" w:themeColor="text1"/>
          <w:sz w:val="22"/>
        </w:rPr>
        <w:t>※資料編①</w:t>
      </w:r>
      <w:r w:rsidR="001F08E7" w:rsidRPr="00B2780D">
        <w:rPr>
          <w:rFonts w:ascii="HG丸ｺﾞｼｯｸM-PRO" w:eastAsia="HG丸ｺﾞｼｯｸM-PRO" w:hAnsi="HG丸ｺﾞｼｯｸM-PRO" w:hint="eastAsia"/>
          <w:color w:val="000000" w:themeColor="text1"/>
          <w:sz w:val="22"/>
        </w:rPr>
        <w:t>「事前準備啓発用チラシ」</w:t>
      </w:r>
    </w:p>
    <w:p w14:paraId="3070DAE6" w14:textId="77777777" w:rsidR="0018466E" w:rsidRPr="00E102DF" w:rsidRDefault="0018466E" w:rsidP="00DB346B">
      <w:pPr>
        <w:ind w:leftChars="100" w:left="1800" w:hangingChars="650" w:hanging="15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102DF">
        <w:rPr>
          <w:rFonts w:ascii="HG丸ｺﾞｼｯｸM-PRO" w:eastAsia="HG丸ｺﾞｼｯｸM-PRO" w:hAnsi="HG丸ｺﾞｼｯｸM-PRO" w:hint="eastAsia"/>
          <w:color w:val="000000" w:themeColor="text1"/>
        </w:rPr>
        <w:t>以下の点を避難への事前対策として</w:t>
      </w:r>
      <w:r w:rsidR="00252904" w:rsidRPr="00E102DF">
        <w:rPr>
          <w:rFonts w:ascii="HG丸ｺﾞｼｯｸM-PRO" w:eastAsia="HG丸ｺﾞｼｯｸM-PRO" w:hAnsi="HG丸ｺﾞｼｯｸM-PRO" w:hint="eastAsia"/>
          <w:color w:val="000000" w:themeColor="text1"/>
        </w:rPr>
        <w:t>地域住民への</w:t>
      </w:r>
      <w:r w:rsidRPr="00E102DF">
        <w:rPr>
          <w:rFonts w:ascii="HG丸ｺﾞｼｯｸM-PRO" w:eastAsia="HG丸ｺﾞｼｯｸM-PRO" w:hAnsi="HG丸ｺﾞｼｯｸM-PRO" w:hint="eastAsia"/>
          <w:color w:val="000000" w:themeColor="text1"/>
        </w:rPr>
        <w:t>周知・啓発に取り組むこと。</w:t>
      </w:r>
    </w:p>
    <w:p w14:paraId="748A706F" w14:textId="77777777" w:rsidR="00E33E38" w:rsidRPr="00B2780D" w:rsidRDefault="003C716B" w:rsidP="00DB346B">
      <w:pPr>
        <w:ind w:leftChars="100" w:left="1800" w:hangingChars="650" w:hanging="156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①</w:t>
      </w:r>
      <w:r w:rsidRPr="00B2780D">
        <w:rPr>
          <w:rFonts w:ascii="HG丸ｺﾞｼｯｸM-PRO" w:eastAsia="HG丸ｺﾞｼｯｸM-PRO" w:hAnsi="HG丸ｺﾞｼｯｸM-PRO" w:hint="eastAsia"/>
          <w:color w:val="000000" w:themeColor="text1"/>
          <w:u w:val="single"/>
        </w:rPr>
        <w:t>避難所以外への避難の検討</w:t>
      </w:r>
    </w:p>
    <w:p w14:paraId="7E084C14" w14:textId="77777777" w:rsidR="004A0AB2" w:rsidRPr="00B2780D" w:rsidRDefault="001F08E7" w:rsidP="00EA2077">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「避難」は避難所へ避難することがすべてではない。</w:t>
      </w:r>
    </w:p>
    <w:p w14:paraId="1F5BA1EA" w14:textId="77777777" w:rsidR="001825AC" w:rsidRPr="00B2780D" w:rsidRDefault="001F08E7" w:rsidP="001825AC">
      <w:pPr>
        <w:ind w:leftChars="236" w:left="566" w:firstLineChars="63" w:firstLine="151"/>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避難所での</w:t>
      </w:r>
      <w:r w:rsidR="001825AC" w:rsidRPr="00B2780D">
        <w:rPr>
          <w:rFonts w:ascii="HG丸ｺﾞｼｯｸM-PRO" w:eastAsia="HG丸ｺﾞｼｯｸM-PRO" w:hAnsi="HG丸ｺﾞｼｯｸM-PRO" w:hint="eastAsia"/>
          <w:color w:val="000000" w:themeColor="text1"/>
        </w:rPr>
        <w:t>新型コロナウイルス感染症の</w:t>
      </w:r>
      <w:r w:rsidRPr="00B2780D">
        <w:rPr>
          <w:rFonts w:ascii="HG丸ｺﾞｼｯｸM-PRO" w:eastAsia="HG丸ｺﾞｼｯｸM-PRO" w:hAnsi="HG丸ｺﾞｼｯｸM-PRO" w:hint="eastAsia"/>
          <w:color w:val="000000" w:themeColor="text1"/>
        </w:rPr>
        <w:t>感染リスクを避けるため、親せきや友人宅</w:t>
      </w:r>
    </w:p>
    <w:p w14:paraId="195F5139" w14:textId="77777777" w:rsidR="0078588B" w:rsidRDefault="001F08E7" w:rsidP="001825AC">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への避難、</w:t>
      </w:r>
      <w:r w:rsidR="0078588B" w:rsidRPr="000B1866">
        <w:rPr>
          <w:rFonts w:ascii="HG丸ｺﾞｼｯｸM-PRO" w:eastAsia="HG丸ｺﾞｼｯｸM-PRO" w:hAnsi="HG丸ｺﾞｼｯｸM-PRO" w:hint="eastAsia"/>
          <w:color w:val="000000" w:themeColor="text1"/>
        </w:rPr>
        <w:t>在宅避難の可否（自宅に留まったままでも安全かどうか）</w:t>
      </w:r>
      <w:r w:rsidRPr="00B2780D">
        <w:rPr>
          <w:rFonts w:ascii="HG丸ｺﾞｼｯｸM-PRO" w:eastAsia="HG丸ｺﾞｼｯｸM-PRO" w:hAnsi="HG丸ｺﾞｼｯｸM-PRO" w:hint="eastAsia"/>
          <w:color w:val="000000" w:themeColor="text1"/>
        </w:rPr>
        <w:t>を事前に検討し、</w:t>
      </w:r>
    </w:p>
    <w:p w14:paraId="78BBA88F" w14:textId="77777777" w:rsidR="00FC72DB" w:rsidRPr="00B2780D" w:rsidRDefault="004A0AB2" w:rsidP="00E15D4C">
      <w:pPr>
        <w:ind w:leftChars="200" w:left="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身の安全の確保が可能な場合は、可能な限り避難所以外への避難を行う。</w:t>
      </w:r>
      <w:r w:rsidR="00E15D4C" w:rsidRPr="00DE003F">
        <w:rPr>
          <w:rFonts w:ascii="HG丸ｺﾞｼｯｸM-PRO" w:eastAsia="HG丸ｺﾞｼｯｸM-PRO" w:hAnsi="HG丸ｺﾞｼｯｸM-PRO" w:hint="eastAsia"/>
          <w:color w:val="000000" w:themeColor="text1"/>
        </w:rPr>
        <w:t>また、避難所以外に避難する場合、避難所等に連絡する。</w:t>
      </w:r>
      <w:r w:rsidR="00E15D4C">
        <w:rPr>
          <w:rFonts w:ascii="HG丸ｺﾞｼｯｸM-PRO" w:eastAsia="HG丸ｺﾞｼｯｸM-PRO" w:hAnsi="HG丸ｺﾞｼｯｸM-PRO" w:hint="eastAsia"/>
          <w:color w:val="000000" w:themeColor="text1"/>
        </w:rPr>
        <w:t xml:space="preserve">　　　</w:t>
      </w:r>
    </w:p>
    <w:p w14:paraId="523E6046" w14:textId="77777777" w:rsidR="004A0AB2" w:rsidRPr="00B2780D" w:rsidRDefault="004A0AB2" w:rsidP="00EA2077">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水害→</w:t>
      </w:r>
      <w:r w:rsidR="00FF465B" w:rsidRPr="00B2780D">
        <w:rPr>
          <w:rFonts w:ascii="HG丸ｺﾞｼｯｸM-PRO" w:eastAsia="HG丸ｺﾞｼｯｸM-PRO" w:hAnsi="HG丸ｺﾞｼｯｸM-PRO" w:hint="eastAsia"/>
          <w:color w:val="000000" w:themeColor="text1"/>
        </w:rPr>
        <w:t>気象情報や河川水位等を注視し、避難の必要性について早めに検討</w:t>
      </w:r>
    </w:p>
    <w:p w14:paraId="3E002DAE" w14:textId="77777777" w:rsidR="00FF465B" w:rsidRPr="00B2780D" w:rsidRDefault="00FF465B" w:rsidP="00EA2077">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地震→自宅やライフラインの被害状況により、避難の必要性について検討</w:t>
      </w:r>
    </w:p>
    <w:p w14:paraId="27E5344B" w14:textId="77777777" w:rsidR="00177944" w:rsidRPr="00B2780D" w:rsidRDefault="00177944" w:rsidP="00DB346B">
      <w:pPr>
        <w:ind w:leftChars="200" w:left="720" w:hangingChars="100" w:hanging="240"/>
        <w:rPr>
          <w:rFonts w:ascii="HG丸ｺﾞｼｯｸM-PRO" w:eastAsia="HG丸ｺﾞｼｯｸM-PRO" w:hAnsi="HG丸ｺﾞｼｯｸM-PRO"/>
          <w:color w:val="000000" w:themeColor="text1"/>
        </w:rPr>
      </w:pPr>
    </w:p>
    <w:p w14:paraId="1F13F10C" w14:textId="77777777" w:rsidR="00FF465B" w:rsidRPr="00B2780D" w:rsidRDefault="00FF465B" w:rsidP="00FF465B">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②</w:t>
      </w:r>
      <w:r w:rsidR="00261C9D" w:rsidRPr="00B2780D">
        <w:rPr>
          <w:rFonts w:ascii="HG丸ｺﾞｼｯｸM-PRO" w:eastAsia="HG丸ｺﾞｼｯｸM-PRO" w:hAnsi="HG丸ｺﾞｼｯｸM-PRO" w:hint="eastAsia"/>
          <w:color w:val="000000" w:themeColor="text1"/>
          <w:u w:val="single"/>
        </w:rPr>
        <w:t>衛生用品等</w:t>
      </w:r>
      <w:r w:rsidRPr="00B2780D">
        <w:rPr>
          <w:rFonts w:ascii="HG丸ｺﾞｼｯｸM-PRO" w:eastAsia="HG丸ｺﾞｼｯｸM-PRO" w:hAnsi="HG丸ｺﾞｼｯｸM-PRO" w:hint="eastAsia"/>
          <w:color w:val="000000" w:themeColor="text1"/>
          <w:u w:val="single"/>
        </w:rPr>
        <w:t>の確認</w:t>
      </w:r>
    </w:p>
    <w:p w14:paraId="5B131DFE" w14:textId="77777777" w:rsidR="00FF465B" w:rsidRPr="00B2780D" w:rsidRDefault="00FF465B" w:rsidP="00261C9D">
      <w:pPr>
        <w:ind w:left="480" w:hangingChars="200" w:hanging="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EA2077"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感染症予防に関する備蓄品（マスク、消毒液、石鹸、体温計</w:t>
      </w:r>
      <w:r w:rsidR="00261C9D" w:rsidRPr="00B2780D">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等）</w:t>
      </w:r>
      <w:r w:rsidR="00981B5D" w:rsidRPr="00B2780D">
        <w:rPr>
          <w:rFonts w:ascii="HG丸ｺﾞｼｯｸM-PRO" w:eastAsia="HG丸ｺﾞｼｯｸM-PRO" w:hAnsi="HG丸ｺﾞｼｯｸM-PRO" w:hint="eastAsia"/>
          <w:color w:val="000000" w:themeColor="text1"/>
        </w:rPr>
        <w:t>を</w:t>
      </w:r>
      <w:r w:rsidR="00DE38F8" w:rsidRPr="00DE38F8">
        <w:rPr>
          <w:rFonts w:ascii="HG丸ｺﾞｼｯｸM-PRO" w:eastAsia="HG丸ｺﾞｼｯｸM-PRO" w:hAnsi="HG丸ｺﾞｼｯｸM-PRO" w:hint="eastAsia"/>
          <w:color w:val="000000" w:themeColor="text1"/>
        </w:rPr>
        <w:t>各自</w:t>
      </w:r>
      <w:r w:rsidR="0042259E" w:rsidRPr="00B2780D">
        <w:rPr>
          <w:rFonts w:ascii="HG丸ｺﾞｼｯｸM-PRO" w:eastAsia="HG丸ｺﾞｼｯｸM-PRO" w:hAnsi="HG丸ｺﾞｼｯｸM-PRO" w:hint="eastAsia"/>
          <w:color w:val="000000" w:themeColor="text1"/>
        </w:rPr>
        <w:t>用意する</w:t>
      </w:r>
      <w:r w:rsidR="00EA2077" w:rsidRPr="00B2780D">
        <w:rPr>
          <w:rFonts w:ascii="HG丸ｺﾞｼｯｸM-PRO" w:eastAsia="HG丸ｺﾞｼｯｸM-PRO" w:hAnsi="HG丸ｺﾞｼｯｸM-PRO" w:hint="eastAsia"/>
          <w:color w:val="000000" w:themeColor="text1"/>
        </w:rPr>
        <w:t>。</w:t>
      </w:r>
    </w:p>
    <w:p w14:paraId="077281CD" w14:textId="77777777" w:rsidR="00177944" w:rsidRPr="00B2780D" w:rsidRDefault="0042259E" w:rsidP="00FF465B">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p>
    <w:p w14:paraId="4EEA57DC" w14:textId="77777777" w:rsidR="0042259E" w:rsidRPr="00B2780D" w:rsidRDefault="0042259E" w:rsidP="00FF465B">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③</w:t>
      </w:r>
      <w:r w:rsidRPr="00B2780D">
        <w:rPr>
          <w:rFonts w:ascii="HG丸ｺﾞｼｯｸM-PRO" w:eastAsia="HG丸ｺﾞｼｯｸM-PRO" w:hAnsi="HG丸ｺﾞｼｯｸM-PRO" w:hint="eastAsia"/>
          <w:color w:val="000000" w:themeColor="text1"/>
          <w:u w:val="single"/>
        </w:rPr>
        <w:t>「避難者カード」</w:t>
      </w:r>
      <w:r w:rsidR="00943A21" w:rsidRPr="00B2780D">
        <w:rPr>
          <w:rFonts w:ascii="HG丸ｺﾞｼｯｸM-PRO" w:eastAsia="HG丸ｺﾞｼｯｸM-PRO" w:hAnsi="HG丸ｺﾞｼｯｸM-PRO" w:hint="eastAsia"/>
          <w:color w:val="000000" w:themeColor="text1"/>
          <w:u w:val="single"/>
        </w:rPr>
        <w:t>、「健康状態チェックカード」</w:t>
      </w:r>
      <w:r w:rsidRPr="00B2780D">
        <w:rPr>
          <w:rFonts w:ascii="HG丸ｺﾞｼｯｸM-PRO" w:eastAsia="HG丸ｺﾞｼｯｸM-PRO" w:hAnsi="HG丸ｺﾞｼｯｸM-PRO" w:hint="eastAsia"/>
          <w:color w:val="000000" w:themeColor="text1"/>
          <w:u w:val="single"/>
        </w:rPr>
        <w:t>の事前記入</w:t>
      </w:r>
    </w:p>
    <w:p w14:paraId="0F396A37" w14:textId="77777777" w:rsidR="00EA2077" w:rsidRPr="00B2780D" w:rsidRDefault="0042259E" w:rsidP="00FF465B">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EA2077"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受付時の混雑を防ぐため、受付で記入する「避難者カード」</w:t>
      </w:r>
      <w:r w:rsidR="00606CD2" w:rsidRPr="00B2780D">
        <w:rPr>
          <w:rFonts w:ascii="HG丸ｺﾞｼｯｸM-PRO" w:eastAsia="HG丸ｺﾞｼｯｸM-PRO" w:hAnsi="HG丸ｺﾞｼｯｸM-PRO" w:hint="eastAsia"/>
          <w:color w:val="000000" w:themeColor="text1"/>
        </w:rPr>
        <w:t>（資料編②</w:t>
      </w:r>
      <w:r w:rsidR="00943A21" w:rsidRPr="00B2780D">
        <w:rPr>
          <w:rFonts w:ascii="HG丸ｺﾞｼｯｸM-PRO" w:eastAsia="HG丸ｺﾞｼｯｸM-PRO" w:hAnsi="HG丸ｺﾞｼｯｸM-PRO" w:hint="eastAsia"/>
          <w:color w:val="000000" w:themeColor="text1"/>
        </w:rPr>
        <w:t>－１</w:t>
      </w:r>
      <w:r w:rsidR="00606CD2" w:rsidRPr="00B2780D">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を事</w:t>
      </w:r>
    </w:p>
    <w:p w14:paraId="28AC8AE9" w14:textId="77777777" w:rsidR="0042259E" w:rsidRPr="00B2780D" w:rsidRDefault="00EA2077" w:rsidP="00943A21">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42259E" w:rsidRPr="00B2780D">
        <w:rPr>
          <w:rFonts w:ascii="HG丸ｺﾞｼｯｸM-PRO" w:eastAsia="HG丸ｺﾞｼｯｸM-PRO" w:hAnsi="HG丸ｺﾞｼｯｸM-PRO" w:hint="eastAsia"/>
          <w:color w:val="000000" w:themeColor="text1"/>
        </w:rPr>
        <w:t>前に記入しておき、</w:t>
      </w:r>
      <w:r w:rsidR="00151D42" w:rsidRPr="00B2780D">
        <w:rPr>
          <w:rFonts w:ascii="HG丸ｺﾞｼｯｸM-PRO" w:eastAsia="HG丸ｺﾞｼｯｸM-PRO" w:hAnsi="HG丸ｺﾞｼｯｸM-PRO" w:hint="eastAsia"/>
          <w:color w:val="000000" w:themeColor="text1"/>
        </w:rPr>
        <w:t>避難時の持ち出し品と一緒にしておく。</w:t>
      </w:r>
    </w:p>
    <w:p w14:paraId="7E59D8B1" w14:textId="77777777" w:rsidR="00EA2077" w:rsidRPr="00B2780D" w:rsidRDefault="00943A21" w:rsidP="00EA2077">
      <w:pPr>
        <w:ind w:firstLineChars="300" w:firstLine="720"/>
        <w:rPr>
          <w:rFonts w:ascii="Segoe UI Symbol" w:eastAsia="HG丸ｺﾞｼｯｸM-PRO" w:hAnsi="Segoe UI Symbol" w:cs="Segoe UI Symbol"/>
          <w:color w:val="000000" w:themeColor="text1"/>
        </w:rPr>
      </w:pPr>
      <w:r w:rsidRPr="00B2780D">
        <w:rPr>
          <w:rFonts w:ascii="HG丸ｺﾞｼｯｸM-PRO" w:eastAsia="HG丸ｺﾞｼｯｸM-PRO" w:hAnsi="HG丸ｺﾞｼｯｸM-PRO" w:hint="eastAsia"/>
          <w:color w:val="000000" w:themeColor="text1"/>
        </w:rPr>
        <w:t>また、避難当日の健康状態を「健康状態</w:t>
      </w:r>
      <w:r w:rsidRPr="00B2780D">
        <w:rPr>
          <w:rFonts w:ascii="Segoe UI Symbol" w:eastAsia="HG丸ｺﾞｼｯｸM-PRO" w:hAnsi="Segoe UI Symbol" w:cs="Segoe UI Symbol" w:hint="eastAsia"/>
          <w:color w:val="000000" w:themeColor="text1"/>
        </w:rPr>
        <w:t>チェックカード」（資料編②－２）に記入</w:t>
      </w:r>
    </w:p>
    <w:p w14:paraId="57DB0C83" w14:textId="77777777" w:rsidR="00943A21" w:rsidRPr="00B2780D" w:rsidRDefault="00943A21" w:rsidP="00606CD2">
      <w:pPr>
        <w:ind w:firstLineChars="200" w:firstLine="480"/>
        <w:rPr>
          <w:rFonts w:ascii="HG丸ｺﾞｼｯｸM-PRO" w:eastAsia="HG丸ｺﾞｼｯｸM-PRO" w:hAnsi="HG丸ｺﾞｼｯｸM-PRO"/>
          <w:color w:val="000000" w:themeColor="text1"/>
        </w:rPr>
      </w:pPr>
      <w:r w:rsidRPr="00B2780D">
        <w:rPr>
          <w:rFonts w:ascii="Segoe UI Symbol" w:eastAsia="HG丸ｺﾞｼｯｸM-PRO" w:hAnsi="Segoe UI Symbol" w:cs="Segoe UI Symbol" w:hint="eastAsia"/>
          <w:color w:val="000000" w:themeColor="text1"/>
        </w:rPr>
        <w:t>し、</w:t>
      </w:r>
      <w:r w:rsidR="000D49CA" w:rsidRPr="00B2780D">
        <w:rPr>
          <w:rFonts w:ascii="Segoe UI Symbol" w:eastAsia="HG丸ｺﾞｼｯｸM-PRO" w:hAnsi="Segoe UI Symbol" w:cs="Segoe UI Symbol" w:hint="eastAsia"/>
          <w:color w:val="000000" w:themeColor="text1"/>
        </w:rPr>
        <w:t>「</w:t>
      </w:r>
      <w:r w:rsidRPr="00B2780D">
        <w:rPr>
          <w:rFonts w:ascii="Segoe UI Symbol" w:eastAsia="HG丸ｺﾞｼｯｸM-PRO" w:hAnsi="Segoe UI Symbol" w:cs="Segoe UI Symbol" w:hint="eastAsia"/>
          <w:color w:val="000000" w:themeColor="text1"/>
        </w:rPr>
        <w:t>事前受付</w:t>
      </w:r>
      <w:r w:rsidR="000D49CA" w:rsidRPr="00B2780D">
        <w:rPr>
          <w:rFonts w:ascii="Segoe UI Symbol" w:eastAsia="HG丸ｺﾞｼｯｸM-PRO" w:hAnsi="Segoe UI Symbol" w:cs="Segoe UI Symbol" w:hint="eastAsia"/>
          <w:color w:val="000000" w:themeColor="text1"/>
        </w:rPr>
        <w:t>」（次項参照）</w:t>
      </w:r>
      <w:r w:rsidRPr="00B2780D">
        <w:rPr>
          <w:rFonts w:ascii="Segoe UI Symbol" w:eastAsia="HG丸ｺﾞｼｯｸM-PRO" w:hAnsi="Segoe UI Symbol" w:cs="Segoe UI Symbol" w:hint="eastAsia"/>
          <w:color w:val="000000" w:themeColor="text1"/>
        </w:rPr>
        <w:t>に提出する。</w:t>
      </w:r>
    </w:p>
    <w:p w14:paraId="097BF481" w14:textId="77777777" w:rsidR="00EA2077" w:rsidRPr="00B2780D" w:rsidRDefault="00151D42" w:rsidP="00EA2077">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5A239A" w:rsidRPr="00B2780D">
        <w:rPr>
          <w:rFonts w:ascii="HG丸ｺﾞｼｯｸM-PRO" w:eastAsia="HG丸ｺﾞｼｯｸM-PRO" w:hAnsi="HG丸ｺﾞｼｯｸM-PRO" w:hint="eastAsia"/>
          <w:color w:val="000000" w:themeColor="text1"/>
        </w:rPr>
        <w:t>※「避難者カード」</w:t>
      </w:r>
      <w:r w:rsidR="00943A21" w:rsidRPr="00B2780D">
        <w:rPr>
          <w:rFonts w:ascii="HG丸ｺﾞｼｯｸM-PRO" w:eastAsia="HG丸ｺﾞｼｯｸM-PRO" w:hAnsi="HG丸ｺﾞｼｯｸM-PRO" w:hint="eastAsia"/>
          <w:color w:val="000000" w:themeColor="text1"/>
        </w:rPr>
        <w:t>、「健康状態チェックカード」</w:t>
      </w:r>
      <w:r w:rsidR="005A239A" w:rsidRPr="00B2780D">
        <w:rPr>
          <w:rFonts w:ascii="HG丸ｺﾞｼｯｸM-PRO" w:eastAsia="HG丸ｺﾞｼｯｸM-PRO" w:hAnsi="HG丸ｺﾞｼｯｸM-PRO" w:hint="eastAsia"/>
          <w:color w:val="000000" w:themeColor="text1"/>
        </w:rPr>
        <w:t>の様式は</w:t>
      </w:r>
      <w:r w:rsidR="00EA2077" w:rsidRPr="00B2780D">
        <w:rPr>
          <w:rFonts w:ascii="HG丸ｺﾞｼｯｸM-PRO" w:eastAsia="HG丸ｺﾞｼｯｸM-PRO" w:hAnsi="HG丸ｺﾞｼｯｸM-PRO" w:hint="eastAsia"/>
          <w:color w:val="000000" w:themeColor="text1"/>
        </w:rPr>
        <w:t>、</w:t>
      </w:r>
      <w:r w:rsidR="004E5E7B" w:rsidRPr="00B2780D">
        <w:rPr>
          <w:rFonts w:ascii="HG丸ｺﾞｼｯｸM-PRO" w:eastAsia="HG丸ｺﾞｼｯｸM-PRO" w:hAnsi="HG丸ｺﾞｼｯｸM-PRO" w:hint="eastAsia"/>
          <w:color w:val="000000" w:themeColor="text1"/>
        </w:rPr>
        <w:t>都市防災政策課の</w:t>
      </w:r>
      <w:r w:rsidR="00A1539A" w:rsidRPr="00B2780D">
        <w:rPr>
          <w:rFonts w:ascii="HG丸ｺﾞｼｯｸM-PRO" w:eastAsia="HG丸ｺﾞｼｯｸM-PRO" w:hAnsi="HG丸ｺﾞｼｯｸM-PRO" w:hint="eastAsia"/>
          <w:color w:val="000000" w:themeColor="text1"/>
        </w:rPr>
        <w:t>ホー</w:t>
      </w:r>
    </w:p>
    <w:p w14:paraId="735FB674" w14:textId="77777777" w:rsidR="00A1539A" w:rsidRPr="00B2780D" w:rsidRDefault="00A1539A" w:rsidP="004E5E7B">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ムページ（https://www.city.gifu.lg.jp</w:t>
      </w:r>
      <w:r w:rsidRPr="00B2780D">
        <w:rPr>
          <w:rFonts w:ascii="HG丸ｺﾞｼｯｸM-PRO" w:eastAsia="HG丸ｺﾞｼｯｸM-PRO" w:hAnsi="HG丸ｺﾞｼｯｸM-PRO"/>
          <w:color w:val="000000" w:themeColor="text1"/>
        </w:rPr>
        <w:t>/12763.htm</w:t>
      </w:r>
      <w:r w:rsidRPr="00B2780D">
        <w:rPr>
          <w:rFonts w:ascii="HG丸ｺﾞｼｯｸM-PRO" w:eastAsia="HG丸ｺﾞｼｯｸM-PRO" w:hAnsi="HG丸ｺﾞｼｯｸM-PRO" w:hint="eastAsia"/>
          <w:color w:val="000000" w:themeColor="text1"/>
        </w:rPr>
        <w:t>）に掲載</w:t>
      </w:r>
    </w:p>
    <w:p w14:paraId="39E765D2" w14:textId="77777777" w:rsidR="00E2621D" w:rsidRPr="00BD6E4F" w:rsidRDefault="00E2621D" w:rsidP="00FF465B">
      <w:pPr>
        <w:rPr>
          <w:rFonts w:ascii="HG丸ｺﾞｼｯｸM-PRO" w:eastAsia="HG丸ｺﾞｼｯｸM-PRO" w:hAnsi="HG丸ｺﾞｼｯｸM-PRO"/>
          <w:color w:val="000000" w:themeColor="text1"/>
          <w:u w:val="double"/>
        </w:rPr>
      </w:pPr>
    </w:p>
    <w:p w14:paraId="7D39EF7E" w14:textId="77777777" w:rsidR="00021F16" w:rsidRPr="00B2780D" w:rsidRDefault="00A1539A"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sz w:val="28"/>
        </w:rPr>
        <w:t>（２）避難所開設時の対策</w:t>
      </w:r>
    </w:p>
    <w:p w14:paraId="32A5BC8B" w14:textId="77777777" w:rsidR="00A1539A" w:rsidRPr="00B2780D" w:rsidRDefault="00A1539A" w:rsidP="00A1539A">
      <w:pPr>
        <w:ind w:leftChars="100" w:left="1800" w:hangingChars="650" w:hanging="156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①</w:t>
      </w:r>
      <w:r w:rsidR="000D49CA" w:rsidRPr="00B2780D">
        <w:rPr>
          <w:rFonts w:ascii="HG丸ｺﾞｼｯｸM-PRO" w:eastAsia="HG丸ｺﾞｼｯｸM-PRO" w:hAnsi="HG丸ｺﾞｼｯｸM-PRO" w:hint="eastAsia"/>
          <w:color w:val="000000" w:themeColor="text1"/>
          <w:u w:val="single"/>
        </w:rPr>
        <w:t>「</w:t>
      </w:r>
      <w:r w:rsidR="00C2773A" w:rsidRPr="00B2780D">
        <w:rPr>
          <w:rFonts w:ascii="HG丸ｺﾞｼｯｸM-PRO" w:eastAsia="HG丸ｺﾞｼｯｸM-PRO" w:hAnsi="HG丸ｺﾞｼｯｸM-PRO" w:hint="eastAsia"/>
          <w:color w:val="000000" w:themeColor="text1"/>
          <w:u w:val="single"/>
        </w:rPr>
        <w:t>事前受付</w:t>
      </w:r>
      <w:r w:rsidR="000D49CA" w:rsidRPr="00B2780D">
        <w:rPr>
          <w:rFonts w:ascii="HG丸ｺﾞｼｯｸM-PRO" w:eastAsia="HG丸ｺﾞｼｯｸM-PRO" w:hAnsi="HG丸ｺﾞｼｯｸM-PRO" w:hint="eastAsia"/>
          <w:color w:val="000000" w:themeColor="text1"/>
          <w:u w:val="single"/>
        </w:rPr>
        <w:t>」</w:t>
      </w:r>
      <w:r w:rsidR="00C2773A" w:rsidRPr="00B2780D">
        <w:rPr>
          <w:rFonts w:ascii="HG丸ｺﾞｼｯｸM-PRO" w:eastAsia="HG丸ｺﾞｼｯｸM-PRO" w:hAnsi="HG丸ｺﾞｼｯｸM-PRO" w:hint="eastAsia"/>
          <w:color w:val="000000" w:themeColor="text1"/>
          <w:u w:val="single"/>
        </w:rPr>
        <w:t>の設置</w:t>
      </w:r>
    </w:p>
    <w:p w14:paraId="1B3EFF6F" w14:textId="77777777" w:rsidR="00EA2077" w:rsidRPr="00B2780D" w:rsidRDefault="00C2773A" w:rsidP="00EA2077">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避難所内の受付の</w:t>
      </w:r>
      <w:r w:rsidR="00EA2077" w:rsidRPr="00B2780D">
        <w:rPr>
          <w:rFonts w:ascii="HG丸ｺﾞｼｯｸM-PRO" w:eastAsia="HG丸ｺﾞｼｯｸM-PRO" w:hAnsi="HG丸ｺﾞｼｯｸM-PRO" w:hint="eastAsia"/>
          <w:color w:val="000000" w:themeColor="text1"/>
        </w:rPr>
        <w:t>前に</w:t>
      </w:r>
      <w:r w:rsidR="00DF2B78" w:rsidRPr="00B2780D">
        <w:rPr>
          <w:rFonts w:ascii="HG丸ｺﾞｼｯｸM-PRO" w:eastAsia="HG丸ｺﾞｼｯｸM-PRO" w:hAnsi="HG丸ｺﾞｼｯｸM-PRO" w:hint="eastAsia"/>
          <w:color w:val="000000" w:themeColor="text1"/>
        </w:rPr>
        <w:t>感染の疑いのある方を早期に発見するため、</w:t>
      </w:r>
      <w:r w:rsidRPr="00B2780D">
        <w:rPr>
          <w:rFonts w:ascii="HG丸ｺﾞｼｯｸM-PRO" w:eastAsia="HG丸ｺﾞｼｯｸM-PRO" w:hAnsi="HG丸ｺﾞｼｯｸM-PRO" w:hint="eastAsia"/>
          <w:color w:val="000000" w:themeColor="text1"/>
        </w:rPr>
        <w:t>避難所</w:t>
      </w:r>
      <w:r w:rsidR="00EA2077" w:rsidRPr="00B2780D">
        <w:rPr>
          <w:rFonts w:ascii="HG丸ｺﾞｼｯｸM-PRO" w:eastAsia="HG丸ｺﾞｼｯｸM-PRO" w:hAnsi="HG丸ｺﾞｼｯｸM-PRO" w:hint="eastAsia"/>
          <w:color w:val="000000" w:themeColor="text1"/>
        </w:rPr>
        <w:t>入り口</w:t>
      </w:r>
      <w:r w:rsidR="00426DB9" w:rsidRPr="00B2780D">
        <w:rPr>
          <w:rFonts w:ascii="HG丸ｺﾞｼｯｸM-PRO" w:eastAsia="HG丸ｺﾞｼｯｸM-PRO" w:hAnsi="HG丸ｺﾞｼｯｸM-PRO" w:hint="eastAsia"/>
          <w:color w:val="000000" w:themeColor="text1"/>
        </w:rPr>
        <w:t>の</w:t>
      </w:r>
    </w:p>
    <w:p w14:paraId="5AD9FE1E" w14:textId="77777777" w:rsidR="00C2773A" w:rsidRPr="00B2780D" w:rsidRDefault="00F1378C" w:rsidP="00EA2077">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00736" behindDoc="0" locked="0" layoutInCell="1" allowOverlap="1" wp14:anchorId="335DC0E9" wp14:editId="2EBE7AD2">
                <wp:simplePos x="0" y="0"/>
                <wp:positionH relativeFrom="column">
                  <wp:posOffset>251460</wp:posOffset>
                </wp:positionH>
                <wp:positionV relativeFrom="paragraph">
                  <wp:posOffset>215265</wp:posOffset>
                </wp:positionV>
                <wp:extent cx="5867400" cy="19145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867400" cy="1914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161E4B" id="正方形/長方形 27" o:spid="_x0000_s1026" style="position:absolute;left:0;text-align:left;margin-left:19.8pt;margin-top:16.95pt;width:462pt;height:15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" filled="f" strokecolor="black [3213]" strokeweight="2pt"/>
            </w:pict>
          </mc:Fallback>
        </mc:AlternateContent>
      </w:r>
      <w:r w:rsidR="00426DB9" w:rsidRPr="00B2780D">
        <w:rPr>
          <w:rFonts w:ascii="HG丸ｺﾞｼｯｸM-PRO" w:eastAsia="HG丸ｺﾞｼｯｸM-PRO" w:hAnsi="HG丸ｺﾞｼｯｸM-PRO" w:hint="eastAsia"/>
          <w:color w:val="000000" w:themeColor="text1"/>
        </w:rPr>
        <w:t xml:space="preserve">　　</w:t>
      </w:r>
      <w:r w:rsidR="00C2773A" w:rsidRPr="00B2780D">
        <w:rPr>
          <w:rFonts w:ascii="HG丸ｺﾞｼｯｸM-PRO" w:eastAsia="HG丸ｺﾞｼｯｸM-PRO" w:hAnsi="HG丸ｺﾞｼｯｸM-PRO" w:hint="eastAsia"/>
          <w:color w:val="000000" w:themeColor="text1"/>
        </w:rPr>
        <w:t>外に</w:t>
      </w:r>
      <w:r w:rsidR="000D49CA" w:rsidRPr="00B2780D">
        <w:rPr>
          <w:rFonts w:ascii="HG丸ｺﾞｼｯｸM-PRO" w:eastAsia="HG丸ｺﾞｼｯｸM-PRO" w:hAnsi="HG丸ｺﾞｼｯｸM-PRO" w:hint="eastAsia"/>
          <w:color w:val="000000" w:themeColor="text1"/>
        </w:rPr>
        <w:t>「</w:t>
      </w:r>
      <w:r w:rsidR="00C2773A" w:rsidRPr="00B2780D">
        <w:rPr>
          <w:rFonts w:ascii="HG丸ｺﾞｼｯｸM-PRO" w:eastAsia="HG丸ｺﾞｼｯｸM-PRO" w:hAnsi="HG丸ｺﾞｼｯｸM-PRO" w:hint="eastAsia"/>
          <w:color w:val="000000" w:themeColor="text1"/>
        </w:rPr>
        <w:t>事前受付</w:t>
      </w:r>
      <w:r w:rsidR="000D49CA" w:rsidRPr="00B2780D">
        <w:rPr>
          <w:rFonts w:ascii="HG丸ｺﾞｼｯｸM-PRO" w:eastAsia="HG丸ｺﾞｼｯｸM-PRO" w:hAnsi="HG丸ｺﾞｼｯｸM-PRO" w:hint="eastAsia"/>
          <w:color w:val="000000" w:themeColor="text1"/>
        </w:rPr>
        <w:t>」</w:t>
      </w:r>
      <w:r w:rsidR="00C2773A" w:rsidRPr="00B2780D">
        <w:rPr>
          <w:rFonts w:ascii="HG丸ｺﾞｼｯｸM-PRO" w:eastAsia="HG丸ｺﾞｼｯｸM-PRO" w:hAnsi="HG丸ｺﾞｼｯｸM-PRO" w:hint="eastAsia"/>
          <w:color w:val="000000" w:themeColor="text1"/>
        </w:rPr>
        <w:t>を設置し、避難者に対し体調の聞き取り</w:t>
      </w:r>
      <w:r w:rsidR="00DF2B78" w:rsidRPr="00B2780D">
        <w:rPr>
          <w:rFonts w:ascii="HG丸ｺﾞｼｯｸM-PRO" w:eastAsia="HG丸ｺﾞｼｯｸM-PRO" w:hAnsi="HG丸ｺﾞｼｯｸM-PRO" w:hint="eastAsia"/>
          <w:color w:val="000000" w:themeColor="text1"/>
        </w:rPr>
        <w:t>や</w:t>
      </w:r>
      <w:r w:rsidR="00C2773A" w:rsidRPr="00B2780D">
        <w:rPr>
          <w:rFonts w:ascii="HG丸ｺﾞｼｯｸM-PRO" w:eastAsia="HG丸ｺﾞｼｯｸM-PRO" w:hAnsi="HG丸ｺﾞｼｯｸM-PRO" w:hint="eastAsia"/>
          <w:color w:val="000000" w:themeColor="text1"/>
        </w:rPr>
        <w:t>検温を</w:t>
      </w:r>
      <w:r w:rsidR="00970FA1" w:rsidRPr="00E102DF">
        <w:rPr>
          <w:rFonts w:ascii="HG丸ｺﾞｼｯｸM-PRO" w:eastAsia="HG丸ｺﾞｼｯｸM-PRO" w:hAnsi="HG丸ｺﾞｼｯｸM-PRO" w:hint="eastAsia"/>
          <w:color w:val="000000" w:themeColor="text1"/>
        </w:rPr>
        <w:t>迅速に</w:t>
      </w:r>
      <w:r w:rsidR="00DF2B78" w:rsidRPr="00B2780D">
        <w:rPr>
          <w:rFonts w:ascii="HG丸ｺﾞｼｯｸM-PRO" w:eastAsia="HG丸ｺﾞｼｯｸM-PRO" w:hAnsi="HG丸ｺﾞｼｯｸM-PRO" w:hint="eastAsia"/>
          <w:color w:val="000000" w:themeColor="text1"/>
        </w:rPr>
        <w:t>行う。</w:t>
      </w:r>
    </w:p>
    <w:p w14:paraId="77F6B8F6" w14:textId="77777777" w:rsidR="00DF2B78" w:rsidRPr="00B2780D" w:rsidRDefault="000D49CA" w:rsidP="0018466E">
      <w:pPr>
        <w:ind w:leftChars="200" w:left="720" w:hangingChars="100" w:hanging="240"/>
        <w:rPr>
          <w:rFonts w:ascii="HG丸ｺﾞｼｯｸM-PRO" w:eastAsia="HG丸ｺﾞｼｯｸM-PRO" w:hAnsi="HG丸ｺﾞｼｯｸM-PRO"/>
          <w:color w:val="000000" w:themeColor="text1"/>
        </w:rPr>
      </w:pPr>
      <w:r w:rsidRPr="00F30C50">
        <w:rPr>
          <w:rFonts w:ascii="HG丸ｺﾞｼｯｸM-PRO" w:eastAsia="HG丸ｺﾞｼｯｸM-PRO" w:hAnsi="HG丸ｺﾞｼｯｸM-PRO" w:hint="eastAsia"/>
          <w:color w:val="000000" w:themeColor="text1"/>
          <w:shd w:val="pct15" w:color="auto" w:fill="FFFFFF"/>
        </w:rPr>
        <w:t>【</w:t>
      </w:r>
      <w:r w:rsidR="00DF2B78" w:rsidRPr="00F30C50">
        <w:rPr>
          <w:rFonts w:ascii="HG丸ｺﾞｼｯｸM-PRO" w:eastAsia="HG丸ｺﾞｼｯｸM-PRO" w:hAnsi="HG丸ｺﾞｼｯｸM-PRO" w:hint="eastAsia"/>
          <w:color w:val="000000" w:themeColor="text1"/>
          <w:shd w:val="pct15" w:color="auto" w:fill="FFFFFF"/>
        </w:rPr>
        <w:t>事前受付</w:t>
      </w:r>
      <w:r w:rsidRPr="00F30C50">
        <w:rPr>
          <w:rFonts w:ascii="HG丸ｺﾞｼｯｸM-PRO" w:eastAsia="HG丸ｺﾞｼｯｸM-PRO" w:hAnsi="HG丸ｺﾞｼｯｸM-PRO" w:hint="eastAsia"/>
          <w:color w:val="000000" w:themeColor="text1"/>
          <w:shd w:val="pct15" w:color="auto" w:fill="FFFFFF"/>
        </w:rPr>
        <w:t>】（避難所外）</w:t>
      </w:r>
      <w:r w:rsidR="00DF2B78" w:rsidRPr="00B2780D">
        <w:rPr>
          <w:rFonts w:ascii="HG丸ｺﾞｼｯｸM-PRO" w:eastAsia="HG丸ｺﾞｼｯｸM-PRO" w:hAnsi="HG丸ｺﾞｼｯｸM-PRO" w:hint="eastAsia"/>
          <w:color w:val="000000" w:themeColor="text1"/>
        </w:rPr>
        <w:t>体調の聞き取り・検温</w:t>
      </w:r>
      <w:r w:rsidR="004E5E7B" w:rsidRPr="00B2780D">
        <w:rPr>
          <w:rFonts w:ascii="HG丸ｺﾞｼｯｸM-PRO" w:eastAsia="HG丸ｺﾞｼｯｸM-PRO" w:hAnsi="HG丸ｺﾞｼｯｸM-PRO" w:hint="eastAsia"/>
          <w:color w:val="000000" w:themeColor="text1"/>
          <w:sz w:val="21"/>
        </w:rPr>
        <w:t>（「健康状態チェックカード」も活用）</w:t>
      </w:r>
    </w:p>
    <w:p w14:paraId="7DF07DFF" w14:textId="3B7468E7" w:rsidR="0011634A" w:rsidRDefault="00F922F9" w:rsidP="00BA2546">
      <w:pPr>
        <w:ind w:leftChars="300" w:left="7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13024" behindDoc="0" locked="0" layoutInCell="1" allowOverlap="1" wp14:anchorId="6C4125FF" wp14:editId="2050C280">
                <wp:simplePos x="0" y="0"/>
                <wp:positionH relativeFrom="column">
                  <wp:posOffset>3533775</wp:posOffset>
                </wp:positionH>
                <wp:positionV relativeFrom="paragraph">
                  <wp:posOffset>43815</wp:posOffset>
                </wp:positionV>
                <wp:extent cx="327660" cy="790575"/>
                <wp:effectExtent l="0" t="0" r="15240" b="28575"/>
                <wp:wrapNone/>
                <wp:docPr id="8" name="右中かっこ 8"/>
                <wp:cNvGraphicFramePr/>
                <a:graphic xmlns:a="http://schemas.openxmlformats.org/drawingml/2006/main">
                  <a:graphicData uri="http://schemas.microsoft.com/office/word/2010/wordprocessingShape">
                    <wps:wsp>
                      <wps:cNvSpPr/>
                      <wps:spPr>
                        <a:xfrm>
                          <a:off x="0" y="0"/>
                          <a:ext cx="327660" cy="79057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114A1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 o:spid="_x0000_s1026" type="#_x0000_t88" style="position:absolute;left:0;text-align:left;margin-left:278.25pt;margin-top:3.45pt;width:25.8pt;height:62.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" adj="746" strokecolor="black [3213]" strokeweight="1.5pt"/>
            </w:pict>
          </mc:Fallback>
        </mc:AlternateContent>
      </w:r>
      <w:r w:rsidR="004424A6">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12000" behindDoc="0" locked="0" layoutInCell="1" allowOverlap="1" wp14:anchorId="53DA9040" wp14:editId="6E1967EE">
                <wp:simplePos x="0" y="0"/>
                <wp:positionH relativeFrom="column">
                  <wp:posOffset>3813810</wp:posOffset>
                </wp:positionH>
                <wp:positionV relativeFrom="paragraph">
                  <wp:posOffset>62866</wp:posOffset>
                </wp:positionV>
                <wp:extent cx="2190750" cy="609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190750" cy="609600"/>
                        </a:xfrm>
                        <a:prstGeom prst="rect">
                          <a:avLst/>
                        </a:prstGeom>
                        <a:noFill/>
                        <a:ln w="6350">
                          <a:noFill/>
                        </a:ln>
                      </wps:spPr>
                      <wps:txbx>
                        <w:txbxContent>
                          <w:p w14:paraId="2DF1E438" w14:textId="77777777" w:rsidR="00E64B8F" w:rsidRDefault="00E64B8F">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地域災害対策本部を経由し、</w:t>
                            </w:r>
                          </w:p>
                          <w:p w14:paraId="33CD10FC" w14:textId="67385C0E" w:rsidR="00E64B8F" w:rsidRDefault="00E64B8F">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市災害対策本部に連絡する</w:t>
                            </w:r>
                          </w:p>
                          <w:p w14:paraId="783070AE" w14:textId="6ECB1FEF" w:rsidR="00E64B8F" w:rsidRDefault="00E64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7" type="#_x0000_t202" style="position:absolute;left:0;text-align:left;margin-left:300.3pt;margin-top:4.95pt;width:172.5pt;height:4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" filled="f" stroked="f" strokeweight=".5pt">
                <v:textbox>
                  <w:txbxContent>
                    <w:p w14:paraId="2DF1E438" w14:textId="77777777" w:rsidR="00E64B8F" w:rsidRDefault="00E64B8F">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地域災害対策本部を経由し、</w:t>
                      </w:r>
                    </w:p>
                    <w:p w14:paraId="33CD10FC" w14:textId="67385C0E" w:rsidR="00E64B8F" w:rsidRDefault="00E64B8F">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市災害対策本部に連絡する</w:t>
                      </w:r>
                    </w:p>
                    <w:p w14:paraId="783070AE" w14:textId="6ECB1FEF" w:rsidR="00E64B8F" w:rsidRDefault="00E64B8F"/>
                  </w:txbxContent>
                </v:textbox>
              </v:shape>
            </w:pict>
          </mc:Fallback>
        </mc:AlternateContent>
      </w:r>
      <w:r w:rsidR="004E5E7B" w:rsidRPr="00B2780D">
        <w:rPr>
          <w:rFonts w:ascii="HG丸ｺﾞｼｯｸM-PRO" w:eastAsia="HG丸ｺﾞｼｯｸM-PRO" w:hAnsi="HG丸ｺﾞｼｯｸM-PRO" w:hint="eastAsia"/>
          <w:color w:val="000000" w:themeColor="text1"/>
        </w:rPr>
        <w:t>ａ）</w:t>
      </w:r>
      <w:r w:rsidR="005E33F4" w:rsidRPr="002D54BF">
        <w:rPr>
          <w:rFonts w:ascii="HG丸ｺﾞｼｯｸM-PRO" w:eastAsia="HG丸ｺﾞｼｯｸM-PRO" w:hAnsi="HG丸ｺﾞｼｯｸM-PRO" w:hint="eastAsia"/>
        </w:rPr>
        <w:t>濃厚接触者、自宅療養者</w:t>
      </w:r>
      <w:r w:rsidRPr="002D54BF">
        <w:rPr>
          <w:rFonts w:ascii="HG丸ｺﾞｼｯｸM-PRO" w:eastAsia="HG丸ｺﾞｼｯｸM-PRO" w:hAnsi="HG丸ｺﾞｼｯｸM-PRO" w:hint="eastAsia"/>
        </w:rPr>
        <w:t>等</w:t>
      </w:r>
      <w:r w:rsidR="004E5E7B" w:rsidRPr="002D54BF">
        <w:rPr>
          <w:rFonts w:ascii="HG丸ｺﾞｼｯｸM-PRO" w:eastAsia="HG丸ｺﾞｼｯｸM-PRO" w:hAnsi="HG丸ｺﾞｼｯｸM-PRO" w:hint="eastAsia"/>
        </w:rPr>
        <w:t>で</w:t>
      </w:r>
      <w:r w:rsidR="004E5E7B" w:rsidRPr="00B2780D">
        <w:rPr>
          <w:rFonts w:ascii="HG丸ｺﾞｼｯｸM-PRO" w:eastAsia="HG丸ｺﾞｼｯｸM-PRO" w:hAnsi="HG丸ｺﾞｼｯｸM-PRO" w:hint="eastAsia"/>
          <w:color w:val="000000" w:themeColor="text1"/>
        </w:rPr>
        <w:t>ある申し出</w:t>
      </w:r>
      <w:r w:rsidR="00786E26" w:rsidRPr="00B2780D">
        <w:rPr>
          <w:rFonts w:ascii="HG丸ｺﾞｼｯｸM-PRO" w:eastAsia="HG丸ｺﾞｼｯｸM-PRO" w:hAnsi="HG丸ｺﾞｼｯｸM-PRO" w:hint="eastAsia"/>
          <w:color w:val="000000" w:themeColor="text1"/>
        </w:rPr>
        <w:t xml:space="preserve"> </w:t>
      </w:r>
      <w:r w:rsidR="00B621C2">
        <w:rPr>
          <w:rFonts w:ascii="HG丸ｺﾞｼｯｸM-PRO" w:eastAsia="HG丸ｺﾞｼｯｸM-PRO" w:hAnsi="HG丸ｺﾞｼｯｸM-PRO" w:hint="eastAsia"/>
          <w:color w:val="000000" w:themeColor="text1"/>
        </w:rPr>
        <w:t xml:space="preserve">　</w:t>
      </w:r>
    </w:p>
    <w:p w14:paraId="0E1EA443" w14:textId="7BECF57D" w:rsidR="00786E26" w:rsidRPr="005E33F4" w:rsidRDefault="00786E26" w:rsidP="0011634A">
      <w:pPr>
        <w:ind w:leftChars="300" w:left="720" w:firstLineChars="150" w:firstLine="360"/>
        <w:rPr>
          <w:rFonts w:ascii="HG丸ｺﾞｼｯｸM-PRO" w:eastAsia="HG丸ｺﾞｼｯｸM-PRO" w:hAnsi="HG丸ｺﾞｼｯｸM-PRO"/>
          <w:dstrike/>
          <w:color w:val="000000" w:themeColor="text1"/>
        </w:rPr>
      </w:pPr>
    </w:p>
    <w:p w14:paraId="4890654C" w14:textId="77777777" w:rsidR="00637916" w:rsidRPr="00B2780D" w:rsidRDefault="005B1F1B" w:rsidP="005B1F1B">
      <w:pPr>
        <w:ind w:firstLineChars="300" w:firstLine="7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06880" behindDoc="0" locked="0" layoutInCell="1" allowOverlap="1" wp14:anchorId="19C7F506" wp14:editId="270FA42C">
                <wp:simplePos x="0" y="0"/>
                <wp:positionH relativeFrom="column">
                  <wp:posOffset>4443095</wp:posOffset>
                </wp:positionH>
                <wp:positionV relativeFrom="paragraph">
                  <wp:posOffset>107315</wp:posOffset>
                </wp:positionV>
                <wp:extent cx="161925" cy="121285"/>
                <wp:effectExtent l="20320" t="0" r="29845" b="29845"/>
                <wp:wrapNone/>
                <wp:docPr id="3" name="右矢印 3"/>
                <wp:cNvGraphicFramePr/>
                <a:graphic xmlns:a="http://schemas.openxmlformats.org/drawingml/2006/main">
                  <a:graphicData uri="http://schemas.microsoft.com/office/word/2010/wordprocessingShape">
                    <wps:wsp>
                      <wps:cNvSpPr/>
                      <wps:spPr>
                        <a:xfrm rot="5400000">
                          <a:off x="0" y="0"/>
                          <a:ext cx="161925" cy="121285"/>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136DF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49.85pt;margin-top:8.45pt;width:12.75pt;height:9.5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" adj="13511" filled="f" strokecolor="windowText" strokeweight="2pt"/>
            </w:pict>
          </mc:Fallback>
        </mc:AlternateContent>
      </w:r>
      <w:r w:rsidR="0011634A" w:rsidRPr="00B2780D">
        <w:rPr>
          <w:rFonts w:ascii="HG丸ｺﾞｼｯｸM-PRO" w:eastAsia="HG丸ｺﾞｼｯｸM-PRO" w:hAnsi="HG丸ｺﾞｼｯｸM-PRO" w:cs="ＭＳ 明朝" w:hint="eastAsia"/>
          <w:color w:val="000000" w:themeColor="text1"/>
        </w:rPr>
        <w:t>ｂ）体調が悪いとの申し出・熱がある</w:t>
      </w:r>
      <w:r w:rsidR="00786E26" w:rsidRPr="00B2780D">
        <w:rPr>
          <w:rFonts w:ascii="HG丸ｺﾞｼｯｸM-PRO" w:eastAsia="HG丸ｺﾞｼｯｸM-PRO" w:hAnsi="HG丸ｺﾞｼｯｸM-PRO" w:hint="eastAsia"/>
          <w:color w:val="000000" w:themeColor="text1"/>
          <w:sz w:val="20"/>
        </w:rPr>
        <w:t xml:space="preserve">　</w:t>
      </w:r>
      <w:r w:rsidR="0011634A">
        <w:rPr>
          <w:rFonts w:ascii="HG丸ｺﾞｼｯｸM-PRO" w:eastAsia="HG丸ｺﾞｼｯｸM-PRO" w:hAnsi="HG丸ｺﾞｼｯｸM-PRO" w:hint="eastAsia"/>
          <w:color w:val="000000" w:themeColor="text1"/>
          <w:sz w:val="20"/>
        </w:rPr>
        <w:t xml:space="preserve">　 　</w:t>
      </w:r>
    </w:p>
    <w:p w14:paraId="668AEEF9" w14:textId="77777777" w:rsidR="00DF2B78" w:rsidRPr="00B2780D" w:rsidRDefault="00DE38F8" w:rsidP="00637916">
      <w:pPr>
        <w:ind w:leftChars="300" w:left="720"/>
        <w:rPr>
          <w:rFonts w:ascii="HG丸ｺﾞｼｯｸM-PRO" w:eastAsia="HG丸ｺﾞｼｯｸM-PRO" w:hAnsi="HG丸ｺﾞｼｯｸM-PRO" w:cs="ＭＳ 明朝"/>
          <w:color w:val="000000" w:themeColor="text1"/>
        </w:rPr>
      </w:pPr>
      <w:r>
        <w:rPr>
          <w:rFonts w:ascii="HG丸ｺﾞｼｯｸM-PRO" w:eastAsia="HG丸ｺﾞｼｯｸM-PRO" w:hAnsi="HG丸ｺﾞｼｯｸM-PRO" w:cs="ＭＳ 明朝" w:hint="eastAsia"/>
          <w:color w:val="000000" w:themeColor="text1"/>
        </w:rPr>
        <w:t xml:space="preserve">　</w:t>
      </w:r>
      <w:r w:rsidR="00786E26" w:rsidRPr="00B2780D">
        <w:rPr>
          <w:rFonts w:ascii="HG丸ｺﾞｼｯｸM-PRO" w:eastAsia="HG丸ｺﾞｼｯｸM-PRO" w:hAnsi="HG丸ｺﾞｼｯｸM-PRO" w:cs="ＭＳ 明朝" w:hint="eastAsia"/>
          <w:color w:val="000000" w:themeColor="text1"/>
        </w:rPr>
        <w:t xml:space="preserve"> </w:t>
      </w:r>
      <w:r w:rsidR="00637916" w:rsidRPr="00B2780D">
        <w:rPr>
          <w:rFonts w:ascii="HG丸ｺﾞｼｯｸM-PRO" w:eastAsia="HG丸ｺﾞｼｯｸM-PRO" w:hAnsi="HG丸ｺﾞｼｯｸM-PRO" w:cs="ＭＳ 明朝" w:hint="eastAsia"/>
          <w:color w:val="000000" w:themeColor="text1"/>
        </w:rPr>
        <w:t xml:space="preserve"> </w:t>
      </w:r>
      <w:r w:rsidR="0011634A">
        <w:rPr>
          <w:rFonts w:ascii="HG丸ｺﾞｼｯｸM-PRO" w:eastAsia="HG丸ｺﾞｼｯｸM-PRO" w:hAnsi="HG丸ｺﾞｼｯｸM-PRO" w:cs="ＭＳ 明朝"/>
          <w:color w:val="000000" w:themeColor="text1"/>
        </w:rPr>
        <w:t xml:space="preserve">                                         </w:t>
      </w:r>
      <w:r w:rsidR="00DF2B78" w:rsidRPr="00B2780D">
        <w:rPr>
          <w:rFonts w:ascii="HG丸ｺﾞｼｯｸM-PRO" w:eastAsia="HG丸ｺﾞｼｯｸM-PRO" w:hAnsi="HG丸ｺﾞｼｯｸM-PRO" w:cs="ＭＳ 明朝" w:hint="eastAsia"/>
          <w:color w:val="000000" w:themeColor="text1"/>
        </w:rPr>
        <w:t>専用スペース（教室等）へ</w:t>
      </w:r>
    </w:p>
    <w:p w14:paraId="7AFEA28A" w14:textId="3CF8676F" w:rsidR="00DF2B78" w:rsidRPr="00B2780D" w:rsidRDefault="004C4A52" w:rsidP="00637916">
      <w:pPr>
        <w:ind w:leftChars="300" w:left="720"/>
        <w:rPr>
          <w:rFonts w:ascii="HG丸ｺﾞｼｯｸM-PRO" w:eastAsia="HG丸ｺﾞｼｯｸM-PRO" w:hAnsi="HG丸ｺﾞｼｯｸM-PRO" w:cs="ＭＳ 明朝"/>
          <w:color w:val="000000" w:themeColor="text1"/>
        </w:rPr>
      </w:pPr>
      <w:r>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08928" behindDoc="0" locked="0" layoutInCell="1" allowOverlap="1" wp14:anchorId="45A24AA2" wp14:editId="25A52C36">
                <wp:simplePos x="0" y="0"/>
                <wp:positionH relativeFrom="column">
                  <wp:posOffset>4443730</wp:posOffset>
                </wp:positionH>
                <wp:positionV relativeFrom="paragraph">
                  <wp:posOffset>314325</wp:posOffset>
                </wp:positionV>
                <wp:extent cx="161925" cy="121285"/>
                <wp:effectExtent l="20320" t="0" r="29845" b="29845"/>
                <wp:wrapNone/>
                <wp:docPr id="4" name="右矢印 4"/>
                <wp:cNvGraphicFramePr/>
                <a:graphic xmlns:a="http://schemas.openxmlformats.org/drawingml/2006/main">
                  <a:graphicData uri="http://schemas.microsoft.com/office/word/2010/wordprocessingShape">
                    <wps:wsp>
                      <wps:cNvSpPr/>
                      <wps:spPr>
                        <a:xfrm rot="5400000">
                          <a:off x="0" y="0"/>
                          <a:ext cx="161925" cy="121285"/>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5B2D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349.9pt;margin-top:24.75pt;width:12.75pt;height:9.5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" adj="13511" filled="f" strokecolor="windowText" strokeweight="2pt"/>
            </w:pict>
          </mc:Fallback>
        </mc:AlternateContent>
      </w:r>
      <w:r w:rsidR="00DE38F8">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710976" behindDoc="0" locked="0" layoutInCell="1" allowOverlap="1" wp14:anchorId="1E1A0048" wp14:editId="66898AE4">
                <wp:simplePos x="0" y="0"/>
                <wp:positionH relativeFrom="margin">
                  <wp:posOffset>3013075</wp:posOffset>
                </wp:positionH>
                <wp:positionV relativeFrom="paragraph">
                  <wp:posOffset>50165</wp:posOffset>
                </wp:positionV>
                <wp:extent cx="276225" cy="133350"/>
                <wp:effectExtent l="0" t="19050" r="47625" b="38100"/>
                <wp:wrapNone/>
                <wp:docPr id="5" name="右矢印 5"/>
                <wp:cNvGraphicFramePr/>
                <a:graphic xmlns:a="http://schemas.openxmlformats.org/drawingml/2006/main">
                  <a:graphicData uri="http://schemas.microsoft.com/office/word/2010/wordprocessingShape">
                    <wps:wsp>
                      <wps:cNvSpPr/>
                      <wps:spPr>
                        <a:xfrm>
                          <a:off x="0" y="0"/>
                          <a:ext cx="276225" cy="133350"/>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6ED4A8" id="右矢印 5" o:spid="_x0000_s1026" type="#_x0000_t13" style="position:absolute;left:0;text-align:left;margin-left:237.25pt;margin-top:3.95pt;width:21.75pt;height:10.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" adj="16386" filled="f" strokecolor="windowText" strokeweight="2pt">
                <w10:wrap anchorx="margin"/>
              </v:shape>
            </w:pict>
          </mc:Fallback>
        </mc:AlternateContent>
      </w:r>
      <w:r w:rsidR="004E5E7B" w:rsidRPr="00B2780D">
        <w:rPr>
          <w:rFonts w:ascii="HG丸ｺﾞｼｯｸM-PRO" w:eastAsia="HG丸ｺﾞｼｯｸM-PRO" w:hAnsi="HG丸ｺﾞｼｯｸM-PRO" w:cs="ＭＳ 明朝" w:hint="eastAsia"/>
          <w:color w:val="000000" w:themeColor="text1"/>
        </w:rPr>
        <w:t>ｃ</w:t>
      </w:r>
      <w:r w:rsidR="00DF2B78" w:rsidRPr="00B2780D">
        <w:rPr>
          <w:rFonts w:ascii="HG丸ｺﾞｼｯｸM-PRO" w:eastAsia="HG丸ｺﾞｼｯｸM-PRO" w:hAnsi="HG丸ｺﾞｼｯｸM-PRO" w:cs="ＭＳ 明朝" w:hint="eastAsia"/>
          <w:color w:val="000000" w:themeColor="text1"/>
        </w:rPr>
        <w:t>）特に体調に問題なし・発熱なし</w:t>
      </w:r>
      <w:r w:rsidR="00637916" w:rsidRPr="00B2780D">
        <w:rPr>
          <w:rFonts w:ascii="HG丸ｺﾞｼｯｸM-PRO" w:eastAsia="HG丸ｺﾞｼｯｸM-PRO" w:hAnsi="HG丸ｺﾞｼｯｸM-PRO" w:cs="ＭＳ 明朝" w:hint="eastAsia"/>
          <w:color w:val="000000" w:themeColor="text1"/>
        </w:rPr>
        <w:t xml:space="preserve">　</w:t>
      </w:r>
      <w:r w:rsidR="00786E26" w:rsidRPr="00B2780D">
        <w:rPr>
          <w:rFonts w:ascii="HG丸ｺﾞｼｯｸM-PRO" w:eastAsia="HG丸ｺﾞｼｯｸM-PRO" w:hAnsi="HG丸ｺﾞｼｯｸM-PRO" w:cs="ＭＳ 明朝" w:hint="eastAsia"/>
          <w:color w:val="000000" w:themeColor="text1"/>
        </w:rPr>
        <w:t xml:space="preserve"> </w:t>
      </w:r>
      <w:r w:rsidR="00DE38F8">
        <w:rPr>
          <w:rFonts w:ascii="HG丸ｺﾞｼｯｸM-PRO" w:eastAsia="HG丸ｺﾞｼｯｸM-PRO" w:hAnsi="HG丸ｺﾞｼｯｸM-PRO" w:cs="ＭＳ 明朝" w:hint="eastAsia"/>
          <w:color w:val="000000" w:themeColor="text1"/>
        </w:rPr>
        <w:t xml:space="preserve">　</w:t>
      </w:r>
      <w:r w:rsidR="00786E26" w:rsidRPr="00B2780D">
        <w:rPr>
          <w:rFonts w:ascii="HG丸ｺﾞｼｯｸM-PRO" w:eastAsia="HG丸ｺﾞｼｯｸM-PRO" w:hAnsi="HG丸ｺﾞｼｯｸM-PRO" w:cs="ＭＳ 明朝" w:hint="eastAsia"/>
          <w:color w:val="000000" w:themeColor="text1"/>
        </w:rPr>
        <w:t xml:space="preserve"> </w:t>
      </w:r>
      <w:r w:rsidR="000D49CA" w:rsidRPr="00B2780D">
        <w:rPr>
          <w:rFonts w:ascii="HG丸ｺﾞｼｯｸM-PRO" w:eastAsia="HG丸ｺﾞｼｯｸM-PRO" w:hAnsi="HG丸ｺﾞｼｯｸM-PRO" w:cs="ＭＳ 明朝" w:hint="eastAsia"/>
          <w:color w:val="000000" w:themeColor="text1"/>
        </w:rPr>
        <w:t>「総合受付」（</w:t>
      </w:r>
      <w:r w:rsidR="00DF2B78" w:rsidRPr="00B2780D">
        <w:rPr>
          <w:rFonts w:ascii="HG丸ｺﾞｼｯｸM-PRO" w:eastAsia="HG丸ｺﾞｼｯｸM-PRO" w:hAnsi="HG丸ｺﾞｼｯｸM-PRO" w:cs="ＭＳ 明朝" w:hint="eastAsia"/>
          <w:color w:val="000000" w:themeColor="text1"/>
        </w:rPr>
        <w:t>避難所内の受付</w:t>
      </w:r>
      <w:r w:rsidR="000D49CA" w:rsidRPr="00B2780D">
        <w:rPr>
          <w:rFonts w:ascii="HG丸ｺﾞｼｯｸM-PRO" w:eastAsia="HG丸ｺﾞｼｯｸM-PRO" w:hAnsi="HG丸ｺﾞｼｯｸM-PRO" w:cs="ＭＳ 明朝" w:hint="eastAsia"/>
          <w:color w:val="000000" w:themeColor="text1"/>
        </w:rPr>
        <w:t>）</w:t>
      </w:r>
      <w:r w:rsidR="00DF2B78" w:rsidRPr="00B2780D">
        <w:rPr>
          <w:rFonts w:ascii="HG丸ｺﾞｼｯｸM-PRO" w:eastAsia="HG丸ｺﾞｼｯｸM-PRO" w:hAnsi="HG丸ｺﾞｼｯｸM-PRO" w:cs="ＭＳ 明朝" w:hint="eastAsia"/>
          <w:color w:val="000000" w:themeColor="text1"/>
        </w:rPr>
        <w:t>へ</w:t>
      </w:r>
    </w:p>
    <w:p w14:paraId="15AE9168" w14:textId="39E5B909" w:rsidR="00637916" w:rsidRPr="00B2780D" w:rsidRDefault="00637916" w:rsidP="00637916">
      <w:pPr>
        <w:spacing w:line="280" w:lineRule="exact"/>
        <w:ind w:leftChars="200" w:left="720" w:hangingChars="100" w:hanging="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p>
    <w:p w14:paraId="650CED43" w14:textId="77777777" w:rsidR="00DF2B78" w:rsidRPr="00B2780D" w:rsidRDefault="000D49CA" w:rsidP="00EA2077">
      <w:pPr>
        <w:ind w:leftChars="200" w:left="720" w:hangingChars="100" w:hanging="240"/>
        <w:rPr>
          <w:rFonts w:ascii="HG丸ｺﾞｼｯｸM-PRO" w:eastAsia="HG丸ｺﾞｼｯｸM-PRO" w:hAnsi="HG丸ｺﾞｼｯｸM-PRO" w:cs="ＭＳ 明朝"/>
          <w:color w:val="000000" w:themeColor="text1"/>
        </w:rPr>
      </w:pPr>
      <w:r w:rsidRPr="00F30C50">
        <w:rPr>
          <w:rFonts w:ascii="HG丸ｺﾞｼｯｸM-PRO" w:eastAsia="HG丸ｺﾞｼｯｸM-PRO" w:hAnsi="HG丸ｺﾞｼｯｸM-PRO" w:cs="ＭＳ 明朝" w:hint="eastAsia"/>
          <w:color w:val="000000" w:themeColor="text1"/>
          <w:shd w:val="pct15" w:color="auto" w:fill="FFFFFF"/>
        </w:rPr>
        <w:lastRenderedPageBreak/>
        <w:t>【総合受付】</w:t>
      </w:r>
      <w:r w:rsidR="00DF2B78" w:rsidRPr="00F30C50">
        <w:rPr>
          <w:rFonts w:ascii="HG丸ｺﾞｼｯｸM-PRO" w:eastAsia="HG丸ｺﾞｼｯｸM-PRO" w:hAnsi="HG丸ｺﾞｼｯｸM-PRO" w:cs="ＭＳ 明朝" w:hint="eastAsia"/>
          <w:color w:val="000000" w:themeColor="text1"/>
          <w:shd w:val="pct15" w:color="auto" w:fill="FFFFFF"/>
        </w:rPr>
        <w:t>（避難所内）</w:t>
      </w:r>
      <w:r w:rsidR="00DF2B78" w:rsidRPr="00B2780D">
        <w:rPr>
          <w:rFonts w:ascii="HG丸ｺﾞｼｯｸM-PRO" w:eastAsia="HG丸ｺﾞｼｯｸM-PRO" w:hAnsi="HG丸ｺﾞｼｯｸM-PRO" w:cs="ＭＳ 明朝" w:hint="eastAsia"/>
          <w:color w:val="000000" w:themeColor="text1"/>
        </w:rPr>
        <w:t>「避難者カード</w:t>
      </w:r>
      <w:r w:rsidR="002E47D2" w:rsidRPr="00B2780D">
        <w:rPr>
          <w:rFonts w:ascii="HG丸ｺﾞｼｯｸM-PRO" w:eastAsia="HG丸ｺﾞｼｯｸM-PRO" w:hAnsi="HG丸ｺﾞｼｯｸM-PRO" w:cs="ＭＳ 明朝" w:hint="eastAsia"/>
          <w:color w:val="000000" w:themeColor="text1"/>
        </w:rPr>
        <w:t>」</w:t>
      </w:r>
      <w:r w:rsidR="00DF2B78" w:rsidRPr="00B2780D">
        <w:rPr>
          <w:rFonts w:ascii="HG丸ｺﾞｼｯｸM-PRO" w:eastAsia="HG丸ｺﾞｼｯｸM-PRO" w:hAnsi="HG丸ｺﾞｼｯｸM-PRO" w:cs="ＭＳ 明朝" w:hint="eastAsia"/>
          <w:color w:val="000000" w:themeColor="text1"/>
        </w:rPr>
        <w:t>の</w:t>
      </w:r>
      <w:r w:rsidR="002E47D2" w:rsidRPr="00B2780D">
        <w:rPr>
          <w:rFonts w:ascii="HG丸ｺﾞｼｯｸM-PRO" w:eastAsia="HG丸ｺﾞｼｯｸM-PRO" w:hAnsi="HG丸ｺﾞｼｯｸM-PRO" w:cs="ＭＳ 明朝" w:hint="eastAsia"/>
          <w:color w:val="000000" w:themeColor="text1"/>
        </w:rPr>
        <w:t>受付、居住スペースへ</w:t>
      </w:r>
    </w:p>
    <w:p w14:paraId="3BF7232B" w14:textId="77777777" w:rsidR="00267C23" w:rsidRPr="009C411D" w:rsidRDefault="002E47D2" w:rsidP="00267C23">
      <w:pPr>
        <w:ind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ＭＳ 明朝" w:hint="eastAsia"/>
          <w:color w:val="000000" w:themeColor="text1"/>
        </w:rPr>
        <w:t xml:space="preserve">　</w:t>
      </w:r>
      <w:r w:rsidR="00267C23" w:rsidRPr="009C411D">
        <w:rPr>
          <w:rFonts w:ascii="HG丸ｺﾞｼｯｸM-PRO" w:eastAsia="HG丸ｺﾞｼｯｸM-PRO" w:hAnsi="HG丸ｺﾞｼｯｸM-PRO" w:cs="ＭＳ 明朝" w:hint="eastAsia"/>
          <w:color w:val="000000" w:themeColor="text1"/>
        </w:rPr>
        <w:t>※</w:t>
      </w:r>
      <w:r w:rsidR="00267C23" w:rsidRPr="009C411D">
        <w:rPr>
          <w:rFonts w:ascii="HG丸ｺﾞｼｯｸM-PRO" w:eastAsia="HG丸ｺﾞｼｯｸM-PRO" w:hAnsi="HG丸ｺﾞｼｯｸM-PRO" w:cs="Arial Unicode MS"/>
          <w:color w:val="000000" w:themeColor="text1"/>
          <w:szCs w:val="24"/>
        </w:rPr>
        <w:t>「事前受付」における対応手順</w:t>
      </w:r>
    </w:p>
    <w:p w14:paraId="130CFDD1" w14:textId="77777777" w:rsidR="00267C23" w:rsidRPr="009C411D" w:rsidRDefault="00267C23" w:rsidP="00267C23">
      <w:pPr>
        <w:ind w:firstLineChars="200" w:firstLine="480"/>
        <w:rPr>
          <w:rFonts w:ascii="HG丸ｺﾞｼｯｸM-PRO" w:eastAsia="HG丸ｺﾞｼｯｸM-PRO" w:hAnsi="HG丸ｺﾞｼｯｸM-PRO" w:cs="ＭＳ ゴシック"/>
          <w:b/>
          <w:color w:val="000000" w:themeColor="text1"/>
          <w:szCs w:val="24"/>
        </w:rPr>
      </w:pPr>
      <w:r w:rsidRPr="009C411D">
        <w:rPr>
          <w:rFonts w:ascii="HG丸ｺﾞｼｯｸM-PRO" w:eastAsia="HG丸ｺﾞｼｯｸM-PRO" w:hAnsi="HG丸ｺﾞｼｯｸM-PRO" w:cs="ＭＳ ゴシック"/>
          <w:color w:val="000000" w:themeColor="text1"/>
          <w:szCs w:val="24"/>
        </w:rPr>
        <w:t>【共通事項】</w:t>
      </w:r>
    </w:p>
    <w:p w14:paraId="7472028E" w14:textId="14E5D934" w:rsidR="00267C23" w:rsidRPr="002D54BF" w:rsidRDefault="00267C23" w:rsidP="009B3C98">
      <w:pPr>
        <w:ind w:firstLineChars="300" w:firstLine="720"/>
        <w:rPr>
          <w:rFonts w:ascii="HG丸ｺﾞｼｯｸM-PRO" w:eastAsia="HG丸ｺﾞｼｯｸM-PRO" w:hAnsi="HG丸ｺﾞｼｯｸM-PRO" w:cs="ＭＳ 明朝"/>
          <w:szCs w:val="24"/>
        </w:rPr>
      </w:pPr>
      <w:r w:rsidRPr="009C411D">
        <w:rPr>
          <w:rFonts w:ascii="HG丸ｺﾞｼｯｸM-PRO" w:eastAsia="HG丸ｺﾞｼｯｸM-PRO" w:hAnsi="HG丸ｺﾞｼｯｸM-PRO" w:cs="ＭＳ 明朝"/>
          <w:color w:val="000000" w:themeColor="text1"/>
          <w:szCs w:val="24"/>
        </w:rPr>
        <w:t>・</w:t>
      </w:r>
      <w:r w:rsidRPr="009C411D">
        <w:rPr>
          <w:rFonts w:ascii="HG丸ｺﾞｼｯｸM-PRO" w:eastAsia="HG丸ｺﾞｼｯｸM-PRO" w:hAnsi="HG丸ｺﾞｼｯｸM-PRO" w:cs="ＭＳ 明朝" w:hint="eastAsia"/>
          <w:color w:val="000000" w:themeColor="text1"/>
          <w:szCs w:val="24"/>
        </w:rPr>
        <w:t>個人防護具</w:t>
      </w:r>
      <w:r w:rsidRPr="009C411D">
        <w:rPr>
          <w:rFonts w:ascii="HG丸ｺﾞｼｯｸM-PRO" w:eastAsia="HG丸ｺﾞｼｯｸM-PRO" w:hAnsi="HG丸ｺﾞｼｯｸM-PRO" w:cs="ＭＳ 明朝"/>
          <w:color w:val="000000" w:themeColor="text1"/>
          <w:szCs w:val="24"/>
        </w:rPr>
        <w:t>を着用する。</w:t>
      </w:r>
      <w:r w:rsidRPr="009C411D">
        <w:rPr>
          <w:rFonts w:ascii="HG丸ｺﾞｼｯｸM-PRO" w:eastAsia="HG丸ｺﾞｼｯｸM-PRO" w:hAnsi="HG丸ｺﾞｼｯｸM-PRO" w:cs="ＭＳ 明朝" w:hint="eastAsia"/>
          <w:color w:val="000000" w:themeColor="text1"/>
          <w:szCs w:val="24"/>
        </w:rPr>
        <w:t>（</w:t>
      </w:r>
      <w:r w:rsidRPr="009C411D">
        <w:rPr>
          <w:rFonts w:ascii="HG丸ｺﾞｼｯｸM-PRO" w:eastAsia="HG丸ｺﾞｼｯｸM-PRO" w:hAnsi="HG丸ｺﾞｼｯｸM-PRO" w:cs="ＭＳ 明朝" w:hint="eastAsia"/>
          <w:color w:val="000000" w:themeColor="text1"/>
        </w:rPr>
        <w:t>着脱方</w:t>
      </w:r>
      <w:r w:rsidRPr="002D54BF">
        <w:rPr>
          <w:rFonts w:ascii="HG丸ｺﾞｼｯｸM-PRO" w:eastAsia="HG丸ｺﾞｼｯｸM-PRO" w:hAnsi="HG丸ｺﾞｼｯｸM-PRO" w:cs="ＭＳ 明朝" w:hint="eastAsia"/>
        </w:rPr>
        <w:t>法はP.</w:t>
      </w:r>
      <w:r w:rsidR="00A93AF3" w:rsidRPr="002D54BF">
        <w:rPr>
          <w:rFonts w:ascii="HG丸ｺﾞｼｯｸM-PRO" w:eastAsia="HG丸ｺﾞｼｯｸM-PRO" w:hAnsi="HG丸ｺﾞｼｯｸM-PRO" w:cs="ＭＳ 明朝" w:hint="eastAsia"/>
        </w:rPr>
        <w:t>１</w:t>
      </w:r>
      <w:r w:rsidR="00BA2546" w:rsidRPr="002D54BF">
        <w:rPr>
          <w:rFonts w:ascii="HG丸ｺﾞｼｯｸM-PRO" w:eastAsia="HG丸ｺﾞｼｯｸM-PRO" w:hAnsi="HG丸ｺﾞｼｯｸM-PRO" w:cs="ＭＳ 明朝" w:hint="eastAsia"/>
        </w:rPr>
        <w:t>１</w:t>
      </w:r>
      <w:r w:rsidR="00A93AF3" w:rsidRPr="002D54BF">
        <w:rPr>
          <w:rFonts w:ascii="HG丸ｺﾞｼｯｸM-PRO" w:eastAsia="HG丸ｺﾞｼｯｸM-PRO" w:hAnsi="HG丸ｺﾞｼｯｸM-PRO" w:cs="ＭＳ 明朝" w:hint="eastAsia"/>
        </w:rPr>
        <w:t>～</w:t>
      </w:r>
      <w:r w:rsidRPr="002D54BF">
        <w:rPr>
          <w:rFonts w:ascii="HG丸ｺﾞｼｯｸM-PRO" w:eastAsia="HG丸ｺﾞｼｯｸM-PRO" w:hAnsi="HG丸ｺﾞｼｯｸM-PRO" w:cs="ＭＳ 明朝" w:hint="eastAsia"/>
        </w:rPr>
        <w:t>を参照）</w:t>
      </w:r>
    </w:p>
    <w:p w14:paraId="54D8F44D" w14:textId="77777777"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・避難者数の状況などにより、受付の箇所や担当者の増減を検討する。</w:t>
      </w:r>
    </w:p>
    <w:p w14:paraId="68BF8206" w14:textId="67273A9C" w:rsidR="00267C23" w:rsidRPr="002D54BF" w:rsidRDefault="00267C23" w:rsidP="00F922F9">
      <w:pPr>
        <w:ind w:leftChars="-95" w:left="972" w:hangingChars="500" w:hanging="120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 xml:space="preserve">　　</w:t>
      </w: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szCs w:val="24"/>
        </w:rPr>
        <w:t>・</w:t>
      </w:r>
      <w:r w:rsidR="00F922F9" w:rsidRPr="002D54BF">
        <w:rPr>
          <w:rFonts w:ascii="HG丸ｺﾞｼｯｸM-PRO" w:eastAsia="HG丸ｺﾞｼｯｸM-PRO" w:hAnsi="HG丸ｺﾞｼｯｸM-PRO" w:cs="ＭＳ 明朝" w:hint="eastAsia"/>
          <w:szCs w:val="24"/>
        </w:rPr>
        <w:t>健康状態の確認</w:t>
      </w:r>
      <w:r w:rsidRPr="002D54BF">
        <w:rPr>
          <w:rFonts w:ascii="HG丸ｺﾞｼｯｸM-PRO" w:eastAsia="HG丸ｺﾞｼｯｸM-PRO" w:hAnsi="HG丸ｺﾞｼｯｸM-PRO" w:cs="ＭＳ 明朝"/>
          <w:szCs w:val="24"/>
        </w:rPr>
        <w:t>時等でのトラブルを避けるため、各担当者には感染症対策のための措置であることを十分に理解してもらい</w:t>
      </w:r>
      <w:r w:rsidRPr="002D54BF">
        <w:rPr>
          <w:rFonts w:ascii="HG丸ｺﾞｼｯｸM-PRO" w:eastAsia="HG丸ｺﾞｼｯｸM-PRO" w:hAnsi="HG丸ｺﾞｼｯｸM-PRO" w:cs="ＭＳ 明朝" w:hint="eastAsia"/>
          <w:szCs w:val="24"/>
        </w:rPr>
        <w:t>、避難者への対応を</w:t>
      </w:r>
      <w:r w:rsidRPr="002D54BF">
        <w:rPr>
          <w:rFonts w:ascii="HG丸ｺﾞｼｯｸM-PRO" w:eastAsia="HG丸ｺﾞｼｯｸM-PRO" w:hAnsi="HG丸ｺﾞｼｯｸM-PRO" w:cs="ＭＳ 明朝"/>
          <w:szCs w:val="24"/>
        </w:rPr>
        <w:t>慎重に</w:t>
      </w:r>
      <w:r w:rsidRPr="002D54BF">
        <w:rPr>
          <w:rFonts w:ascii="HG丸ｺﾞｼｯｸM-PRO" w:eastAsia="HG丸ｺﾞｼｯｸM-PRO" w:hAnsi="HG丸ｺﾞｼｯｸM-PRO" w:cs="ＭＳ 明朝" w:hint="eastAsia"/>
          <w:szCs w:val="24"/>
        </w:rPr>
        <w:t>行う</w:t>
      </w:r>
      <w:r w:rsidR="009F4C04" w:rsidRPr="002D54BF">
        <w:rPr>
          <w:rFonts w:ascii="HG丸ｺﾞｼｯｸM-PRO" w:eastAsia="HG丸ｺﾞｼｯｸM-PRO" w:hAnsi="HG丸ｺﾞｼｯｸM-PRO" w:cs="ＭＳ 明朝" w:hint="eastAsia"/>
          <w:szCs w:val="24"/>
        </w:rPr>
        <w:t>よう徹底する</w:t>
      </w:r>
      <w:r w:rsidRPr="002D54BF">
        <w:rPr>
          <w:rFonts w:ascii="HG丸ｺﾞｼｯｸM-PRO" w:eastAsia="HG丸ｺﾞｼｯｸM-PRO" w:hAnsi="HG丸ｺﾞｼｯｸM-PRO" w:cs="ＭＳ 明朝"/>
          <w:szCs w:val="24"/>
        </w:rPr>
        <w:t>。</w:t>
      </w:r>
    </w:p>
    <w:p w14:paraId="15EC19F1" w14:textId="1E560CC1" w:rsidR="002A70D9" w:rsidRPr="002D54BF" w:rsidRDefault="002A70D9" w:rsidP="002A70D9">
      <w:pPr>
        <w:ind w:firstLineChars="200" w:firstLine="480"/>
        <w:rPr>
          <w:rFonts w:ascii="HG丸ｺﾞｼｯｸM-PRO" w:eastAsia="HG丸ｺﾞｼｯｸM-PRO" w:hAnsi="HG丸ｺﾞｼｯｸM-PRO" w:cs="ＭＳ 明朝"/>
        </w:rPr>
      </w:pPr>
      <w:r w:rsidRPr="002D54BF">
        <w:rPr>
          <w:rFonts w:ascii="HG丸ｺﾞｼｯｸM-PRO" w:eastAsia="HG丸ｺﾞｼｯｸM-PRO" w:hAnsi="HG丸ｺﾞｼｯｸM-PRO" w:cs="ＭＳ 明朝" w:hint="eastAsia"/>
          <w:szCs w:val="24"/>
        </w:rPr>
        <w:t xml:space="preserve">　</w:t>
      </w:r>
      <w:r w:rsidRPr="00E64B8F">
        <w:rPr>
          <w:rFonts w:ascii="HG丸ｺﾞｼｯｸM-PRO" w:eastAsia="HG丸ｺﾞｼｯｸM-PRO" w:hAnsi="HG丸ｺﾞｼｯｸM-PRO" w:cs="ＭＳ 明朝" w:hint="eastAsia"/>
          <w:spacing w:val="-20"/>
          <w:szCs w:val="24"/>
        </w:rPr>
        <w:t>・</w:t>
      </w:r>
      <w:r w:rsidR="00E64B8F" w:rsidRPr="00E64B8F">
        <w:rPr>
          <w:rFonts w:ascii="HG丸ｺﾞｼｯｸM-PRO" w:eastAsia="HG丸ｺﾞｼｯｸM-PRO" w:hAnsi="HG丸ｺﾞｼｯｸM-PRO" w:cs="ＭＳ 明朝" w:hint="eastAsia"/>
          <w:spacing w:val="-20"/>
        </w:rPr>
        <w:t>「避難者カード」、</w:t>
      </w:r>
      <w:r w:rsidRPr="00E64B8F">
        <w:rPr>
          <w:rFonts w:ascii="HG丸ｺﾞｼｯｸM-PRO" w:eastAsia="HG丸ｺﾞｼｯｸM-PRO" w:hAnsi="HG丸ｺﾞｼｯｸM-PRO" w:cs="ＭＳ 明朝" w:hint="eastAsia"/>
          <w:spacing w:val="-20"/>
        </w:rPr>
        <w:t>「健康状態チェックカード」は、避難所開設セット内（防災</w:t>
      </w:r>
      <w:r w:rsidRPr="002D54BF">
        <w:rPr>
          <w:rFonts w:ascii="HG丸ｺﾞｼｯｸM-PRO" w:eastAsia="HG丸ｺﾞｼｯｸM-PRO" w:hAnsi="HG丸ｺﾞｼｯｸM-PRO" w:cs="ＭＳ 明朝" w:hint="eastAsia"/>
        </w:rPr>
        <w:t>倉</w:t>
      </w:r>
    </w:p>
    <w:p w14:paraId="1DABEC66" w14:textId="77777777" w:rsidR="002A70D9" w:rsidRPr="002D54BF" w:rsidRDefault="002A70D9" w:rsidP="002A70D9">
      <w:pPr>
        <w:ind w:firstLineChars="200" w:firstLine="480"/>
        <w:rPr>
          <w:rFonts w:ascii="HG丸ｺﾞｼｯｸM-PRO" w:eastAsia="HG丸ｺﾞｼｯｸM-PRO" w:hAnsi="HG丸ｺﾞｼｯｸM-PRO" w:cs="ＭＳ 明朝"/>
        </w:rPr>
      </w:pPr>
      <w:r w:rsidRPr="002D54BF">
        <w:rPr>
          <w:rFonts w:ascii="HG丸ｺﾞｼｯｸM-PRO" w:eastAsia="HG丸ｺﾞｼｯｸM-PRO" w:hAnsi="HG丸ｺﾞｼｯｸM-PRO" w:cs="ＭＳ 明朝" w:hint="eastAsia"/>
        </w:rPr>
        <w:t xml:space="preserve">　　庫・公民館事務室内）に配備</w:t>
      </w:r>
      <w:r w:rsidR="00BE3A12" w:rsidRPr="002D54BF">
        <w:rPr>
          <w:rFonts w:ascii="HG丸ｺﾞｼｯｸM-PRO" w:eastAsia="HG丸ｺﾞｼｯｸM-PRO" w:hAnsi="HG丸ｺﾞｼｯｸM-PRO" w:cs="ＭＳ 明朝" w:hint="eastAsia"/>
        </w:rPr>
        <w:t>してある。</w:t>
      </w:r>
    </w:p>
    <w:p w14:paraId="6798C138" w14:textId="77777777" w:rsidR="00BE3A12" w:rsidRPr="002D54BF" w:rsidRDefault="00BE3A12" w:rsidP="00BE3A12">
      <w:pPr>
        <w:rPr>
          <w:rFonts w:ascii="HG丸ｺﾞｼｯｸM-PRO" w:eastAsia="HG丸ｺﾞｼｯｸM-PRO" w:hAnsi="HG丸ｺﾞｼｯｸM-PRO" w:cs="ＭＳ 明朝"/>
        </w:rPr>
      </w:pPr>
      <w:r w:rsidRPr="002D54BF">
        <w:rPr>
          <w:rFonts w:ascii="HG丸ｺﾞｼｯｸM-PRO" w:eastAsia="HG丸ｺﾞｼｯｸM-PRO" w:hAnsi="HG丸ｺﾞｼｯｸM-PRO" w:cs="ＭＳ 明朝" w:hint="eastAsia"/>
        </w:rPr>
        <w:t xml:space="preserve">　　　・屋外に受付を設置するため、雨天時に備え、テント等を活用する。</w:t>
      </w:r>
    </w:p>
    <w:p w14:paraId="6A397C13" w14:textId="77777777" w:rsidR="00BE3A12" w:rsidRPr="002D54BF" w:rsidRDefault="00BE3A12" w:rsidP="00BE3A1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hint="eastAsia"/>
        </w:rPr>
        <w:t>・受付の位置は、天候の影響・動線等を考慮し検討する。</w:t>
      </w:r>
    </w:p>
    <w:p w14:paraId="3A59D2F9" w14:textId="77777777" w:rsidR="00267C23" w:rsidRPr="002D54BF" w:rsidRDefault="009B3C98" w:rsidP="00267C23">
      <w:pPr>
        <w:ind w:leftChars="200" w:left="720" w:hangingChars="100" w:hanging="24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ゴシック" w:hint="eastAsia"/>
          <w:szCs w:val="24"/>
        </w:rPr>
        <w:t>【</w:t>
      </w:r>
      <w:r w:rsidR="00267C23" w:rsidRPr="002D54BF">
        <w:rPr>
          <w:rFonts w:ascii="HG丸ｺﾞｼｯｸM-PRO" w:eastAsia="HG丸ｺﾞｼｯｸM-PRO" w:hAnsi="HG丸ｺﾞｼｯｸM-PRO" w:cs="ＭＳ ゴシック"/>
          <w:szCs w:val="24"/>
        </w:rPr>
        <w:t>誘導担当</w:t>
      </w:r>
      <w:r w:rsidRPr="002D54BF">
        <w:rPr>
          <w:rFonts w:ascii="HG丸ｺﾞｼｯｸM-PRO" w:eastAsia="HG丸ｺﾞｼｯｸM-PRO" w:hAnsi="HG丸ｺﾞｼｯｸM-PRO" w:cs="ＭＳ ゴシック" w:hint="eastAsia"/>
          <w:szCs w:val="24"/>
        </w:rPr>
        <w:t>】</w:t>
      </w:r>
    </w:p>
    <w:p w14:paraId="22FF6DC8" w14:textId="77777777" w:rsidR="009B3C98" w:rsidRPr="002D54BF" w:rsidRDefault="00267C23" w:rsidP="009B3C98">
      <w:pPr>
        <w:ind w:leftChars="300" w:left="72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・避難者の受付での密を避けるため、足元に</w:t>
      </w:r>
      <w:r w:rsidR="00A93AF3" w:rsidRPr="002D54BF">
        <w:rPr>
          <w:rFonts w:ascii="HG丸ｺﾞｼｯｸM-PRO" w:eastAsia="HG丸ｺﾞｼｯｸM-PRO" w:hAnsi="HG丸ｺﾞｼｯｸM-PRO" w:cs="ＭＳ 明朝" w:hint="eastAsia"/>
          <w:szCs w:val="24"/>
        </w:rPr>
        <w:t>２</w:t>
      </w:r>
      <w:r w:rsidRPr="002D54BF">
        <w:rPr>
          <w:rFonts w:ascii="HG丸ｺﾞｼｯｸM-PRO" w:eastAsia="HG丸ｺﾞｼｯｸM-PRO" w:hAnsi="HG丸ｺﾞｼｯｸM-PRO" w:cs="ＭＳ 明朝"/>
          <w:szCs w:val="24"/>
        </w:rPr>
        <w:t>ｍ</w:t>
      </w:r>
      <w:r w:rsidR="00A93AF3" w:rsidRPr="002D54BF">
        <w:rPr>
          <w:rFonts w:ascii="HG丸ｺﾞｼｯｸM-PRO" w:eastAsia="HG丸ｺﾞｼｯｸM-PRO" w:hAnsi="HG丸ｺﾞｼｯｸM-PRO" w:cs="ＭＳ 明朝" w:hint="eastAsia"/>
          <w:szCs w:val="24"/>
        </w:rPr>
        <w:t>程度</w:t>
      </w:r>
      <w:r w:rsidR="009F4C04" w:rsidRPr="002D54BF">
        <w:rPr>
          <w:rFonts w:ascii="HG丸ｺﾞｼｯｸM-PRO" w:eastAsia="HG丸ｺﾞｼｯｸM-PRO" w:hAnsi="HG丸ｺﾞｼｯｸM-PRO" w:cs="ＭＳ 明朝"/>
          <w:szCs w:val="24"/>
        </w:rPr>
        <w:t>の距離を</w:t>
      </w:r>
      <w:r w:rsidR="009F4C04" w:rsidRPr="002D54BF">
        <w:rPr>
          <w:rFonts w:ascii="HG丸ｺﾞｼｯｸM-PRO" w:eastAsia="HG丸ｺﾞｼｯｸM-PRO" w:hAnsi="HG丸ｺﾞｼｯｸM-PRO" w:cs="ＭＳ 明朝" w:hint="eastAsia"/>
          <w:szCs w:val="24"/>
        </w:rPr>
        <w:t>あ</w:t>
      </w:r>
      <w:r w:rsidRPr="002D54BF">
        <w:rPr>
          <w:rFonts w:ascii="HG丸ｺﾞｼｯｸM-PRO" w:eastAsia="HG丸ｺﾞｼｯｸM-PRO" w:hAnsi="HG丸ｺﾞｼｯｸM-PRO" w:cs="ＭＳ 明朝"/>
          <w:szCs w:val="24"/>
        </w:rPr>
        <w:t>けるためのマーク</w:t>
      </w:r>
    </w:p>
    <w:p w14:paraId="3C234488" w14:textId="77777777" w:rsidR="00267C23" w:rsidRPr="002D54BF" w:rsidRDefault="00267C23" w:rsidP="009B3C98">
      <w:pPr>
        <w:ind w:leftChars="300" w:left="720" w:firstLineChars="100" w:firstLine="24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を設置する。</w:t>
      </w:r>
    </w:p>
    <w:p w14:paraId="3008FC0F" w14:textId="77777777" w:rsidR="00267C23" w:rsidRPr="002D54BF" w:rsidRDefault="00267C23" w:rsidP="009B3C98">
      <w:pPr>
        <w:ind w:firstLineChars="300" w:firstLine="72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・対面での会話を減らすため、受付順序等の案内板を設置する。</w:t>
      </w:r>
    </w:p>
    <w:p w14:paraId="63BA9F71" w14:textId="4B5FB805" w:rsidR="00267C23" w:rsidRPr="002D54BF" w:rsidRDefault="00267C23" w:rsidP="005E33F4">
      <w:pPr>
        <w:ind w:leftChars="300" w:left="960" w:hangingChars="100" w:hanging="24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w:t>
      </w:r>
      <w:r w:rsidR="005E33F4" w:rsidRPr="002D54BF">
        <w:rPr>
          <w:rFonts w:ascii="HG丸ｺﾞｼｯｸM-PRO" w:eastAsia="HG丸ｺﾞｼｯｸM-PRO" w:hAnsi="HG丸ｺﾞｼｯｸM-PRO" w:cs="ＭＳ 明朝" w:hint="eastAsia"/>
          <w:szCs w:val="24"/>
        </w:rPr>
        <w:t>濃厚接触者、自宅療養者</w:t>
      </w:r>
      <w:r w:rsidR="00F922F9" w:rsidRPr="002D54BF">
        <w:rPr>
          <w:rFonts w:ascii="HG丸ｺﾞｼｯｸM-PRO" w:eastAsia="HG丸ｺﾞｼｯｸM-PRO" w:hAnsi="HG丸ｺﾞｼｯｸM-PRO" w:cs="ＭＳ 明朝" w:hint="eastAsia"/>
          <w:szCs w:val="24"/>
        </w:rPr>
        <w:t>等</w:t>
      </w:r>
      <w:r w:rsidR="005E33F4" w:rsidRPr="002D54BF">
        <w:rPr>
          <w:rFonts w:ascii="HG丸ｺﾞｼｯｸM-PRO" w:eastAsia="HG丸ｺﾞｼｯｸM-PRO" w:hAnsi="HG丸ｺﾞｼｯｸM-PRO" w:cs="ＭＳ 明朝" w:hint="eastAsia"/>
          <w:szCs w:val="24"/>
        </w:rPr>
        <w:t>、</w:t>
      </w:r>
      <w:r w:rsidRPr="002D54BF">
        <w:rPr>
          <w:rFonts w:ascii="HG丸ｺﾞｼｯｸM-PRO" w:eastAsia="HG丸ｺﾞｼｯｸM-PRO" w:hAnsi="HG丸ｺﾞｼｯｸM-PRO" w:cs="ＭＳ 明朝"/>
          <w:szCs w:val="24"/>
        </w:rPr>
        <w:t>体調不良者及びその家族を専用スペースへ誘導し、専用スペース担当者へ引き継ぐ。</w:t>
      </w:r>
    </w:p>
    <w:p w14:paraId="0983A3A5" w14:textId="77777777" w:rsidR="00267C23" w:rsidRPr="002D54BF" w:rsidRDefault="009B3C98" w:rsidP="00267C23">
      <w:pPr>
        <w:ind w:firstLineChars="200" w:firstLine="48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w:t>
      </w:r>
      <w:r w:rsidR="00267C23" w:rsidRPr="002D54BF">
        <w:rPr>
          <w:rFonts w:ascii="HG丸ｺﾞｼｯｸM-PRO" w:eastAsia="HG丸ｺﾞｼｯｸM-PRO" w:hAnsi="HG丸ｺﾞｼｯｸM-PRO" w:cs="ＭＳ ゴシック"/>
          <w:szCs w:val="24"/>
        </w:rPr>
        <w:t>検温担当</w:t>
      </w:r>
      <w:r w:rsidRPr="002D54BF">
        <w:rPr>
          <w:rFonts w:ascii="HG丸ｺﾞｼｯｸM-PRO" w:eastAsia="HG丸ｺﾞｼｯｸM-PRO" w:hAnsi="HG丸ｺﾞｼｯｸM-PRO" w:cs="ＭＳ ゴシック" w:hint="eastAsia"/>
          <w:szCs w:val="24"/>
        </w:rPr>
        <w:t>】</w:t>
      </w:r>
    </w:p>
    <w:p w14:paraId="1A29B282" w14:textId="77777777"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szCs w:val="24"/>
        </w:rPr>
        <w:t>・</w:t>
      </w:r>
      <w:r w:rsidRPr="002D54BF">
        <w:rPr>
          <w:rFonts w:ascii="HG丸ｺﾞｼｯｸM-PRO" w:eastAsia="HG丸ｺﾞｼｯｸM-PRO" w:hAnsi="HG丸ｺﾞｼｯｸM-PRO" w:cs="ＭＳ 明朝" w:hint="eastAsia"/>
          <w:szCs w:val="24"/>
        </w:rPr>
        <w:t>検温には</w:t>
      </w:r>
      <w:r w:rsidRPr="002D54BF">
        <w:rPr>
          <w:rFonts w:ascii="HG丸ｺﾞｼｯｸM-PRO" w:eastAsia="HG丸ｺﾞｼｯｸM-PRO" w:hAnsi="HG丸ｺﾞｼｯｸM-PRO" w:cs="ＭＳ 明朝"/>
          <w:szCs w:val="24"/>
        </w:rPr>
        <w:t>非接触型体温計を用いることが望ましい。</w:t>
      </w:r>
    </w:p>
    <w:p w14:paraId="4CB1D63B" w14:textId="77777777"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szCs w:val="24"/>
        </w:rPr>
        <w:t>・非接触型体温計</w:t>
      </w:r>
      <w:r w:rsidRPr="002D54BF">
        <w:rPr>
          <w:rFonts w:ascii="HG丸ｺﾞｼｯｸM-PRO" w:eastAsia="HG丸ｺﾞｼｯｸM-PRO" w:hAnsi="HG丸ｺﾞｼｯｸM-PRO" w:cs="ＭＳ 明朝" w:hint="eastAsia"/>
          <w:szCs w:val="24"/>
        </w:rPr>
        <w:t>が</w:t>
      </w:r>
      <w:r w:rsidRPr="002D54BF">
        <w:rPr>
          <w:rFonts w:ascii="HG丸ｺﾞｼｯｸM-PRO" w:eastAsia="HG丸ｺﾞｼｯｸM-PRO" w:hAnsi="HG丸ｺﾞｼｯｸM-PRO" w:cs="ＭＳ 明朝"/>
          <w:szCs w:val="24"/>
        </w:rPr>
        <w:t>無い場合は</w:t>
      </w:r>
      <w:r w:rsidRPr="002D54BF">
        <w:rPr>
          <w:rFonts w:ascii="HG丸ｺﾞｼｯｸM-PRO" w:eastAsia="HG丸ｺﾞｼｯｸM-PRO" w:hAnsi="HG丸ｺﾞｼｯｸM-PRO" w:cs="ＭＳ 明朝" w:hint="eastAsia"/>
          <w:szCs w:val="24"/>
        </w:rPr>
        <w:t>、</w:t>
      </w:r>
      <w:r w:rsidRPr="002D54BF">
        <w:rPr>
          <w:rFonts w:ascii="HG丸ｺﾞｼｯｸM-PRO" w:eastAsia="HG丸ｺﾞｼｯｸM-PRO" w:hAnsi="HG丸ｺﾞｼｯｸM-PRO" w:cs="ＭＳ 明朝"/>
          <w:szCs w:val="24"/>
        </w:rPr>
        <w:t>体温計を検温ごとにアルコール消毒する。</w:t>
      </w:r>
    </w:p>
    <w:p w14:paraId="5D746754" w14:textId="77777777"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・健康状態チェックカードの</w:t>
      </w:r>
      <w:r w:rsidR="009B3C98" w:rsidRPr="002D54BF">
        <w:rPr>
          <w:rFonts w:ascii="HG丸ｺﾞｼｯｸM-PRO" w:eastAsia="HG丸ｺﾞｼｯｸM-PRO" w:hAnsi="HG丸ｺﾞｼｯｸM-PRO" w:cs="ＭＳ 明朝" w:hint="eastAsia"/>
          <w:szCs w:val="24"/>
        </w:rPr>
        <w:t>体温記載欄に</w:t>
      </w:r>
      <w:r w:rsidRPr="002D54BF">
        <w:rPr>
          <w:rFonts w:ascii="HG丸ｺﾞｼｯｸM-PRO" w:eastAsia="HG丸ｺﾞｼｯｸM-PRO" w:hAnsi="HG丸ｺﾞｼｯｸM-PRO" w:cs="ＭＳ 明朝" w:hint="eastAsia"/>
          <w:szCs w:val="24"/>
        </w:rPr>
        <w:t>測定した体温を記載する。</w:t>
      </w:r>
    </w:p>
    <w:p w14:paraId="55ACEFCF" w14:textId="77777777" w:rsidR="00267C23" w:rsidRPr="002D54BF" w:rsidRDefault="009B3C98" w:rsidP="00267C23">
      <w:pPr>
        <w:ind w:firstLineChars="200" w:firstLine="48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w:t>
      </w:r>
      <w:r w:rsidR="00267C23" w:rsidRPr="002D54BF">
        <w:rPr>
          <w:rFonts w:ascii="HG丸ｺﾞｼｯｸM-PRO" w:eastAsia="HG丸ｺﾞｼｯｸM-PRO" w:hAnsi="HG丸ｺﾞｼｯｸM-PRO" w:cs="ＭＳ ゴシック"/>
          <w:szCs w:val="24"/>
        </w:rPr>
        <w:t>受付担当</w:t>
      </w:r>
      <w:r w:rsidRPr="002D54BF">
        <w:rPr>
          <w:rFonts w:ascii="HG丸ｺﾞｼｯｸM-PRO" w:eastAsia="HG丸ｺﾞｼｯｸM-PRO" w:hAnsi="HG丸ｺﾞｼｯｸM-PRO" w:cs="ＭＳ ゴシック" w:hint="eastAsia"/>
          <w:szCs w:val="24"/>
        </w:rPr>
        <w:t>】</w:t>
      </w:r>
    </w:p>
    <w:p w14:paraId="6678C06C" w14:textId="77777777" w:rsidR="009B3C98" w:rsidRPr="002D54BF" w:rsidRDefault="00267C23" w:rsidP="00267C23">
      <w:pPr>
        <w:ind w:left="720" w:hangingChars="300" w:hanging="72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szCs w:val="24"/>
        </w:rPr>
        <w:t>・避難者と対面する</w:t>
      </w:r>
      <w:r w:rsidRPr="002D54BF">
        <w:rPr>
          <w:rFonts w:ascii="HG丸ｺﾞｼｯｸM-PRO" w:eastAsia="HG丸ｺﾞｼｯｸM-PRO" w:hAnsi="HG丸ｺﾞｼｯｸM-PRO" w:cs="ＭＳ 明朝" w:hint="eastAsia"/>
          <w:szCs w:val="24"/>
        </w:rPr>
        <w:t>ため</w:t>
      </w:r>
      <w:r w:rsidR="009B3C98" w:rsidRPr="002D54BF">
        <w:rPr>
          <w:rFonts w:ascii="HG丸ｺﾞｼｯｸM-PRO" w:eastAsia="HG丸ｺﾞｼｯｸM-PRO" w:hAnsi="HG丸ｺﾞｼｯｸM-PRO" w:cs="ＭＳ 明朝" w:hint="eastAsia"/>
          <w:szCs w:val="24"/>
        </w:rPr>
        <w:t>、</w:t>
      </w:r>
      <w:r w:rsidRPr="002D54BF">
        <w:rPr>
          <w:rFonts w:ascii="HG丸ｺﾞｼｯｸM-PRO" w:eastAsia="HG丸ｺﾞｼｯｸM-PRO" w:hAnsi="HG丸ｺﾞｼｯｸM-PRO" w:cs="ＭＳ 明朝"/>
          <w:szCs w:val="24"/>
        </w:rPr>
        <w:t>飛沫防止用</w:t>
      </w:r>
      <w:r w:rsidRPr="002D54BF">
        <w:rPr>
          <w:rFonts w:ascii="HG丸ｺﾞｼｯｸM-PRO" w:eastAsia="HG丸ｺﾞｼｯｸM-PRO" w:hAnsi="HG丸ｺﾞｼｯｸM-PRO" w:cs="ＭＳ 明朝" w:hint="eastAsia"/>
          <w:szCs w:val="24"/>
        </w:rPr>
        <w:t>に</w:t>
      </w:r>
      <w:r w:rsidR="009B3C98" w:rsidRPr="002D54BF">
        <w:rPr>
          <w:rFonts w:ascii="HG丸ｺﾞｼｯｸM-PRO" w:eastAsia="HG丸ｺﾞｼｯｸM-PRO" w:hAnsi="HG丸ｺﾞｼｯｸM-PRO" w:cs="ＭＳ 明朝" w:hint="eastAsia"/>
          <w:szCs w:val="24"/>
        </w:rPr>
        <w:t>受付机にロールパーテーション</w:t>
      </w:r>
      <w:r w:rsidRPr="002D54BF">
        <w:rPr>
          <w:rFonts w:ascii="HG丸ｺﾞｼｯｸM-PRO" w:eastAsia="HG丸ｺﾞｼｯｸM-PRO" w:hAnsi="HG丸ｺﾞｼｯｸM-PRO" w:cs="ＭＳ 明朝" w:hint="eastAsia"/>
          <w:szCs w:val="24"/>
        </w:rPr>
        <w:t>、手指消毒</w:t>
      </w:r>
    </w:p>
    <w:p w14:paraId="417AE279" w14:textId="77777777" w:rsidR="00267C23" w:rsidRPr="002D54BF" w:rsidRDefault="009B3C98" w:rsidP="009B3C98">
      <w:pPr>
        <w:ind w:left="720" w:hangingChars="300" w:hanging="72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267C23" w:rsidRPr="002D54BF">
        <w:rPr>
          <w:rFonts w:ascii="HG丸ｺﾞｼｯｸM-PRO" w:eastAsia="HG丸ｺﾞｼｯｸM-PRO" w:hAnsi="HG丸ｺﾞｼｯｸM-PRO" w:cs="ＭＳ 明朝" w:hint="eastAsia"/>
          <w:szCs w:val="24"/>
        </w:rPr>
        <w:t>薬等</w:t>
      </w:r>
      <w:r w:rsidR="00267C23" w:rsidRPr="002D54BF">
        <w:rPr>
          <w:rFonts w:ascii="HG丸ｺﾞｼｯｸM-PRO" w:eastAsia="HG丸ｺﾞｼｯｸM-PRO" w:hAnsi="HG丸ｺﾞｼｯｸM-PRO" w:cs="ＭＳ 明朝"/>
          <w:szCs w:val="24"/>
        </w:rPr>
        <w:t>を設置する。</w:t>
      </w:r>
      <w:r w:rsidR="002A70D9" w:rsidRPr="002D54BF">
        <w:rPr>
          <w:rFonts w:ascii="HG丸ｺﾞｼｯｸM-PRO" w:eastAsia="HG丸ｺﾞｼｯｸM-PRO" w:hAnsi="HG丸ｺﾞｼｯｸM-PRO" w:cs="ＭＳ 明朝" w:hint="eastAsia"/>
          <w:szCs w:val="24"/>
        </w:rPr>
        <w:t>また、</w:t>
      </w:r>
      <w:r w:rsidR="002A70D9" w:rsidRPr="002D54BF">
        <w:rPr>
          <w:rFonts w:ascii="HG丸ｺﾞｼｯｸM-PRO" w:eastAsia="HG丸ｺﾞｼｯｸM-PRO" w:hAnsi="HG丸ｺﾞｼｯｸM-PRO" w:cs="ＭＳ 明朝" w:hint="eastAsia"/>
        </w:rPr>
        <w:t>こまめに手洗い・うがい・消毒を実施する。</w:t>
      </w:r>
    </w:p>
    <w:p w14:paraId="224F23BC" w14:textId="4EE81989"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・健康状態チェックカードを活用し、避難者の</w:t>
      </w:r>
      <w:r w:rsidR="00115D18" w:rsidRPr="002D54BF">
        <w:rPr>
          <w:rFonts w:ascii="HG丸ｺﾞｼｯｸM-PRO" w:eastAsia="HG丸ｺﾞｼｯｸM-PRO" w:hAnsi="HG丸ｺﾞｼｯｸM-PRO" w:cs="ＭＳ 明朝" w:hint="eastAsia"/>
          <w:szCs w:val="24"/>
        </w:rPr>
        <w:t>健康状態の確認</w:t>
      </w:r>
      <w:r w:rsidRPr="002D54BF">
        <w:rPr>
          <w:rFonts w:ascii="HG丸ｺﾞｼｯｸM-PRO" w:eastAsia="HG丸ｺﾞｼｯｸM-PRO" w:hAnsi="HG丸ｺﾞｼｯｸM-PRO" w:cs="ＭＳ 明朝" w:hint="eastAsia"/>
          <w:szCs w:val="24"/>
        </w:rPr>
        <w:t>を行う。</w:t>
      </w:r>
    </w:p>
    <w:p w14:paraId="511AACBA" w14:textId="4F139485"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 xml:space="preserve">　体調に問題なし　</w:t>
      </w:r>
      <w:r w:rsidR="001D6439" w:rsidRPr="002D54BF">
        <w:rPr>
          <w:rFonts w:ascii="HG丸ｺﾞｼｯｸM-PRO" w:eastAsia="HG丸ｺﾞｼｯｸM-PRO" w:hAnsi="HG丸ｺﾞｼｯｸM-PRO" w:cs="ＭＳ 明朝" w:hint="eastAsia"/>
          <w:szCs w:val="24"/>
        </w:rPr>
        <w:t xml:space="preserve">　　　　</w:t>
      </w:r>
      <w:r w:rsidR="00F922F9"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　避難所内の総合受付を案内する。</w:t>
      </w:r>
    </w:p>
    <w:p w14:paraId="400AA614" w14:textId="4DC07441" w:rsidR="001D6439" w:rsidRPr="002D54BF" w:rsidRDefault="001D6439" w:rsidP="001D6439">
      <w:pPr>
        <w:ind w:left="4560" w:hangingChars="1900" w:hanging="456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濃厚接触者、自宅療養者</w:t>
      </w:r>
      <w:r w:rsidR="00F922F9" w:rsidRPr="002D54BF">
        <w:rPr>
          <w:rFonts w:ascii="HG丸ｺﾞｼｯｸM-PRO" w:eastAsia="HG丸ｺﾞｼｯｸM-PRO" w:hAnsi="HG丸ｺﾞｼｯｸM-PRO" w:cs="ＭＳ 明朝" w:hint="eastAsia"/>
          <w:szCs w:val="24"/>
        </w:rPr>
        <w:t xml:space="preserve">等 </w:t>
      </w:r>
      <w:r w:rsidRPr="002D54BF">
        <w:rPr>
          <w:rFonts w:ascii="HG丸ｺﾞｼｯｸM-PRO" w:eastAsia="HG丸ｺﾞｼｯｸM-PRO" w:hAnsi="HG丸ｺﾞｼｯｸM-PRO" w:cs="ＭＳ 明朝" w:hint="eastAsia"/>
          <w:szCs w:val="24"/>
        </w:rPr>
        <w:t>⇒　誘導担当に引き継ぎ、地域派遣職員（責任者）へ連絡する。</w:t>
      </w:r>
    </w:p>
    <w:p w14:paraId="076135B6" w14:textId="6BA99866" w:rsidR="00267C23" w:rsidRPr="002D54BF" w:rsidRDefault="00267C23" w:rsidP="001D6439">
      <w:pPr>
        <w:ind w:left="4560" w:hangingChars="1900" w:hanging="456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 xml:space="preserve">　　　</w:t>
      </w:r>
      <w:r w:rsidR="009B3C98" w:rsidRPr="002D54BF">
        <w:rPr>
          <w:rFonts w:ascii="HG丸ｺﾞｼｯｸM-PRO" w:eastAsia="HG丸ｺﾞｼｯｸM-PRO" w:hAnsi="HG丸ｺﾞｼｯｸM-PRO" w:cs="ＭＳ 明朝" w:hint="eastAsia"/>
          <w:szCs w:val="24"/>
        </w:rPr>
        <w:t xml:space="preserve">　</w:t>
      </w:r>
      <w:r w:rsidRPr="002D54BF">
        <w:rPr>
          <w:rFonts w:ascii="HG丸ｺﾞｼｯｸM-PRO" w:eastAsia="HG丸ｺﾞｼｯｸM-PRO" w:hAnsi="HG丸ｺﾞｼｯｸM-PRO" w:cs="ＭＳ 明朝" w:hint="eastAsia"/>
          <w:szCs w:val="24"/>
        </w:rPr>
        <w:t xml:space="preserve">　発熱等体調不良　</w:t>
      </w:r>
      <w:r w:rsidR="00F922F9" w:rsidRPr="002D54BF">
        <w:rPr>
          <w:rFonts w:ascii="HG丸ｺﾞｼｯｸM-PRO" w:eastAsia="HG丸ｺﾞｼｯｸM-PRO" w:hAnsi="HG丸ｺﾞｼｯｸM-PRO" w:cs="ＭＳ 明朝" w:hint="eastAsia"/>
          <w:szCs w:val="24"/>
        </w:rPr>
        <w:t xml:space="preserve">　　　  </w:t>
      </w:r>
      <w:r w:rsidR="00F922F9" w:rsidRPr="002D54BF">
        <w:rPr>
          <w:rFonts w:ascii="HG丸ｺﾞｼｯｸM-PRO" w:eastAsia="HG丸ｺﾞｼｯｸM-PRO" w:hAnsi="HG丸ｺﾞｼｯｸM-PRO" w:cs="ＭＳ 明朝"/>
          <w:szCs w:val="24"/>
        </w:rPr>
        <w:t xml:space="preserve"> </w:t>
      </w:r>
      <w:r w:rsidRPr="002D54BF">
        <w:rPr>
          <w:rFonts w:ascii="HG丸ｺﾞｼｯｸM-PRO" w:eastAsia="HG丸ｺﾞｼｯｸM-PRO" w:hAnsi="HG丸ｺﾞｼｯｸM-PRO" w:cs="ＭＳ 明朝" w:hint="eastAsia"/>
          <w:szCs w:val="24"/>
        </w:rPr>
        <w:t>⇒　誘導担当に引き継ぎ、地域災害対策本部へ連絡する。</w:t>
      </w:r>
    </w:p>
    <w:p w14:paraId="37564E4D" w14:textId="03431E6B" w:rsidR="00267C23" w:rsidRPr="002D54BF" w:rsidRDefault="00267C23" w:rsidP="00267C23">
      <w:pPr>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noProof/>
          <w:szCs w:val="24"/>
        </w:rPr>
        <mc:AlternateContent>
          <mc:Choice Requires="wps">
            <w:drawing>
              <wp:anchor distT="0" distB="0" distL="114300" distR="114300" simplePos="0" relativeHeight="251759104" behindDoc="0" locked="0" layoutInCell="1" allowOverlap="1" wp14:anchorId="2D4CB3A8" wp14:editId="555705A5">
                <wp:simplePos x="0" y="0"/>
                <wp:positionH relativeFrom="column">
                  <wp:posOffset>108585</wp:posOffset>
                </wp:positionH>
                <wp:positionV relativeFrom="paragraph">
                  <wp:posOffset>205740</wp:posOffset>
                </wp:positionV>
                <wp:extent cx="5981700" cy="533400"/>
                <wp:effectExtent l="57150" t="19050" r="76200" b="95250"/>
                <wp:wrapNone/>
                <wp:docPr id="9" name="正方形/長方形 9"/>
                <wp:cNvGraphicFramePr/>
                <a:graphic xmlns:a="http://schemas.openxmlformats.org/drawingml/2006/main">
                  <a:graphicData uri="http://schemas.microsoft.com/office/word/2010/wordprocessingShape">
                    <wps:wsp>
                      <wps:cNvSpPr/>
                      <wps:spPr>
                        <a:xfrm>
                          <a:off x="0" y="0"/>
                          <a:ext cx="5981700" cy="533400"/>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6EBCBE" id="正方形/長方形 9" o:spid="_x0000_s1026" style="position:absolute;left:0;text-align:left;margin-left:8.55pt;margin-top:16.2pt;width:471pt;height: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" filled="f" strokecolor="windowText" strokeweight="1pt">
                <v:shadow on="t" color="black" opacity="22937f" origin=",.5" offset="0,.63889mm"/>
              </v:rect>
            </w:pict>
          </mc:Fallback>
        </mc:AlternateContent>
      </w:r>
    </w:p>
    <w:p w14:paraId="0506A8E2" w14:textId="77777777" w:rsidR="00267C23" w:rsidRPr="002D54BF" w:rsidRDefault="00267C23" w:rsidP="00267C23">
      <w:pPr>
        <w:ind w:firstLineChars="100" w:firstLine="241"/>
        <w:rPr>
          <w:rFonts w:ascii="HG丸ｺﾞｼｯｸM-PRO" w:eastAsia="HG丸ｺﾞｼｯｸM-PRO" w:hAnsi="HG丸ｺﾞｼｯｸM-PRO" w:cs="ＭＳ ゴシック"/>
          <w:b/>
          <w:szCs w:val="24"/>
        </w:rPr>
      </w:pPr>
      <w:r w:rsidRPr="002D54BF">
        <w:rPr>
          <w:rFonts w:ascii="HG丸ｺﾞｼｯｸM-PRO" w:eastAsia="HG丸ｺﾞｼｯｸM-PRO" w:hAnsi="HG丸ｺﾞｼｯｸM-PRO" w:cs="ＭＳ ゴシック"/>
          <w:b/>
          <w:szCs w:val="24"/>
        </w:rPr>
        <w:t>体調不良者等の判定基準</w:t>
      </w:r>
    </w:p>
    <w:p w14:paraId="6B898F76" w14:textId="77777777" w:rsidR="00267C23" w:rsidRPr="002D54BF" w:rsidRDefault="00267C23" w:rsidP="00267C23">
      <w:pPr>
        <w:rPr>
          <w:rFonts w:ascii="HG丸ｺﾞｼｯｸM-PRO" w:eastAsia="HG丸ｺﾞｼｯｸM-PRO" w:hAnsi="HG丸ｺﾞｼｯｸM-PRO" w:cs="ＭＳ ゴシック"/>
          <w:b/>
          <w:szCs w:val="24"/>
          <w:u w:val="single"/>
        </w:rPr>
      </w:pPr>
      <w:r w:rsidRPr="002D54BF">
        <w:rPr>
          <w:rFonts w:ascii="HG丸ｺﾞｼｯｸM-PRO" w:eastAsia="HG丸ｺﾞｼｯｸM-PRO" w:hAnsi="HG丸ｺﾞｼｯｸM-PRO"/>
          <w:b/>
          <w:szCs w:val="24"/>
        </w:rPr>
        <w:t xml:space="preserve">　　</w:t>
      </w:r>
      <w:r w:rsidRPr="002D54BF">
        <w:rPr>
          <w:rFonts w:ascii="HG丸ｺﾞｼｯｸM-PRO" w:eastAsia="HG丸ｺﾞｼｯｸM-PRO" w:hAnsi="HG丸ｺﾞｼｯｸM-PRO" w:hint="eastAsia"/>
          <w:b/>
          <w:szCs w:val="24"/>
          <w:u w:val="single"/>
        </w:rPr>
        <w:t>３７．５</w:t>
      </w:r>
      <w:r w:rsidRPr="002D54BF">
        <w:rPr>
          <w:rFonts w:ascii="HG丸ｺﾞｼｯｸM-PRO" w:eastAsia="HG丸ｺﾞｼｯｸM-PRO" w:hAnsi="HG丸ｺﾞｼｯｸM-PRO" w:cs="ＭＳ ゴシック"/>
          <w:b/>
          <w:szCs w:val="24"/>
          <w:u w:val="single"/>
        </w:rPr>
        <w:t>℃以上の発熱</w:t>
      </w:r>
      <w:r w:rsidRPr="002D54BF">
        <w:rPr>
          <w:rFonts w:ascii="HG丸ｺﾞｼｯｸM-PRO" w:eastAsia="HG丸ｺﾞｼｯｸM-PRO" w:hAnsi="HG丸ｺﾞｼｯｸM-PRO" w:cs="ＭＳ ゴシック" w:hint="eastAsia"/>
          <w:b/>
          <w:szCs w:val="24"/>
          <w:u w:val="single"/>
        </w:rPr>
        <w:t>、咳、味覚・嗅覚異常等の症状があれば</w:t>
      </w:r>
      <w:r w:rsidRPr="002D54BF">
        <w:rPr>
          <w:rFonts w:ascii="HG丸ｺﾞｼｯｸM-PRO" w:eastAsia="HG丸ｺﾞｼｯｸM-PRO" w:hAnsi="HG丸ｺﾞｼｯｸM-PRO" w:cs="ＭＳ ゴシック"/>
          <w:b/>
          <w:szCs w:val="24"/>
          <w:u w:val="single"/>
        </w:rPr>
        <w:t>専用スペースへ誘導</w:t>
      </w:r>
    </w:p>
    <w:p w14:paraId="541B96A1" w14:textId="3469A5E7" w:rsidR="002443E5" w:rsidRPr="002D54BF" w:rsidRDefault="002443E5" w:rsidP="00F922F9">
      <w:pPr>
        <w:rPr>
          <w:rFonts w:ascii="HG丸ｺﾞｼｯｸM-PRO" w:eastAsia="HG丸ｺﾞｼｯｸM-PRO" w:hAnsi="HG丸ｺﾞｼｯｸM-PRO" w:cs="ＭＳ ゴシック"/>
          <w:szCs w:val="24"/>
        </w:rPr>
      </w:pPr>
    </w:p>
    <w:p w14:paraId="416E751B" w14:textId="77777777" w:rsidR="00A1539A" w:rsidRPr="002D54BF" w:rsidRDefault="00A1539A" w:rsidP="00A1539A">
      <w:pPr>
        <w:rPr>
          <w:rFonts w:ascii="HG丸ｺﾞｼｯｸM-PRO" w:eastAsia="HG丸ｺﾞｼｯｸM-PRO" w:hAnsi="HG丸ｺﾞｼｯｸM-PRO"/>
        </w:rPr>
      </w:pPr>
      <w:r w:rsidRPr="002D54BF">
        <w:rPr>
          <w:rFonts w:ascii="HG丸ｺﾞｼｯｸM-PRO" w:eastAsia="HG丸ｺﾞｼｯｸM-PRO" w:hAnsi="HG丸ｺﾞｼｯｸM-PRO" w:hint="eastAsia"/>
        </w:rPr>
        <w:t>②</w:t>
      </w:r>
      <w:r w:rsidR="0055792A" w:rsidRPr="002D54BF">
        <w:rPr>
          <w:rFonts w:ascii="HG丸ｺﾞｼｯｸM-PRO" w:eastAsia="HG丸ｺﾞｼｯｸM-PRO" w:hAnsi="HG丸ｺﾞｼｯｸM-PRO" w:hint="eastAsia"/>
          <w:u w:val="single"/>
        </w:rPr>
        <w:t>十分な間隔を確保した居住スペースのレイアウト</w:t>
      </w:r>
    </w:p>
    <w:p w14:paraId="458F65C0" w14:textId="77777777" w:rsidR="006D7782" w:rsidRPr="00B2780D" w:rsidRDefault="00A1539A" w:rsidP="00A1539A">
      <w:pPr>
        <w:rPr>
          <w:rFonts w:ascii="HG丸ｺﾞｼｯｸM-PRO" w:eastAsia="HG丸ｺﾞｼｯｸM-PRO" w:hAnsi="HG丸ｺﾞｼｯｸM-PRO"/>
          <w:color w:val="000000" w:themeColor="text1"/>
        </w:rPr>
      </w:pPr>
      <w:r w:rsidRPr="002D54BF">
        <w:rPr>
          <w:rFonts w:ascii="HG丸ｺﾞｼｯｸM-PRO" w:eastAsia="HG丸ｺﾞｼｯｸM-PRO" w:hAnsi="HG丸ｺﾞｼｯｸM-PRO" w:hint="eastAsia"/>
        </w:rPr>
        <w:t xml:space="preserve">　　</w:t>
      </w:r>
      <w:r w:rsidR="006D7782" w:rsidRPr="002D54BF">
        <w:rPr>
          <w:rFonts w:ascii="HG丸ｺﾞｼｯｸM-PRO" w:eastAsia="HG丸ｺﾞｼｯｸM-PRO" w:hAnsi="HG丸ｺﾞｼｯｸM-PRO" w:hint="eastAsia"/>
        </w:rPr>
        <w:t xml:space="preserve">　</w:t>
      </w:r>
      <w:r w:rsidR="0055792A" w:rsidRPr="002D54BF">
        <w:rPr>
          <w:rFonts w:ascii="HG丸ｺﾞｼｯｸM-PRO" w:eastAsia="HG丸ｺﾞｼｯｸM-PRO" w:hAnsi="HG丸ｺﾞｼｯｸM-PRO" w:hint="eastAsia"/>
        </w:rPr>
        <w:t>避難者同士の密集を防ぐには、十分な間隔をとった居住スペースのレイ</w:t>
      </w:r>
      <w:r w:rsidR="0055792A" w:rsidRPr="00B2780D">
        <w:rPr>
          <w:rFonts w:ascii="HG丸ｺﾞｼｯｸM-PRO" w:eastAsia="HG丸ｺﾞｼｯｸM-PRO" w:hAnsi="HG丸ｺﾞｼｯｸM-PRO" w:hint="eastAsia"/>
          <w:color w:val="000000" w:themeColor="text1"/>
        </w:rPr>
        <w:t>アウトが必</w:t>
      </w:r>
    </w:p>
    <w:p w14:paraId="293F4188" w14:textId="77777777" w:rsidR="00BE3A12" w:rsidRDefault="006D7782" w:rsidP="00BE3A12">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lastRenderedPageBreak/>
        <w:t xml:space="preserve">　　</w:t>
      </w:r>
      <w:r w:rsidR="0055792A" w:rsidRPr="00B2780D">
        <w:rPr>
          <w:rFonts w:ascii="HG丸ｺﾞｼｯｸM-PRO" w:eastAsia="HG丸ｺﾞｼｯｸM-PRO" w:hAnsi="HG丸ｺﾞｼｯｸM-PRO" w:hint="eastAsia"/>
          <w:color w:val="000000" w:themeColor="text1"/>
        </w:rPr>
        <w:t>要</w:t>
      </w:r>
      <w:r w:rsidRPr="00B2780D">
        <w:rPr>
          <w:rFonts w:ascii="HG丸ｺﾞｼｯｸM-PRO" w:eastAsia="HG丸ｺﾞｼｯｸM-PRO" w:hAnsi="HG丸ｺﾞｼｯｸM-PRO" w:hint="eastAsia"/>
          <w:color w:val="000000" w:themeColor="text1"/>
        </w:rPr>
        <w:t>となるため、事前に検討しておく。</w:t>
      </w:r>
      <w:r w:rsidR="00BE3A12">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参考</w:t>
      </w:r>
      <w:r w:rsidR="00BE3A12">
        <w:rPr>
          <w:rFonts w:ascii="HG丸ｺﾞｼｯｸM-PRO" w:eastAsia="HG丸ｺﾞｼｯｸM-PRO" w:hAnsi="HG丸ｺﾞｼｯｸM-PRO" w:hint="eastAsia"/>
          <w:color w:val="000000" w:themeColor="text1"/>
        </w:rPr>
        <w:t>：</w:t>
      </w:r>
      <w:r w:rsidR="00606CD2" w:rsidRPr="00B2780D">
        <w:rPr>
          <w:rFonts w:ascii="HG丸ｺﾞｼｯｸM-PRO" w:eastAsia="HG丸ｺﾞｼｯｸM-PRO" w:hAnsi="HG丸ｺﾞｼｯｸM-PRO" w:hint="eastAsia"/>
          <w:color w:val="000000" w:themeColor="text1"/>
        </w:rPr>
        <w:t>資料編⑤</w:t>
      </w:r>
      <w:r w:rsidR="009513A0" w:rsidRPr="00B2780D">
        <w:rPr>
          <w:rFonts w:ascii="HG丸ｺﾞｼｯｸM-PRO" w:eastAsia="HG丸ｺﾞｼｯｸM-PRO" w:hAnsi="HG丸ｺﾞｼｯｸM-PRO" w:hint="eastAsia"/>
          <w:color w:val="000000" w:themeColor="text1"/>
        </w:rPr>
        <w:t>「</w:t>
      </w:r>
      <w:r w:rsidR="00EE4B2C" w:rsidRPr="00B2780D">
        <w:rPr>
          <w:rFonts w:ascii="HG丸ｺﾞｼｯｸM-PRO" w:eastAsia="HG丸ｺﾞｼｯｸM-PRO" w:hAnsi="HG丸ｺﾞｼｯｸM-PRO" w:hint="eastAsia"/>
          <w:color w:val="000000" w:themeColor="text1"/>
        </w:rPr>
        <w:t>避難所内のレイアウト例（感</w:t>
      </w:r>
    </w:p>
    <w:p w14:paraId="7AC1BC85" w14:textId="77777777" w:rsidR="0055792A" w:rsidRPr="00B2780D" w:rsidRDefault="00EE4B2C" w:rsidP="00BE3A12">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染症対策Ｖｅｒ．）</w:t>
      </w:r>
      <w:r w:rsidR="009513A0" w:rsidRPr="00B2780D">
        <w:rPr>
          <w:rFonts w:ascii="HG丸ｺﾞｼｯｸM-PRO" w:eastAsia="HG丸ｺﾞｼｯｸM-PRO" w:hAnsi="HG丸ｺﾞｼｯｸM-PRO" w:hint="eastAsia"/>
          <w:color w:val="000000" w:themeColor="text1"/>
        </w:rPr>
        <w:t>」</w:t>
      </w:r>
      <w:r w:rsidR="00BE3A12">
        <w:rPr>
          <w:rFonts w:ascii="HG丸ｺﾞｼｯｸM-PRO" w:eastAsia="HG丸ｺﾞｼｯｸM-PRO" w:hAnsi="HG丸ｺﾞｼｯｸM-PRO" w:hint="eastAsia"/>
          <w:color w:val="000000" w:themeColor="text1"/>
        </w:rPr>
        <w:t>）</w:t>
      </w:r>
    </w:p>
    <w:p w14:paraId="756A2A68" w14:textId="77777777" w:rsidR="006D7782" w:rsidRPr="00B2780D" w:rsidRDefault="009513A0"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6D7782" w:rsidRPr="00B2780D">
        <w:rPr>
          <w:rFonts w:ascii="HG丸ｺﾞｼｯｸM-PRO" w:eastAsia="HG丸ｺﾞｼｯｸM-PRO" w:hAnsi="HG丸ｺﾞｼｯｸM-PRO" w:hint="eastAsia"/>
          <w:color w:val="000000" w:themeColor="text1"/>
        </w:rPr>
        <w:t xml:space="preserve">　なお、</w:t>
      </w:r>
      <w:r w:rsidRPr="00B2780D">
        <w:rPr>
          <w:rFonts w:ascii="HG丸ｺﾞｼｯｸM-PRO" w:eastAsia="HG丸ｺﾞｼｯｸM-PRO" w:hAnsi="HG丸ｺﾞｼｯｸM-PRO" w:hint="eastAsia"/>
          <w:color w:val="000000" w:themeColor="text1"/>
        </w:rPr>
        <w:t>十分な間隔を</w:t>
      </w:r>
      <w:r w:rsidR="006D7782" w:rsidRPr="00B2780D">
        <w:rPr>
          <w:rFonts w:ascii="HG丸ｺﾞｼｯｸM-PRO" w:eastAsia="HG丸ｺﾞｼｯｸM-PRO" w:hAnsi="HG丸ｺﾞｼｯｸM-PRO" w:hint="eastAsia"/>
          <w:color w:val="000000" w:themeColor="text1"/>
        </w:rPr>
        <w:t>確保することで</w:t>
      </w:r>
      <w:r w:rsidRPr="00B2780D">
        <w:rPr>
          <w:rFonts w:ascii="HG丸ｺﾞｼｯｸM-PRO" w:eastAsia="HG丸ｺﾞｼｯｸM-PRO" w:hAnsi="HG丸ｺﾞｼｯｸM-PRO" w:hint="eastAsia"/>
          <w:color w:val="000000" w:themeColor="text1"/>
        </w:rPr>
        <w:t>収容可能な人数は少なくなるため、</w:t>
      </w:r>
      <w:r w:rsidR="006D7782" w:rsidRPr="00B2780D">
        <w:rPr>
          <w:rFonts w:ascii="HG丸ｺﾞｼｯｸM-PRO" w:eastAsia="HG丸ｺﾞｼｯｸM-PRO" w:hAnsi="HG丸ｺﾞｼｯｸM-PRO" w:hint="eastAsia"/>
          <w:color w:val="000000" w:themeColor="text1"/>
        </w:rPr>
        <w:t>備蓄資機材</w:t>
      </w:r>
    </w:p>
    <w:p w14:paraId="04E9CDCC" w14:textId="77777777" w:rsidR="00BE3A12" w:rsidRDefault="006D7782" w:rsidP="006D7782">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等を活用するなど工夫して有効な居住スペースの確保に努める。</w:t>
      </w:r>
      <w:r w:rsidR="00BE3A12">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参考</w:t>
      </w:r>
      <w:r w:rsidR="00BE3A12">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資料編④「防</w:t>
      </w:r>
    </w:p>
    <w:p w14:paraId="1888C1E2" w14:textId="77777777" w:rsidR="006D7782" w:rsidRPr="00B2780D" w:rsidRDefault="006D7782" w:rsidP="006D7782">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災資機材取扱説明書」</w:t>
      </w:r>
      <w:r w:rsidR="00BE3A12">
        <w:rPr>
          <w:rFonts w:ascii="HG丸ｺﾞｼｯｸM-PRO" w:eastAsia="HG丸ｺﾞｼｯｸM-PRO" w:hAnsi="HG丸ｺﾞｼｯｸM-PRO" w:hint="eastAsia"/>
          <w:color w:val="000000" w:themeColor="text1"/>
        </w:rPr>
        <w:t>）</w:t>
      </w:r>
    </w:p>
    <w:p w14:paraId="5182CC79" w14:textId="77777777" w:rsidR="009E497D" w:rsidRPr="00B2780D" w:rsidRDefault="009513A0"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6D7782"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感染した際に重症化しやすい高齢者や基礎疾患を持った方</w:t>
      </w:r>
      <w:r w:rsidR="006F74DC" w:rsidRPr="00B2780D">
        <w:rPr>
          <w:rFonts w:ascii="HG丸ｺﾞｼｯｸM-PRO" w:eastAsia="HG丸ｺﾞｼｯｸM-PRO" w:hAnsi="HG丸ｺﾞｼｯｸM-PRO" w:hint="eastAsia"/>
          <w:color w:val="000000" w:themeColor="text1"/>
        </w:rPr>
        <w:t>等</w:t>
      </w:r>
      <w:r w:rsidRPr="00B2780D">
        <w:rPr>
          <w:rFonts w:ascii="HG丸ｺﾞｼｯｸM-PRO" w:eastAsia="HG丸ｺﾞｼｯｸM-PRO" w:hAnsi="HG丸ｺﾞｼｯｸM-PRO" w:hint="eastAsia"/>
          <w:color w:val="000000" w:themeColor="text1"/>
        </w:rPr>
        <w:t>（要配慮者の方）は、</w:t>
      </w:r>
    </w:p>
    <w:p w14:paraId="21EB21D7" w14:textId="77777777" w:rsidR="009E497D" w:rsidRPr="00B2780D" w:rsidRDefault="009E497D" w:rsidP="006D7782">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177944" w:rsidRPr="00B2780D">
        <w:rPr>
          <w:rFonts w:ascii="HG丸ｺﾞｼｯｸM-PRO" w:eastAsia="HG丸ｺﾞｼｯｸM-PRO" w:hAnsi="HG丸ｺﾞｼｯｸM-PRO" w:hint="eastAsia"/>
          <w:color w:val="000000" w:themeColor="text1"/>
        </w:rPr>
        <w:t>積極的に</w:t>
      </w:r>
      <w:r w:rsidR="006D7782" w:rsidRPr="00B2780D">
        <w:rPr>
          <w:rFonts w:ascii="HG丸ｺﾞｼｯｸM-PRO" w:eastAsia="HG丸ｺﾞｼｯｸM-PRO" w:hAnsi="HG丸ｺﾞｼｯｸM-PRO" w:hint="eastAsia"/>
          <w:color w:val="000000" w:themeColor="text1"/>
        </w:rPr>
        <w:t>教室</w:t>
      </w:r>
      <w:r w:rsidR="00177944" w:rsidRPr="00B2780D">
        <w:rPr>
          <w:rFonts w:ascii="HG丸ｺﾞｼｯｸM-PRO" w:eastAsia="HG丸ｺﾞｼｯｸM-PRO" w:hAnsi="HG丸ｺﾞｼｯｸM-PRO" w:hint="eastAsia"/>
          <w:color w:val="000000" w:themeColor="text1"/>
        </w:rPr>
        <w:t>等</w:t>
      </w:r>
      <w:r w:rsidR="00706C8D" w:rsidRPr="00B2780D">
        <w:rPr>
          <w:rFonts w:ascii="HG丸ｺﾞｼｯｸM-PRO" w:eastAsia="HG丸ｺﾞｼｯｸM-PRO" w:hAnsi="HG丸ｺﾞｼｯｸM-PRO" w:hint="eastAsia"/>
          <w:color w:val="000000" w:themeColor="text1"/>
        </w:rPr>
        <w:t>の居住スペース</w:t>
      </w:r>
      <w:r w:rsidR="00177944" w:rsidRPr="00B2780D">
        <w:rPr>
          <w:rFonts w:ascii="HG丸ｺﾞｼｯｸM-PRO" w:eastAsia="HG丸ｺﾞｼｯｸM-PRO" w:hAnsi="HG丸ｺﾞｼｯｸM-PRO" w:hint="eastAsia"/>
          <w:color w:val="000000" w:themeColor="text1"/>
        </w:rPr>
        <w:t>に</w:t>
      </w:r>
      <w:r w:rsidR="00706C8D" w:rsidRPr="00B2780D">
        <w:rPr>
          <w:rFonts w:ascii="HG丸ｺﾞｼｯｸM-PRO" w:eastAsia="HG丸ｺﾞｼｯｸM-PRO" w:hAnsi="HG丸ｺﾞｼｯｸM-PRO" w:hint="eastAsia"/>
          <w:color w:val="000000" w:themeColor="text1"/>
        </w:rPr>
        <w:t>分散</w:t>
      </w:r>
      <w:r w:rsidR="00177944" w:rsidRPr="00B2780D">
        <w:rPr>
          <w:rFonts w:ascii="HG丸ｺﾞｼｯｸM-PRO" w:eastAsia="HG丸ｺﾞｼｯｸM-PRO" w:hAnsi="HG丸ｺﾞｼｯｸM-PRO" w:hint="eastAsia"/>
          <w:color w:val="000000" w:themeColor="text1"/>
        </w:rPr>
        <w:t>するなど、可能な限り</w:t>
      </w:r>
      <w:r w:rsidR="006D7782" w:rsidRPr="00B2780D">
        <w:rPr>
          <w:rFonts w:ascii="HG丸ｺﾞｼｯｸM-PRO" w:eastAsia="HG丸ｺﾞｼｯｸM-PRO" w:hAnsi="HG丸ｺﾞｼｯｸM-PRO" w:hint="eastAsia"/>
          <w:color w:val="000000" w:themeColor="text1"/>
        </w:rPr>
        <w:t>感染リスクの低減に心が</w:t>
      </w:r>
    </w:p>
    <w:p w14:paraId="547DED73" w14:textId="77777777" w:rsidR="00BE3A12" w:rsidRDefault="009E497D"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6D7782" w:rsidRPr="00B2780D">
        <w:rPr>
          <w:rFonts w:ascii="HG丸ｺﾞｼｯｸM-PRO" w:eastAsia="HG丸ｺﾞｼｯｸM-PRO" w:hAnsi="HG丸ｺﾞｼｯｸM-PRO" w:hint="eastAsia"/>
          <w:color w:val="000000" w:themeColor="text1"/>
        </w:rPr>
        <w:t>ける。</w:t>
      </w:r>
      <w:r w:rsidR="00177944" w:rsidRPr="00B2780D">
        <w:rPr>
          <w:rFonts w:ascii="HG丸ｺﾞｼｯｸM-PRO" w:eastAsia="HG丸ｺﾞｼｯｸM-PRO" w:hAnsi="HG丸ｺﾞｼｯｸM-PRO" w:hint="eastAsia"/>
          <w:color w:val="000000" w:themeColor="text1"/>
        </w:rPr>
        <w:t>また、車中避難者が増加すると思われるため、駐車スペース（学校のグラウン</w:t>
      </w:r>
    </w:p>
    <w:p w14:paraId="7E0B4564" w14:textId="77777777" w:rsidR="00177944" w:rsidRDefault="00177944" w:rsidP="00BE3A12">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ド等）の確保</w:t>
      </w:r>
      <w:r w:rsidR="00706C8D" w:rsidRPr="00B2780D">
        <w:rPr>
          <w:rFonts w:ascii="HG丸ｺﾞｼｯｸM-PRO" w:eastAsia="HG丸ｺﾞｼｯｸM-PRO" w:hAnsi="HG丸ｺﾞｼｯｸM-PRO" w:hint="eastAsia"/>
          <w:color w:val="000000" w:themeColor="text1"/>
        </w:rPr>
        <w:t>、誘導等についても</w:t>
      </w:r>
      <w:r w:rsidRPr="00B2780D">
        <w:rPr>
          <w:rFonts w:ascii="HG丸ｺﾞｼｯｸM-PRO" w:eastAsia="HG丸ｺﾞｼｯｸM-PRO" w:hAnsi="HG丸ｺﾞｼｯｸM-PRO" w:hint="eastAsia"/>
          <w:color w:val="000000" w:themeColor="text1"/>
        </w:rPr>
        <w:t>検討</w:t>
      </w:r>
      <w:r w:rsidR="00706C8D" w:rsidRPr="00B2780D">
        <w:rPr>
          <w:rFonts w:ascii="HG丸ｺﾞｼｯｸM-PRO" w:eastAsia="HG丸ｺﾞｼｯｸM-PRO" w:hAnsi="HG丸ｺﾞｼｯｸM-PRO" w:hint="eastAsia"/>
          <w:color w:val="000000" w:themeColor="text1"/>
        </w:rPr>
        <w:t>する</w:t>
      </w:r>
      <w:r w:rsidRPr="00B2780D">
        <w:rPr>
          <w:rFonts w:ascii="HG丸ｺﾞｼｯｸM-PRO" w:eastAsia="HG丸ｺﾞｼｯｸM-PRO" w:hAnsi="HG丸ｺﾞｼｯｸM-PRO" w:hint="eastAsia"/>
          <w:color w:val="000000" w:themeColor="text1"/>
        </w:rPr>
        <w:t>。</w:t>
      </w:r>
    </w:p>
    <w:p w14:paraId="11720DC2" w14:textId="77777777" w:rsidR="00BE3A12" w:rsidRDefault="00BE3A12" w:rsidP="00BE3A12">
      <w:pPr>
        <w:ind w:firstLineChars="200" w:firstLine="480"/>
        <w:rPr>
          <w:rFonts w:ascii="HG丸ｺﾞｼｯｸM-PRO" w:eastAsia="HG丸ｺﾞｼｯｸM-PRO" w:hAnsi="HG丸ｺﾞｼｯｸM-PRO"/>
          <w:color w:val="000000" w:themeColor="text1"/>
        </w:rPr>
      </w:pPr>
    </w:p>
    <w:p w14:paraId="5F868BD7" w14:textId="77777777" w:rsidR="00BE3A12" w:rsidRPr="009C411D" w:rsidRDefault="00BE3A12" w:rsidP="00BE3A12">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Arial Unicode MS" w:hint="eastAsia"/>
          <w:color w:val="000000" w:themeColor="text1"/>
          <w:szCs w:val="24"/>
        </w:rPr>
        <w:t>※</w:t>
      </w:r>
      <w:r w:rsidRPr="009C411D">
        <w:rPr>
          <w:rFonts w:ascii="HG丸ｺﾞｼｯｸM-PRO" w:eastAsia="HG丸ｺﾞｼｯｸM-PRO" w:hAnsi="HG丸ｺﾞｼｯｸM-PRO" w:cs="Arial Unicode MS"/>
          <w:color w:val="000000" w:themeColor="text1"/>
          <w:szCs w:val="24"/>
        </w:rPr>
        <w:t>居住スペースの設置における対応手順</w:t>
      </w:r>
    </w:p>
    <w:p w14:paraId="47AF9211" w14:textId="77777777" w:rsidR="00BE3A12" w:rsidRPr="009C411D" w:rsidRDefault="00BE3A12" w:rsidP="00BE3A12">
      <w:pPr>
        <w:ind w:left="720" w:hangingChars="300" w:hanging="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・資機材</w:t>
      </w:r>
      <w:r w:rsidRPr="009C411D">
        <w:rPr>
          <w:rFonts w:ascii="HG丸ｺﾞｼｯｸM-PRO" w:eastAsia="HG丸ｺﾞｼｯｸM-PRO" w:hAnsi="HG丸ｺﾞｼｯｸM-PRO" w:hint="eastAsia"/>
          <w:color w:val="000000" w:themeColor="text1"/>
        </w:rPr>
        <w:t>（避難所用テント、高さのあるパーテーション）の活用により</w:t>
      </w:r>
      <w:r w:rsidRPr="009C411D">
        <w:rPr>
          <w:rFonts w:ascii="HG丸ｺﾞｼｯｸM-PRO" w:eastAsia="HG丸ｺﾞｼｯｸM-PRO" w:hAnsi="HG丸ｺﾞｼｯｸM-PRO"/>
          <w:color w:val="000000" w:themeColor="text1"/>
        </w:rPr>
        <w:t>飛沫感染を</w:t>
      </w:r>
    </w:p>
    <w:p w14:paraId="358383A6" w14:textId="77777777" w:rsidR="00BE3A12" w:rsidRPr="009C411D" w:rsidRDefault="00BE3A12" w:rsidP="00BE3A12">
      <w:pPr>
        <w:ind w:leftChars="300" w:left="720"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防止する</w:t>
      </w:r>
      <w:r w:rsidRPr="009C411D">
        <w:rPr>
          <w:rFonts w:ascii="HG丸ｺﾞｼｯｸM-PRO" w:eastAsia="HG丸ｺﾞｼｯｸM-PRO" w:hAnsi="HG丸ｺﾞｼｯｸM-PRO"/>
          <w:color w:val="000000" w:themeColor="text1"/>
        </w:rPr>
        <w:t>場合は、</w:t>
      </w:r>
      <w:r w:rsidRPr="009C411D">
        <w:rPr>
          <w:rFonts w:ascii="HG丸ｺﾞｼｯｸM-PRO" w:eastAsia="HG丸ｺﾞｼｯｸM-PRO" w:hAnsi="HG丸ｺﾞｼｯｸM-PRO" w:hint="eastAsia"/>
          <w:color w:val="000000" w:themeColor="text1"/>
        </w:rPr>
        <w:t>テント等を隣り合わせて設置する。（間を空ける必要はない）</w:t>
      </w:r>
    </w:p>
    <w:p w14:paraId="115E393F" w14:textId="77777777" w:rsidR="00BE3A12" w:rsidRPr="009C411D" w:rsidRDefault="00BE3A12" w:rsidP="00BE3A12">
      <w:pPr>
        <w:ind w:leftChars="300" w:left="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・資機材が不足する場合は、飛沫感染を防止するため、区画</w:t>
      </w:r>
      <w:r w:rsidRPr="009C411D">
        <w:rPr>
          <w:rFonts w:ascii="HG丸ｺﾞｼｯｸM-PRO" w:eastAsia="HG丸ｺﾞｼｯｸM-PRO" w:hAnsi="HG丸ｺﾞｼｯｸM-PRO"/>
          <w:color w:val="000000" w:themeColor="text1"/>
        </w:rPr>
        <w:t>の距離</w:t>
      </w:r>
      <w:r w:rsidRPr="009C411D">
        <w:rPr>
          <w:rFonts w:ascii="HG丸ｺﾞｼｯｸM-PRO" w:eastAsia="HG丸ｺﾞｼｯｸM-PRO" w:hAnsi="HG丸ｺﾞｼｯｸM-PRO" w:hint="eastAsia"/>
          <w:color w:val="000000" w:themeColor="text1"/>
        </w:rPr>
        <w:t>は</w:t>
      </w:r>
      <w:r w:rsidRPr="009C411D">
        <w:rPr>
          <w:rFonts w:ascii="HG丸ｺﾞｼｯｸM-PRO" w:eastAsia="HG丸ｺﾞｼｯｸM-PRO" w:hAnsi="HG丸ｺﾞｼｯｸM-PRO"/>
          <w:color w:val="000000" w:themeColor="text1"/>
        </w:rPr>
        <w:t>1ｍ以上（可</w:t>
      </w:r>
    </w:p>
    <w:p w14:paraId="66C6D35E" w14:textId="77777777" w:rsidR="00BE3A12" w:rsidRPr="009C411D" w:rsidRDefault="00BE3A12" w:rsidP="00BE3A12">
      <w:pPr>
        <w:ind w:leftChars="300" w:left="720"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能であれば2ｍ以上）</w:t>
      </w:r>
      <w:r w:rsidRPr="009C411D">
        <w:rPr>
          <w:rFonts w:ascii="HG丸ｺﾞｼｯｸM-PRO" w:eastAsia="HG丸ｺﾞｼｯｸM-PRO" w:hAnsi="HG丸ｺﾞｼｯｸM-PRO" w:hint="eastAsia"/>
          <w:color w:val="000000" w:themeColor="text1"/>
        </w:rPr>
        <w:t>空ける</w:t>
      </w:r>
      <w:r w:rsidRPr="009C411D">
        <w:rPr>
          <w:rFonts w:ascii="HG丸ｺﾞｼｯｸM-PRO" w:eastAsia="HG丸ｺﾞｼｯｸM-PRO" w:hAnsi="HG丸ｺﾞｼｯｸM-PRO"/>
          <w:color w:val="000000" w:themeColor="text1"/>
        </w:rPr>
        <w:t>ように配置する。</w:t>
      </w:r>
    </w:p>
    <w:p w14:paraId="74A7A0CD" w14:textId="77777777" w:rsidR="00BE3A12" w:rsidRPr="009C411D" w:rsidRDefault="00BE3A12" w:rsidP="00BE3A12">
      <w:pPr>
        <w:ind w:left="754" w:hangingChars="313" w:hanging="754"/>
        <w:rPr>
          <w:rFonts w:ascii="HG丸ｺﾞｼｯｸM-PRO" w:eastAsia="HG丸ｺﾞｼｯｸM-PRO" w:hAnsi="HG丸ｺﾞｼｯｸM-PRO"/>
          <w:color w:val="000000" w:themeColor="text1"/>
          <w:bdr w:val="single" w:sz="4" w:space="0" w:color="auto"/>
        </w:rPr>
      </w:pPr>
      <w:r w:rsidRPr="009C411D">
        <w:rPr>
          <w:rFonts w:ascii="HG丸ｺﾞｼｯｸM-PRO" w:eastAsia="HG丸ｺﾞｼｯｸM-PRO" w:hAnsi="HG丸ｺﾞｼｯｸM-PRO" w:hint="eastAsia"/>
          <w:b/>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002443E5" w:rsidRPr="009C411D">
        <w:rPr>
          <w:rFonts w:ascii="HG丸ｺﾞｼｯｸM-PRO" w:eastAsia="HG丸ｺﾞｼｯｸM-PRO" w:hAnsi="HG丸ｺﾞｼｯｸM-PRO" w:hint="eastAsia"/>
          <w:color w:val="000000" w:themeColor="text1"/>
          <w:bdr w:val="single" w:sz="4" w:space="0" w:color="auto"/>
        </w:rPr>
        <w:t>避難所用</w:t>
      </w:r>
      <w:r w:rsidRPr="009C411D">
        <w:rPr>
          <w:rFonts w:ascii="HG丸ｺﾞｼｯｸM-PRO" w:eastAsia="HG丸ｺﾞｼｯｸM-PRO" w:hAnsi="HG丸ｺﾞｼｯｸM-PRO" w:hint="eastAsia"/>
          <w:color w:val="000000" w:themeColor="text1"/>
          <w:bdr w:val="single" w:sz="4" w:space="0" w:color="auto"/>
        </w:rPr>
        <w:t>テント</w:t>
      </w:r>
    </w:p>
    <w:p w14:paraId="5DD0C8A4" w14:textId="77777777" w:rsidR="00292B92" w:rsidRPr="009C411D" w:rsidRDefault="00BE3A12" w:rsidP="00292B92">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飛沫感染を防ぐため屋根があるほうが望ましいが、熱中症対策が必要な際には、</w:t>
      </w:r>
    </w:p>
    <w:p w14:paraId="2DAE1246" w14:textId="77777777" w:rsidR="00BE3A12" w:rsidRPr="009C411D" w:rsidRDefault="00BE3A12" w:rsidP="00292B92">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取り外す。</w:t>
      </w:r>
    </w:p>
    <w:p w14:paraId="09FFC0FA" w14:textId="77777777" w:rsidR="00BE3A12" w:rsidRPr="009C411D" w:rsidRDefault="00BE3A12" w:rsidP="00BE3A12">
      <w:pPr>
        <w:ind w:left="754" w:hangingChars="314" w:hanging="754"/>
        <w:rPr>
          <w:rFonts w:ascii="HG丸ｺﾞｼｯｸM-PRO" w:eastAsia="HG丸ｺﾞｼｯｸM-PRO" w:hAnsi="HG丸ｺﾞｼｯｸM-PRO"/>
          <w:color w:val="000000" w:themeColor="text1"/>
          <w:bdr w:val="single" w:sz="4" w:space="0" w:color="auto"/>
        </w:rPr>
      </w:pPr>
      <w:r w:rsidRPr="009C411D">
        <w:rPr>
          <w:rFonts w:ascii="HG丸ｺﾞｼｯｸM-PRO" w:eastAsia="HG丸ｺﾞｼｯｸM-PRO" w:hAnsi="HG丸ｺﾞｼｯｸM-PRO" w:hint="eastAsia"/>
          <w:color w:val="000000" w:themeColor="text1"/>
        </w:rPr>
        <w:t xml:space="preserve">　　　</w:t>
      </w:r>
      <w:r w:rsidR="00292B92" w:rsidRPr="009C411D">
        <w:rPr>
          <w:rFonts w:ascii="HG丸ｺﾞｼｯｸM-PRO" w:eastAsia="HG丸ｺﾞｼｯｸM-PRO" w:hAnsi="HG丸ｺﾞｼｯｸM-PRO" w:hint="eastAsia"/>
          <w:color w:val="000000" w:themeColor="text1"/>
          <w:bdr w:val="single" w:sz="4" w:space="0" w:color="auto"/>
        </w:rPr>
        <w:t>パーテー</w:t>
      </w:r>
      <w:r w:rsidRPr="009C411D">
        <w:rPr>
          <w:rFonts w:ascii="HG丸ｺﾞｼｯｸM-PRO" w:eastAsia="HG丸ｺﾞｼｯｸM-PRO" w:hAnsi="HG丸ｺﾞｼｯｸM-PRO" w:hint="eastAsia"/>
          <w:color w:val="000000" w:themeColor="text1"/>
          <w:bdr w:val="single" w:sz="4" w:space="0" w:color="auto"/>
        </w:rPr>
        <w:t>ション</w:t>
      </w:r>
    </w:p>
    <w:p w14:paraId="339AFD7B" w14:textId="77777777" w:rsidR="00292B92" w:rsidRPr="009C411D" w:rsidRDefault="00BE3A12" w:rsidP="00292B92">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飛沫感染を防ぐため、少なくとも座位で口元より高いものとし、プライバシー</w:t>
      </w:r>
      <w:r w:rsidR="009F4C04" w:rsidRPr="009C411D">
        <w:rPr>
          <w:rFonts w:ascii="HG丸ｺﾞｼｯｸM-PRO" w:eastAsia="HG丸ｺﾞｼｯｸM-PRO" w:hAnsi="HG丸ｺﾞｼｯｸM-PRO" w:hint="eastAsia"/>
          <w:color w:val="000000" w:themeColor="text1"/>
        </w:rPr>
        <w:t>の</w:t>
      </w:r>
    </w:p>
    <w:p w14:paraId="5BFB162C" w14:textId="77777777" w:rsidR="00BE3A12" w:rsidRPr="009C411D" w:rsidRDefault="00BE3A12" w:rsidP="00292B92">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確保</w:t>
      </w:r>
      <w:r w:rsidR="009F4C04" w:rsidRPr="009C411D">
        <w:rPr>
          <w:rFonts w:ascii="HG丸ｺﾞｼｯｸM-PRO" w:eastAsia="HG丸ｺﾞｼｯｸM-PRO" w:hAnsi="HG丸ｺﾞｼｯｸM-PRO" w:hint="eastAsia"/>
          <w:color w:val="000000" w:themeColor="text1"/>
        </w:rPr>
        <w:t>と</w:t>
      </w:r>
      <w:r w:rsidRPr="009C411D">
        <w:rPr>
          <w:rFonts w:ascii="HG丸ｺﾞｼｯｸM-PRO" w:eastAsia="HG丸ｺﾞｼｯｸM-PRO" w:hAnsi="HG丸ｺﾞｼｯｸM-PRO" w:hint="eastAsia"/>
          <w:color w:val="000000" w:themeColor="text1"/>
        </w:rPr>
        <w:t>換気を考慮しつつ、より高いものにすることが望ましい。</w:t>
      </w:r>
    </w:p>
    <w:p w14:paraId="4A8E828E" w14:textId="77777777" w:rsidR="00BE3A12" w:rsidRPr="009C411D" w:rsidRDefault="00292B92" w:rsidP="00292B92">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・通路の幅は</w:t>
      </w:r>
      <w:r w:rsidR="00BE3A12" w:rsidRPr="009C411D">
        <w:rPr>
          <w:rFonts w:ascii="HG丸ｺﾞｼｯｸM-PRO" w:eastAsia="HG丸ｺﾞｼｯｸM-PRO" w:hAnsi="HG丸ｺﾞｼｯｸM-PRO"/>
          <w:color w:val="000000" w:themeColor="text1"/>
        </w:rPr>
        <w:t>２ｍ</w:t>
      </w:r>
      <w:r w:rsidRPr="009C411D">
        <w:rPr>
          <w:rFonts w:ascii="HG丸ｺﾞｼｯｸM-PRO" w:eastAsia="HG丸ｺﾞｼｯｸM-PRO" w:hAnsi="HG丸ｺﾞｼｯｸM-PRO" w:hint="eastAsia"/>
          <w:color w:val="000000" w:themeColor="text1"/>
        </w:rPr>
        <w:t>程度</w:t>
      </w:r>
      <w:r w:rsidR="00BE3A12" w:rsidRPr="009C411D">
        <w:rPr>
          <w:rFonts w:ascii="HG丸ｺﾞｼｯｸM-PRO" w:eastAsia="HG丸ｺﾞｼｯｸM-PRO" w:hAnsi="HG丸ｺﾞｼｯｸM-PRO"/>
          <w:color w:val="000000" w:themeColor="text1"/>
        </w:rPr>
        <w:t>を確保</w:t>
      </w:r>
      <w:r w:rsidR="00BE3A12" w:rsidRPr="009C411D">
        <w:rPr>
          <w:rFonts w:ascii="HG丸ｺﾞｼｯｸM-PRO" w:eastAsia="HG丸ｺﾞｼｯｸM-PRO" w:hAnsi="HG丸ｺﾞｼｯｸM-PRO" w:hint="eastAsia"/>
          <w:color w:val="000000" w:themeColor="text1"/>
        </w:rPr>
        <w:t>する</w:t>
      </w:r>
      <w:r w:rsidR="00BE3A12" w:rsidRPr="009C411D">
        <w:rPr>
          <w:rFonts w:ascii="HG丸ｺﾞｼｯｸM-PRO" w:eastAsia="HG丸ｺﾞｼｯｸM-PRO" w:hAnsi="HG丸ｺﾞｼｯｸM-PRO"/>
          <w:color w:val="000000" w:themeColor="text1"/>
        </w:rPr>
        <w:t>。</w:t>
      </w:r>
    </w:p>
    <w:p w14:paraId="583362FE" w14:textId="77777777" w:rsidR="00292B92" w:rsidRPr="009C411D" w:rsidRDefault="00BE3A12" w:rsidP="00292B92">
      <w:pPr>
        <w:ind w:leftChars="300" w:left="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w:t>
      </w:r>
      <w:r w:rsidRPr="009C411D">
        <w:rPr>
          <w:rFonts w:ascii="HG丸ｺﾞｼｯｸM-PRO" w:eastAsia="HG丸ｺﾞｼｯｸM-PRO" w:hAnsi="HG丸ｺﾞｼｯｸM-PRO" w:hint="eastAsia"/>
          <w:color w:val="000000" w:themeColor="text1"/>
          <w:szCs w:val="24"/>
        </w:rPr>
        <w:t>居住スペース内の</w:t>
      </w:r>
      <w:r w:rsidRPr="009C411D">
        <w:rPr>
          <w:rFonts w:ascii="HG丸ｺﾞｼｯｸM-PRO" w:eastAsia="HG丸ｺﾞｼｯｸM-PRO" w:hAnsi="HG丸ｺﾞｼｯｸM-PRO"/>
          <w:color w:val="000000" w:themeColor="text1"/>
          <w:szCs w:val="24"/>
        </w:rPr>
        <w:t>通路は一方通行とし、テープ</w:t>
      </w:r>
      <w:r w:rsidRPr="009C411D">
        <w:rPr>
          <w:rFonts w:ascii="HG丸ｺﾞｼｯｸM-PRO" w:eastAsia="HG丸ｺﾞｼｯｸM-PRO" w:hAnsi="HG丸ｺﾞｼｯｸM-PRO" w:hint="eastAsia"/>
          <w:color w:val="000000" w:themeColor="text1"/>
          <w:szCs w:val="24"/>
        </w:rPr>
        <w:t>等で</w:t>
      </w:r>
      <w:r w:rsidRPr="009C411D">
        <w:rPr>
          <w:rFonts w:ascii="HG丸ｺﾞｼｯｸM-PRO" w:eastAsia="HG丸ｺﾞｼｯｸM-PRO" w:hAnsi="HG丸ｺﾞｼｯｸM-PRO"/>
          <w:color w:val="000000" w:themeColor="text1"/>
          <w:szCs w:val="24"/>
        </w:rPr>
        <w:t>順路を示し</w:t>
      </w: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color w:val="000000" w:themeColor="text1"/>
          <w:szCs w:val="24"/>
        </w:rPr>
        <w:t>できる限り通行</w:t>
      </w:r>
    </w:p>
    <w:p w14:paraId="46698935" w14:textId="77777777" w:rsidR="00BE3A12" w:rsidRPr="009C411D" w:rsidRDefault="00BE3A12" w:rsidP="00292B92">
      <w:pPr>
        <w:ind w:leftChars="300" w:left="720"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者がすれ違わないようにする。</w:t>
      </w:r>
    </w:p>
    <w:p w14:paraId="59C19569" w14:textId="77777777" w:rsidR="00BE3A12" w:rsidRPr="009C411D" w:rsidRDefault="00BE3A12" w:rsidP="00292B92">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・可能であれば、避難所の入口と出口を分ける。</w:t>
      </w:r>
    </w:p>
    <w:p w14:paraId="728DD135" w14:textId="77777777" w:rsidR="00BE3A12" w:rsidRPr="009C411D" w:rsidRDefault="00BE3A12" w:rsidP="00292B92">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・避難所の出入り口やトイレの場所等を考慮し、要配慮者用のスペースを設ける。</w:t>
      </w:r>
    </w:p>
    <w:p w14:paraId="459FC5F4" w14:textId="77777777" w:rsidR="00BE3A12" w:rsidRPr="009C411D" w:rsidRDefault="00BE3A12" w:rsidP="00BE3A12">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00292B92" w:rsidRPr="009C411D">
        <w:rPr>
          <w:rFonts w:ascii="HG丸ｺﾞｼｯｸM-PRO" w:eastAsia="HG丸ｺﾞｼｯｸM-PRO" w:hAnsi="HG丸ｺﾞｼｯｸM-PRO" w:hint="eastAsia"/>
          <w:color w:val="000000" w:themeColor="text1"/>
          <w:szCs w:val="24"/>
        </w:rPr>
        <w:t xml:space="preserve">　</w:t>
      </w:r>
      <w:r w:rsidR="00292B92" w:rsidRPr="009C411D">
        <w:rPr>
          <w:rFonts w:ascii="HG丸ｺﾞｼｯｸM-PRO" w:eastAsia="HG丸ｺﾞｼｯｸM-PRO" w:hAnsi="HG丸ｺﾞｼｯｸM-PRO" w:hint="eastAsia"/>
          <w:color w:val="000000" w:themeColor="text1"/>
          <w:sz w:val="21"/>
          <w:szCs w:val="24"/>
        </w:rPr>
        <w:t>※</w:t>
      </w:r>
      <w:r w:rsidRPr="009C411D">
        <w:rPr>
          <w:rFonts w:ascii="HG丸ｺﾞｼｯｸM-PRO" w:eastAsia="HG丸ｺﾞｼｯｸM-PRO" w:hAnsi="HG丸ｺﾞｼｯｸM-PRO" w:hint="eastAsia"/>
          <w:color w:val="000000" w:themeColor="text1"/>
          <w:sz w:val="18"/>
          <w:szCs w:val="24"/>
        </w:rPr>
        <w:t>要配慮者：要介護者、障がい者、妊産婦、乳幼児、</w:t>
      </w:r>
      <w:r w:rsidR="009F4C04" w:rsidRPr="009C411D">
        <w:rPr>
          <w:rFonts w:ascii="HG丸ｺﾞｼｯｸM-PRO" w:eastAsia="HG丸ｺﾞｼｯｸM-PRO" w:hAnsi="HG丸ｺﾞｼｯｸM-PRO" w:hint="eastAsia"/>
          <w:color w:val="000000" w:themeColor="text1"/>
          <w:sz w:val="18"/>
          <w:szCs w:val="24"/>
        </w:rPr>
        <w:t>アレルギー等の</w:t>
      </w:r>
      <w:r w:rsidRPr="009C411D">
        <w:rPr>
          <w:rFonts w:ascii="HG丸ｺﾞｼｯｸM-PRO" w:eastAsia="HG丸ｺﾞｼｯｸM-PRO" w:hAnsi="HG丸ｺﾞｼｯｸM-PRO" w:hint="eastAsia"/>
          <w:color w:val="000000" w:themeColor="text1"/>
          <w:sz w:val="18"/>
          <w:szCs w:val="24"/>
        </w:rPr>
        <w:t>慢性疾患を有する者、外国人等</w:t>
      </w:r>
    </w:p>
    <w:p w14:paraId="1D7A0A78" w14:textId="77777777" w:rsidR="00BE3A12" w:rsidRPr="009C411D" w:rsidRDefault="00BE3A12" w:rsidP="00292B92">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車中泊避難者</w:t>
      </w:r>
      <w:r w:rsidRPr="009C411D">
        <w:rPr>
          <w:rFonts w:ascii="HG丸ｺﾞｼｯｸM-PRO" w:eastAsia="HG丸ｺﾞｼｯｸM-PRO" w:hAnsi="HG丸ｺﾞｼｯｸM-PRO" w:hint="eastAsia"/>
          <w:color w:val="000000" w:themeColor="text1"/>
        </w:rPr>
        <w:t>に対し、</w:t>
      </w:r>
      <w:r w:rsidRPr="009C411D">
        <w:rPr>
          <w:rFonts w:ascii="HG丸ｺﾞｼｯｸM-PRO" w:eastAsia="HG丸ｺﾞｼｯｸM-PRO" w:hAnsi="HG丸ｺﾞｼｯｸM-PRO"/>
          <w:color w:val="000000" w:themeColor="text1"/>
        </w:rPr>
        <w:t>駐車車両の間隔を１ｍ以上</w:t>
      </w:r>
      <w:r w:rsidRPr="009C411D">
        <w:rPr>
          <w:rFonts w:ascii="HG丸ｺﾞｼｯｸM-PRO" w:eastAsia="HG丸ｺﾞｼｯｸM-PRO" w:hAnsi="HG丸ｺﾞｼｯｸM-PRO" w:hint="eastAsia"/>
          <w:color w:val="000000" w:themeColor="text1"/>
        </w:rPr>
        <w:t>取る</w:t>
      </w:r>
      <w:r w:rsidRPr="009C411D">
        <w:rPr>
          <w:rFonts w:ascii="HG丸ｺﾞｼｯｸM-PRO" w:eastAsia="HG丸ｺﾞｼｯｸM-PRO" w:hAnsi="HG丸ｺﾞｼｯｸM-PRO"/>
          <w:color w:val="000000" w:themeColor="text1"/>
        </w:rPr>
        <w:t>よう説明する。</w:t>
      </w:r>
    </w:p>
    <w:p w14:paraId="6DF0557D" w14:textId="77777777" w:rsidR="00AF7802" w:rsidRPr="009C411D" w:rsidRDefault="00AF7802" w:rsidP="001F169B">
      <w:pPr>
        <w:ind w:firstLineChars="200" w:firstLine="480"/>
        <w:rPr>
          <w:rFonts w:ascii="HG丸ｺﾞｼｯｸM-PRO" w:eastAsia="HG丸ｺﾞｼｯｸM-PRO" w:hAnsi="HG丸ｺﾞｼｯｸM-PRO" w:cstheme="majorEastAsia"/>
          <w:color w:val="000000" w:themeColor="text1"/>
          <w:szCs w:val="24"/>
        </w:rPr>
      </w:pPr>
    </w:p>
    <w:p w14:paraId="380C8995" w14:textId="77777777" w:rsidR="001F169B" w:rsidRPr="009C411D" w:rsidRDefault="001F169B" w:rsidP="001F169B">
      <w:pPr>
        <w:ind w:firstLineChars="200" w:firstLine="480"/>
        <w:rPr>
          <w:rFonts w:ascii="HG丸ｺﾞｼｯｸM-PRO" w:eastAsia="HG丸ｺﾞｼｯｸM-PRO" w:hAnsi="HG丸ｺﾞｼｯｸM-PRO" w:cstheme="majorEastAsia"/>
          <w:color w:val="000000" w:themeColor="text1"/>
          <w:szCs w:val="24"/>
        </w:rPr>
      </w:pPr>
      <w:r w:rsidRPr="009C411D">
        <w:rPr>
          <w:rFonts w:ascii="HG丸ｺﾞｼｯｸM-PRO" w:eastAsia="HG丸ｺﾞｼｯｸM-PRO" w:hAnsi="HG丸ｺﾞｼｯｸM-PRO" w:cstheme="majorEastAsia" w:hint="eastAsia"/>
          <w:color w:val="000000" w:themeColor="text1"/>
          <w:szCs w:val="24"/>
        </w:rPr>
        <w:t>※要配慮者スペースの設置における対応手順</w:t>
      </w:r>
    </w:p>
    <w:p w14:paraId="5406E5A1"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w:t>
      </w:r>
      <w:r w:rsidRPr="009C411D">
        <w:rPr>
          <w:rFonts w:ascii="HG丸ｺﾞｼｯｸM-PRO" w:eastAsia="HG丸ｺﾞｼｯｸM-PRO" w:hAnsi="HG丸ｺﾞｼｯｸM-PRO" w:hint="eastAsia"/>
          <w:color w:val="000000" w:themeColor="text1"/>
          <w:szCs w:val="24"/>
        </w:rPr>
        <w:t>要配慮者のうち感染した際に重症化しやすい高齢者や基礎疾患を持った方、また</w:t>
      </w:r>
    </w:p>
    <w:p w14:paraId="27A43CCA"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他の避難者への配慮やそれに伴う家族の負担軽減のため、居住スペースとは別に</w:t>
      </w:r>
    </w:p>
    <w:p w14:paraId="62BCC90E" w14:textId="77777777" w:rsidR="001F169B" w:rsidRPr="009C411D" w:rsidRDefault="001F169B" w:rsidP="001F169B">
      <w:pPr>
        <w:ind w:firstLineChars="400" w:firstLine="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校舎等</w:t>
      </w:r>
      <w:r w:rsidRPr="009C411D">
        <w:rPr>
          <w:rFonts w:ascii="HG丸ｺﾞｼｯｸM-PRO" w:eastAsia="HG丸ｺﾞｼｯｸM-PRO" w:hAnsi="HG丸ｺﾞｼｯｸM-PRO"/>
          <w:color w:val="000000" w:themeColor="text1"/>
          <w:szCs w:val="24"/>
        </w:rPr>
        <w:t>建物の１階</w:t>
      </w:r>
      <w:r w:rsidRPr="009C411D">
        <w:rPr>
          <w:rFonts w:ascii="HG丸ｺﾞｼｯｸM-PRO" w:eastAsia="HG丸ｺﾞｼｯｸM-PRO" w:hAnsi="HG丸ｺﾞｼｯｸM-PRO" w:hint="eastAsia"/>
          <w:color w:val="000000" w:themeColor="text1"/>
          <w:szCs w:val="24"/>
        </w:rPr>
        <w:t>を活用し、</w:t>
      </w:r>
      <w:r w:rsidRPr="009C411D">
        <w:rPr>
          <w:rFonts w:ascii="HG丸ｺﾞｼｯｸM-PRO" w:eastAsia="HG丸ｺﾞｼｯｸM-PRO" w:hAnsi="HG丸ｺﾞｼｯｸM-PRO"/>
          <w:color w:val="000000" w:themeColor="text1"/>
          <w:szCs w:val="24"/>
        </w:rPr>
        <w:t>要配慮者スペースを設ける</w:t>
      </w:r>
      <w:r w:rsidRPr="009C411D">
        <w:rPr>
          <w:rFonts w:ascii="HG丸ｺﾞｼｯｸM-PRO" w:eastAsia="HG丸ｺﾞｼｯｸM-PRO" w:hAnsi="HG丸ｺﾞｼｯｸM-PRO" w:hint="eastAsia"/>
          <w:color w:val="000000" w:themeColor="text1"/>
          <w:szCs w:val="24"/>
        </w:rPr>
        <w:t>ことが望ましい</w:t>
      </w:r>
      <w:r w:rsidRPr="009C411D">
        <w:rPr>
          <w:rFonts w:ascii="HG丸ｺﾞｼｯｸM-PRO" w:eastAsia="HG丸ｺﾞｼｯｸM-PRO" w:hAnsi="HG丸ｺﾞｼｯｸM-PRO"/>
          <w:color w:val="000000" w:themeColor="text1"/>
          <w:szCs w:val="24"/>
        </w:rPr>
        <w:t>。</w:t>
      </w:r>
    </w:p>
    <w:p w14:paraId="7F79F659"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・避難者同士の密集を防ぐため、十分な間隔をとる。</w:t>
      </w:r>
    </w:p>
    <w:p w14:paraId="04ECB37D"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・可能な限り個室にすることが望ましいが、やむを得ず同室とする場合は、</w:t>
      </w:r>
      <w:r w:rsidRPr="009C411D">
        <w:rPr>
          <w:rFonts w:ascii="HG丸ｺﾞｼｯｸM-PRO" w:eastAsia="HG丸ｺﾞｼｯｸM-PRO" w:hAnsi="HG丸ｺﾞｼｯｸM-PRO" w:hint="eastAsia"/>
          <w:color w:val="000000" w:themeColor="text1"/>
          <w:szCs w:val="24"/>
        </w:rPr>
        <w:t>テント</w:t>
      </w:r>
    </w:p>
    <w:p w14:paraId="07AE7F55" w14:textId="77777777" w:rsidR="001F169B" w:rsidRPr="009C411D" w:rsidRDefault="001F169B" w:rsidP="001F169B">
      <w:pPr>
        <w:ind w:firstLineChars="400" w:firstLine="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や</w:t>
      </w:r>
      <w:r w:rsidRPr="009C411D">
        <w:rPr>
          <w:rFonts w:ascii="HG丸ｺﾞｼｯｸM-PRO" w:eastAsia="HG丸ｺﾞｼｯｸM-PRO" w:hAnsi="HG丸ｺﾞｼｯｸM-PRO"/>
          <w:color w:val="000000" w:themeColor="text1"/>
          <w:szCs w:val="24"/>
        </w:rPr>
        <w:t>パーテ</w:t>
      </w:r>
      <w:r w:rsidRPr="009C411D">
        <w:rPr>
          <w:rFonts w:ascii="HG丸ｺﾞｼｯｸM-PRO" w:eastAsia="HG丸ｺﾞｼｯｸM-PRO" w:hAnsi="HG丸ｺﾞｼｯｸM-PRO" w:hint="eastAsia"/>
          <w:color w:val="000000" w:themeColor="text1"/>
          <w:szCs w:val="24"/>
        </w:rPr>
        <w:t>ー</w:t>
      </w:r>
      <w:r w:rsidRPr="009C411D">
        <w:rPr>
          <w:rFonts w:ascii="HG丸ｺﾞｼｯｸM-PRO" w:eastAsia="HG丸ｺﾞｼｯｸM-PRO" w:hAnsi="HG丸ｺﾞｼｯｸM-PRO"/>
          <w:color w:val="000000" w:themeColor="text1"/>
          <w:szCs w:val="24"/>
        </w:rPr>
        <w:t>ションで区切るなどの工夫をする。</w:t>
      </w:r>
    </w:p>
    <w:p w14:paraId="4C5786D7"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・他のスペースからの立ち入りは禁止とする。</w:t>
      </w:r>
    </w:p>
    <w:p w14:paraId="54DCD154" w14:textId="77777777" w:rsidR="001F169B" w:rsidRPr="009C411D" w:rsidRDefault="001F169B" w:rsidP="001F169B">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lastRenderedPageBreak/>
        <w:t>・エリア内に担当者控室を設置し、専任の担当者を配置する</w:t>
      </w:r>
      <w:r w:rsidR="009F4C04" w:rsidRPr="009C411D">
        <w:rPr>
          <w:rFonts w:ascii="HG丸ｺﾞｼｯｸM-PRO" w:eastAsia="HG丸ｺﾞｼｯｸM-PRO" w:hAnsi="HG丸ｺﾞｼｯｸM-PRO" w:hint="eastAsia"/>
          <w:color w:val="000000" w:themeColor="text1"/>
          <w:szCs w:val="24"/>
        </w:rPr>
        <w:t>ことが望ましい</w:t>
      </w:r>
      <w:r w:rsidRPr="009C411D">
        <w:rPr>
          <w:rFonts w:ascii="HG丸ｺﾞｼｯｸM-PRO" w:eastAsia="HG丸ｺﾞｼｯｸM-PRO" w:hAnsi="HG丸ｺﾞｼｯｸM-PRO"/>
          <w:color w:val="000000" w:themeColor="text1"/>
          <w:szCs w:val="24"/>
        </w:rPr>
        <w:t>。</w:t>
      </w:r>
    </w:p>
    <w:p w14:paraId="36575A95" w14:textId="77777777" w:rsidR="00AF7802" w:rsidRDefault="00AF7802" w:rsidP="00A1539A">
      <w:pPr>
        <w:rPr>
          <w:rFonts w:ascii="HG丸ｺﾞｼｯｸM-PRO" w:eastAsia="HG丸ｺﾞｼｯｸM-PRO" w:hAnsi="HG丸ｺﾞｼｯｸM-PRO"/>
          <w:color w:val="000000" w:themeColor="text1"/>
        </w:rPr>
      </w:pPr>
    </w:p>
    <w:p w14:paraId="503AE284" w14:textId="4AD8DDD1" w:rsidR="00ED4C67" w:rsidRPr="002D54BF" w:rsidRDefault="00ED4C67" w:rsidP="00F71C68">
      <w:pPr>
        <w:ind w:left="480" w:hangingChars="200" w:hanging="480"/>
        <w:rPr>
          <w:rFonts w:ascii="HG丸ｺﾞｼｯｸM-PRO" w:eastAsia="HG丸ｺﾞｼｯｸM-PRO" w:hAnsi="HG丸ｺﾞｼｯｸM-PRO"/>
        </w:rPr>
      </w:pPr>
      <w:r w:rsidRPr="00B2780D">
        <w:rPr>
          <w:rFonts w:ascii="HG丸ｺﾞｼｯｸM-PRO" w:eastAsia="HG丸ｺﾞｼｯｸM-PRO" w:hAnsi="HG丸ｺﾞｼｯｸM-PRO" w:hint="eastAsia"/>
          <w:color w:val="000000" w:themeColor="text1"/>
        </w:rPr>
        <w:t xml:space="preserve">　③</w:t>
      </w:r>
      <w:r w:rsidR="00F71C68" w:rsidRPr="002D54BF">
        <w:rPr>
          <w:rFonts w:ascii="HG丸ｺﾞｼｯｸM-PRO" w:eastAsia="HG丸ｺﾞｼｯｸM-PRO" w:hAnsi="HG丸ｺﾞｼｯｸM-PRO" w:cs="ＭＳ 明朝" w:hint="eastAsia"/>
          <w:szCs w:val="24"/>
          <w:u w:val="single"/>
        </w:rPr>
        <w:t>濃厚接触者、自宅療養者</w:t>
      </w:r>
      <w:r w:rsidR="00F922F9" w:rsidRPr="002D54BF">
        <w:rPr>
          <w:rFonts w:ascii="HG丸ｺﾞｼｯｸM-PRO" w:eastAsia="HG丸ｺﾞｼｯｸM-PRO" w:hAnsi="HG丸ｺﾞｼｯｸM-PRO" w:cs="ＭＳ 明朝" w:hint="eastAsia"/>
          <w:szCs w:val="24"/>
          <w:u w:val="single"/>
        </w:rPr>
        <w:t>等</w:t>
      </w:r>
      <w:r w:rsidR="00F71C68" w:rsidRPr="002D54BF">
        <w:rPr>
          <w:rFonts w:ascii="HG丸ｺﾞｼｯｸM-PRO" w:eastAsia="HG丸ｺﾞｼｯｸM-PRO" w:hAnsi="HG丸ｺﾞｼｯｸM-PRO" w:cs="ＭＳ 明朝" w:hint="eastAsia"/>
          <w:szCs w:val="24"/>
          <w:u w:val="single"/>
        </w:rPr>
        <w:t>、</w:t>
      </w:r>
      <w:r w:rsidR="00706C8D" w:rsidRPr="002D54BF">
        <w:rPr>
          <w:rFonts w:ascii="HG丸ｺﾞｼｯｸM-PRO" w:eastAsia="HG丸ｺﾞｼｯｸM-PRO" w:hAnsi="HG丸ｺﾞｼｯｸM-PRO" w:hint="eastAsia"/>
          <w:u w:val="single"/>
        </w:rPr>
        <w:t>体調不良</w:t>
      </w:r>
      <w:r w:rsidR="00F71C68" w:rsidRPr="002D54BF">
        <w:rPr>
          <w:rFonts w:ascii="HG丸ｺﾞｼｯｸM-PRO" w:eastAsia="HG丸ｺﾞｼｯｸM-PRO" w:hAnsi="HG丸ｺﾞｼｯｸM-PRO" w:hint="eastAsia"/>
          <w:u w:val="single"/>
        </w:rPr>
        <w:t>者</w:t>
      </w:r>
      <w:r w:rsidR="00706C8D" w:rsidRPr="002D54BF">
        <w:rPr>
          <w:rFonts w:ascii="HG丸ｺﾞｼｯｸM-PRO" w:eastAsia="HG丸ｺﾞｼｯｸM-PRO" w:hAnsi="HG丸ｺﾞｼｯｸM-PRO" w:hint="eastAsia"/>
          <w:u w:val="single"/>
        </w:rPr>
        <w:t>など感染の疑いのある方</w:t>
      </w:r>
      <w:r w:rsidRPr="002D54BF">
        <w:rPr>
          <w:rFonts w:ascii="HG丸ｺﾞｼｯｸM-PRO" w:eastAsia="HG丸ｺﾞｼｯｸM-PRO" w:hAnsi="HG丸ｺﾞｼｯｸM-PRO" w:hint="eastAsia"/>
          <w:u w:val="single"/>
        </w:rPr>
        <w:t>の</w:t>
      </w:r>
      <w:r w:rsidR="00472D36" w:rsidRPr="002D54BF">
        <w:rPr>
          <w:rFonts w:ascii="HG丸ｺﾞｼｯｸM-PRO" w:eastAsia="HG丸ｺﾞｼｯｸM-PRO" w:hAnsi="HG丸ｺﾞｼｯｸM-PRO" w:hint="eastAsia"/>
          <w:u w:val="single"/>
        </w:rPr>
        <w:t>専用スペースの</w:t>
      </w:r>
      <w:r w:rsidRPr="002D54BF">
        <w:rPr>
          <w:rFonts w:ascii="HG丸ｺﾞｼｯｸM-PRO" w:eastAsia="HG丸ｺﾞｼｯｸM-PRO" w:hAnsi="HG丸ｺﾞｼｯｸM-PRO" w:hint="eastAsia"/>
          <w:u w:val="single"/>
        </w:rPr>
        <w:t>確保</w:t>
      </w:r>
    </w:p>
    <w:p w14:paraId="0FD8026B" w14:textId="507C9FCB" w:rsidR="00CB11E3" w:rsidRPr="002D54BF" w:rsidRDefault="00ED4C67" w:rsidP="00F71C68">
      <w:pPr>
        <w:ind w:left="480" w:hangingChars="200" w:hanging="480"/>
        <w:rPr>
          <w:rFonts w:ascii="HG丸ｺﾞｼｯｸM-PRO" w:eastAsia="HG丸ｺﾞｼｯｸM-PRO" w:hAnsi="HG丸ｺﾞｼｯｸM-PRO"/>
        </w:rPr>
      </w:pPr>
      <w:r w:rsidRPr="002D54BF">
        <w:rPr>
          <w:rFonts w:ascii="HG丸ｺﾞｼｯｸM-PRO" w:eastAsia="HG丸ｺﾞｼｯｸM-PRO" w:hAnsi="HG丸ｺﾞｼｯｸM-PRO" w:hint="eastAsia"/>
        </w:rPr>
        <w:t xml:space="preserve">　　</w:t>
      </w:r>
      <w:r w:rsidR="00706C8D" w:rsidRPr="002D54BF">
        <w:rPr>
          <w:rFonts w:ascii="HG丸ｺﾞｼｯｸM-PRO" w:eastAsia="HG丸ｺﾞｼｯｸM-PRO" w:hAnsi="HG丸ｺﾞｼｯｸM-PRO" w:hint="eastAsia"/>
        </w:rPr>
        <w:t xml:space="preserve">　</w:t>
      </w:r>
      <w:r w:rsidRPr="002D54BF">
        <w:rPr>
          <w:rFonts w:ascii="HG丸ｺﾞｼｯｸM-PRO" w:eastAsia="HG丸ｺﾞｼｯｸM-PRO" w:hAnsi="HG丸ｺﾞｼｯｸM-PRO" w:hint="eastAsia"/>
        </w:rPr>
        <w:t>上記の要配慮者用</w:t>
      </w:r>
      <w:r w:rsidR="00CB11E3" w:rsidRPr="002D54BF">
        <w:rPr>
          <w:rFonts w:ascii="HG丸ｺﾞｼｯｸM-PRO" w:eastAsia="HG丸ｺﾞｼｯｸM-PRO" w:hAnsi="HG丸ｺﾞｼｯｸM-PRO" w:hint="eastAsia"/>
        </w:rPr>
        <w:t>居住スペースとは別に、</w:t>
      </w:r>
      <w:r w:rsidR="00F71C68" w:rsidRPr="002D54BF">
        <w:rPr>
          <w:rFonts w:ascii="HG丸ｺﾞｼｯｸM-PRO" w:eastAsia="HG丸ｺﾞｼｯｸM-PRO" w:hAnsi="HG丸ｺﾞｼｯｸM-PRO" w:cs="ＭＳ 明朝" w:hint="eastAsia"/>
          <w:szCs w:val="24"/>
          <w:u w:val="single"/>
        </w:rPr>
        <w:t>濃厚接触者、自宅療養者</w:t>
      </w:r>
      <w:r w:rsidR="00F922F9" w:rsidRPr="002D54BF">
        <w:rPr>
          <w:rFonts w:ascii="HG丸ｺﾞｼｯｸM-PRO" w:eastAsia="HG丸ｺﾞｼｯｸM-PRO" w:hAnsi="HG丸ｺﾞｼｯｸM-PRO" w:cs="ＭＳ 明朝" w:hint="eastAsia"/>
          <w:szCs w:val="24"/>
          <w:u w:val="single"/>
        </w:rPr>
        <w:t>等</w:t>
      </w:r>
      <w:r w:rsidR="00F71C68" w:rsidRPr="002D54BF">
        <w:rPr>
          <w:rFonts w:ascii="HG丸ｺﾞｼｯｸM-PRO" w:eastAsia="HG丸ｺﾞｼｯｸM-PRO" w:hAnsi="HG丸ｺﾞｼｯｸM-PRO" w:cs="ＭＳ 明朝" w:hint="eastAsia"/>
          <w:szCs w:val="24"/>
          <w:u w:val="single"/>
        </w:rPr>
        <w:t>、</w:t>
      </w:r>
      <w:r w:rsidR="00F71C68" w:rsidRPr="002D54BF">
        <w:rPr>
          <w:rFonts w:ascii="HG丸ｺﾞｼｯｸM-PRO" w:eastAsia="HG丸ｺﾞｼｯｸM-PRO" w:hAnsi="HG丸ｺﾞｼｯｸM-PRO" w:hint="eastAsia"/>
          <w:u w:val="single"/>
        </w:rPr>
        <w:t>体調不良者を対象とする</w:t>
      </w:r>
      <w:r w:rsidR="00472D36" w:rsidRPr="002D54BF">
        <w:rPr>
          <w:rFonts w:ascii="HG丸ｺﾞｼｯｸM-PRO" w:eastAsia="HG丸ｺﾞｼｯｸM-PRO" w:hAnsi="HG丸ｺﾞｼｯｸM-PRO" w:hint="eastAsia"/>
        </w:rPr>
        <w:t>専用</w:t>
      </w:r>
      <w:r w:rsidR="00CB11E3" w:rsidRPr="002D54BF">
        <w:rPr>
          <w:rFonts w:ascii="HG丸ｺﾞｼｯｸM-PRO" w:eastAsia="HG丸ｺﾞｼｯｸM-PRO" w:hAnsi="HG丸ｺﾞｼｯｸM-PRO" w:hint="eastAsia"/>
        </w:rPr>
        <w:t>スペース</w:t>
      </w:r>
      <w:r w:rsidR="00706C8D" w:rsidRPr="002D54BF">
        <w:rPr>
          <w:rFonts w:ascii="HG丸ｺﾞｼｯｸM-PRO" w:eastAsia="HG丸ｺﾞｼｯｸM-PRO" w:hAnsi="HG丸ｺﾞｼｯｸM-PRO" w:hint="eastAsia"/>
        </w:rPr>
        <w:t>（男女別、動線を限定）</w:t>
      </w:r>
      <w:r w:rsidR="00CB11E3" w:rsidRPr="002D54BF">
        <w:rPr>
          <w:rFonts w:ascii="HG丸ｺﾞｼｯｸM-PRO" w:eastAsia="HG丸ｺﾞｼｯｸM-PRO" w:hAnsi="HG丸ｺﾞｼｯｸM-PRO" w:hint="eastAsia"/>
        </w:rPr>
        <w:t>を学校の</w:t>
      </w:r>
      <w:r w:rsidR="00895B95" w:rsidRPr="002D54BF">
        <w:rPr>
          <w:rFonts w:ascii="HG丸ｺﾞｼｯｸM-PRO" w:eastAsia="HG丸ｺﾞｼｯｸM-PRO" w:hAnsi="HG丸ｺﾞｼｯｸM-PRO" w:hint="eastAsia"/>
        </w:rPr>
        <w:t>複数の</w:t>
      </w:r>
      <w:r w:rsidR="00CB11E3" w:rsidRPr="002D54BF">
        <w:rPr>
          <w:rFonts w:ascii="HG丸ｺﾞｼｯｸM-PRO" w:eastAsia="HG丸ｺﾞｼｯｸM-PRO" w:hAnsi="HG丸ｺﾞｼｯｸM-PRO" w:hint="eastAsia"/>
        </w:rPr>
        <w:t>教室等に確保</w:t>
      </w:r>
      <w:r w:rsidR="00706C8D" w:rsidRPr="002D54BF">
        <w:rPr>
          <w:rFonts w:ascii="HG丸ｺﾞｼｯｸM-PRO" w:eastAsia="HG丸ｺﾞｼｯｸM-PRO" w:hAnsi="HG丸ｺﾞｼｯｸM-PRO" w:hint="eastAsia"/>
        </w:rPr>
        <w:t>する</w:t>
      </w:r>
      <w:r w:rsidR="00CB11E3" w:rsidRPr="002D54BF">
        <w:rPr>
          <w:rFonts w:ascii="HG丸ｺﾞｼｯｸM-PRO" w:eastAsia="HG丸ｺﾞｼｯｸM-PRO" w:hAnsi="HG丸ｺﾞｼｯｸM-PRO" w:hint="eastAsia"/>
        </w:rPr>
        <w:t>。</w:t>
      </w:r>
      <w:r w:rsidR="001F169B" w:rsidRPr="002D54BF">
        <w:rPr>
          <w:rFonts w:ascii="HG丸ｺﾞｼｯｸM-PRO" w:eastAsia="HG丸ｺﾞｼｯｸM-PRO" w:hAnsi="HG丸ｺﾞｼｯｸM-PRO" w:hint="eastAsia"/>
        </w:rPr>
        <w:t>（</w:t>
      </w:r>
      <w:r w:rsidR="00706C8D" w:rsidRPr="002D54BF">
        <w:rPr>
          <w:rFonts w:ascii="HG丸ｺﾞｼｯｸM-PRO" w:eastAsia="HG丸ｺﾞｼｯｸM-PRO" w:hAnsi="HG丸ｺﾞｼｯｸM-PRO" w:hint="eastAsia"/>
        </w:rPr>
        <w:t>参考</w:t>
      </w:r>
      <w:r w:rsidR="001F169B" w:rsidRPr="002D54BF">
        <w:rPr>
          <w:rFonts w:ascii="HG丸ｺﾞｼｯｸM-PRO" w:eastAsia="HG丸ｺﾞｼｯｸM-PRO" w:hAnsi="HG丸ｺﾞｼｯｸM-PRO" w:hint="eastAsia"/>
        </w:rPr>
        <w:t>：</w:t>
      </w:r>
      <w:r w:rsidR="00EE4B2C" w:rsidRPr="002D54BF">
        <w:rPr>
          <w:rFonts w:ascii="HG丸ｺﾞｼｯｸM-PRO" w:eastAsia="HG丸ｺﾞｼｯｸM-PRO" w:hAnsi="HG丸ｺﾞｼｯｸM-PRO" w:hint="eastAsia"/>
        </w:rPr>
        <w:t>資料編⑤「避難所内のレイアウト例（感染症対策Ｖｅｒ．）」</w:t>
      </w:r>
      <w:r w:rsidR="001F169B" w:rsidRPr="002D54BF">
        <w:rPr>
          <w:rFonts w:ascii="HG丸ｺﾞｼｯｸM-PRO" w:eastAsia="HG丸ｺﾞｼｯｸM-PRO" w:hAnsi="HG丸ｺﾞｼｯｸM-PRO" w:hint="eastAsia"/>
        </w:rPr>
        <w:t>）</w:t>
      </w:r>
    </w:p>
    <w:p w14:paraId="6CE16A95" w14:textId="77777777" w:rsidR="00AF7802" w:rsidRPr="002D54BF" w:rsidRDefault="00AF7802" w:rsidP="001F169B">
      <w:pPr>
        <w:ind w:firstLineChars="200" w:firstLine="480"/>
        <w:rPr>
          <w:rFonts w:ascii="HG丸ｺﾞｼｯｸM-PRO" w:eastAsia="HG丸ｺﾞｼｯｸM-PRO" w:hAnsi="HG丸ｺﾞｼｯｸM-PRO" w:cs="Arial Unicode MS"/>
          <w:szCs w:val="24"/>
        </w:rPr>
      </w:pPr>
    </w:p>
    <w:p w14:paraId="1EC2BA4F" w14:textId="77777777" w:rsidR="001F169B" w:rsidRPr="002D54BF" w:rsidRDefault="001F169B" w:rsidP="001F169B">
      <w:pPr>
        <w:ind w:firstLineChars="200" w:firstLine="480"/>
        <w:rPr>
          <w:rFonts w:ascii="HG丸ｺﾞｼｯｸM-PRO" w:eastAsia="HG丸ｺﾞｼｯｸM-PRO" w:hAnsi="HG丸ｺﾞｼｯｸM-PRO"/>
          <w:szCs w:val="24"/>
        </w:rPr>
      </w:pPr>
      <w:r w:rsidRPr="002D54BF">
        <w:rPr>
          <w:rFonts w:ascii="HG丸ｺﾞｼｯｸM-PRO" w:eastAsia="HG丸ｺﾞｼｯｸM-PRO" w:hAnsi="HG丸ｺﾞｼｯｸM-PRO" w:cs="Arial Unicode MS" w:hint="eastAsia"/>
          <w:szCs w:val="24"/>
        </w:rPr>
        <w:t>※</w:t>
      </w:r>
      <w:r w:rsidRPr="002D54BF">
        <w:rPr>
          <w:rFonts w:ascii="HG丸ｺﾞｼｯｸM-PRO" w:eastAsia="HG丸ｺﾞｼｯｸM-PRO" w:hAnsi="HG丸ｺﾞｼｯｸM-PRO" w:cs="Arial Unicode MS"/>
          <w:szCs w:val="24"/>
        </w:rPr>
        <w:t>専用スペースの設置における対応手順</w:t>
      </w:r>
    </w:p>
    <w:p w14:paraId="2F723CFF" w14:textId="77777777" w:rsidR="001F169B" w:rsidRPr="002D54BF" w:rsidRDefault="001F169B" w:rsidP="001F169B">
      <w:pPr>
        <w:ind w:firstLineChars="300" w:firstLine="72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w:t>
      </w:r>
      <w:r w:rsidRPr="002D54BF">
        <w:rPr>
          <w:rFonts w:ascii="HG丸ｺﾞｼｯｸM-PRO" w:eastAsia="HG丸ｺﾞｼｯｸM-PRO" w:hAnsi="HG丸ｺﾞｼｯｸM-PRO" w:hint="eastAsia"/>
          <w:szCs w:val="24"/>
        </w:rPr>
        <w:t>健康な</w:t>
      </w:r>
      <w:r w:rsidRPr="002D54BF">
        <w:rPr>
          <w:rFonts w:ascii="HG丸ｺﾞｼｯｸM-PRO" w:eastAsia="HG丸ｺﾞｼｯｸM-PRO" w:hAnsi="HG丸ｺﾞｼｯｸM-PRO"/>
          <w:szCs w:val="24"/>
        </w:rPr>
        <w:t>避難者とはゾーン、動線を分け</w:t>
      </w:r>
      <w:r w:rsidRPr="002D54BF">
        <w:rPr>
          <w:rFonts w:ascii="HG丸ｺﾞｼｯｸM-PRO" w:eastAsia="HG丸ｺﾞｼｯｸM-PRO" w:hAnsi="HG丸ｺﾞｼｯｸM-PRO" w:hint="eastAsia"/>
          <w:szCs w:val="24"/>
        </w:rPr>
        <w:t>、</w:t>
      </w:r>
      <w:r w:rsidRPr="002D54BF">
        <w:rPr>
          <w:rFonts w:ascii="HG丸ｺﾞｼｯｸM-PRO" w:eastAsia="HG丸ｺﾞｼｯｸM-PRO" w:hAnsi="HG丸ｺﾞｼｯｸM-PRO"/>
          <w:szCs w:val="24"/>
        </w:rPr>
        <w:t>専用のトイレを確保する。</w:t>
      </w:r>
    </w:p>
    <w:p w14:paraId="4C9AC360" w14:textId="77777777" w:rsidR="001F169B" w:rsidRPr="002D54BF" w:rsidRDefault="001F169B" w:rsidP="001F169B">
      <w:pPr>
        <w:ind w:firstLineChars="300" w:firstLine="72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・避難者同士の密集を防ぐため、十分な間隔をとる。</w:t>
      </w:r>
    </w:p>
    <w:p w14:paraId="68461150" w14:textId="77777777" w:rsidR="001F169B" w:rsidRPr="002D54BF" w:rsidRDefault="001F169B" w:rsidP="001F169B">
      <w:pPr>
        <w:ind w:leftChars="300" w:left="72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・可能な限り個室にすることが望ましいが、やむを得ず同室とする場合は、</w:t>
      </w:r>
      <w:r w:rsidRPr="002D54BF">
        <w:rPr>
          <w:rFonts w:ascii="HG丸ｺﾞｼｯｸM-PRO" w:eastAsia="HG丸ｺﾞｼｯｸM-PRO" w:hAnsi="HG丸ｺﾞｼｯｸM-PRO" w:hint="eastAsia"/>
          <w:szCs w:val="24"/>
        </w:rPr>
        <w:t>テント</w:t>
      </w:r>
    </w:p>
    <w:p w14:paraId="6313294A" w14:textId="60197F29" w:rsidR="001F169B" w:rsidRPr="002D54BF" w:rsidRDefault="001F169B" w:rsidP="001F169B">
      <w:pPr>
        <w:ind w:leftChars="300" w:left="720" w:firstLineChars="100" w:firstLine="24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や</w:t>
      </w:r>
      <w:r w:rsidRPr="002D54BF">
        <w:rPr>
          <w:rFonts w:ascii="HG丸ｺﾞｼｯｸM-PRO" w:eastAsia="HG丸ｺﾞｼｯｸM-PRO" w:hAnsi="HG丸ｺﾞｼｯｸM-PRO"/>
          <w:szCs w:val="24"/>
        </w:rPr>
        <w:t>パーテ</w:t>
      </w:r>
      <w:r w:rsidRPr="002D54BF">
        <w:rPr>
          <w:rFonts w:ascii="HG丸ｺﾞｼｯｸM-PRO" w:eastAsia="HG丸ｺﾞｼｯｸM-PRO" w:hAnsi="HG丸ｺﾞｼｯｸM-PRO" w:hint="eastAsia"/>
          <w:szCs w:val="24"/>
        </w:rPr>
        <w:t>ー</w:t>
      </w:r>
      <w:r w:rsidRPr="002D54BF">
        <w:rPr>
          <w:rFonts w:ascii="HG丸ｺﾞｼｯｸM-PRO" w:eastAsia="HG丸ｺﾞｼｯｸM-PRO" w:hAnsi="HG丸ｺﾞｼｯｸM-PRO"/>
          <w:szCs w:val="24"/>
        </w:rPr>
        <w:t>ションで区切るなどの工夫をする。</w:t>
      </w:r>
    </w:p>
    <w:p w14:paraId="4D303118" w14:textId="65AD78B6" w:rsidR="00BF080D" w:rsidRPr="002D54BF" w:rsidRDefault="00BF080D" w:rsidP="00BF080D">
      <w:pPr>
        <w:ind w:leftChars="300" w:left="72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・折り畳みベッドを活用する。</w:t>
      </w:r>
    </w:p>
    <w:p w14:paraId="093D8FB1" w14:textId="4147B0B8" w:rsidR="001F169B" w:rsidRPr="002D54BF" w:rsidRDefault="001F169B" w:rsidP="00993FF3">
      <w:pPr>
        <w:ind w:leftChars="300" w:left="960" w:hangingChars="100" w:hanging="24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w:t>
      </w:r>
      <w:r w:rsidR="00993FF3" w:rsidRPr="002D54BF">
        <w:rPr>
          <w:rFonts w:ascii="HG丸ｺﾞｼｯｸM-PRO" w:eastAsia="HG丸ｺﾞｼｯｸM-PRO" w:hAnsi="HG丸ｺﾞｼｯｸM-PRO" w:cs="ＭＳ 明朝" w:hint="eastAsia"/>
          <w:szCs w:val="24"/>
        </w:rPr>
        <w:t>濃厚接触者、自宅療養者</w:t>
      </w:r>
      <w:r w:rsidR="00F922F9" w:rsidRPr="002D54BF">
        <w:rPr>
          <w:rFonts w:ascii="HG丸ｺﾞｼｯｸM-PRO" w:eastAsia="HG丸ｺﾞｼｯｸM-PRO" w:hAnsi="HG丸ｺﾞｼｯｸM-PRO" w:cs="ＭＳ 明朝" w:hint="eastAsia"/>
          <w:szCs w:val="24"/>
        </w:rPr>
        <w:t>等</w:t>
      </w:r>
      <w:r w:rsidR="00993FF3" w:rsidRPr="002D54BF">
        <w:rPr>
          <w:rFonts w:ascii="HG丸ｺﾞｼｯｸM-PRO" w:eastAsia="HG丸ｺﾞｼｯｸM-PRO" w:hAnsi="HG丸ｺﾞｼｯｸM-PRO" w:cs="ＭＳ 明朝" w:hint="eastAsia"/>
          <w:szCs w:val="24"/>
        </w:rPr>
        <w:t>、</w:t>
      </w:r>
      <w:r w:rsidRPr="002D54BF">
        <w:rPr>
          <w:rFonts w:ascii="HG丸ｺﾞｼｯｸM-PRO" w:eastAsia="HG丸ｺﾞｼｯｸM-PRO" w:hAnsi="HG丸ｺﾞｼｯｸM-PRO" w:hint="eastAsia"/>
          <w:szCs w:val="24"/>
        </w:rPr>
        <w:t>体調不良者と</w:t>
      </w:r>
      <w:r w:rsidRPr="002D54BF">
        <w:rPr>
          <w:rFonts w:ascii="HG丸ｺﾞｼｯｸM-PRO" w:eastAsia="HG丸ｺﾞｼｯｸM-PRO" w:hAnsi="HG丸ｺﾞｼｯｸM-PRO"/>
          <w:szCs w:val="24"/>
        </w:rPr>
        <w:t>その家族</w:t>
      </w:r>
      <w:r w:rsidRPr="002D54BF">
        <w:rPr>
          <w:rFonts w:ascii="HG丸ｺﾞｼｯｸM-PRO" w:eastAsia="HG丸ｺﾞｼｯｸM-PRO" w:hAnsi="HG丸ｺﾞｼｯｸM-PRO" w:hint="eastAsia"/>
          <w:szCs w:val="24"/>
        </w:rPr>
        <w:t>と</w:t>
      </w:r>
      <w:r w:rsidRPr="002D54BF">
        <w:rPr>
          <w:rFonts w:ascii="HG丸ｺﾞｼｯｸM-PRO" w:eastAsia="HG丸ｺﾞｼｯｸM-PRO" w:hAnsi="HG丸ｺﾞｼｯｸM-PRO"/>
          <w:szCs w:val="24"/>
        </w:rPr>
        <w:t>は</w:t>
      </w:r>
      <w:r w:rsidRPr="002D54BF">
        <w:rPr>
          <w:rFonts w:ascii="HG丸ｺﾞｼｯｸM-PRO" w:eastAsia="HG丸ｺﾞｼｯｸM-PRO" w:hAnsi="HG丸ｺﾞｼｯｸM-PRO" w:hint="eastAsia"/>
          <w:szCs w:val="24"/>
        </w:rPr>
        <w:t>、別々</w:t>
      </w:r>
      <w:r w:rsidRPr="002D54BF">
        <w:rPr>
          <w:rFonts w:ascii="HG丸ｺﾞｼｯｸM-PRO" w:eastAsia="HG丸ｺﾞｼｯｸM-PRO" w:hAnsi="HG丸ｺﾞｼｯｸM-PRO"/>
          <w:szCs w:val="24"/>
        </w:rPr>
        <w:t>の教室等</w:t>
      </w:r>
      <w:r w:rsidRPr="002D54BF">
        <w:rPr>
          <w:rFonts w:ascii="HG丸ｺﾞｼｯｸM-PRO" w:eastAsia="HG丸ｺﾞｼｯｸM-PRO" w:hAnsi="HG丸ｺﾞｼｯｸM-PRO" w:hint="eastAsia"/>
          <w:szCs w:val="24"/>
        </w:rPr>
        <w:t>（スペース）</w:t>
      </w:r>
      <w:r w:rsidRPr="002D54BF">
        <w:rPr>
          <w:rFonts w:ascii="HG丸ｺﾞｼｯｸM-PRO" w:eastAsia="HG丸ｺﾞｼｯｸM-PRO" w:hAnsi="HG丸ｺﾞｼｯｸM-PRO"/>
          <w:szCs w:val="24"/>
        </w:rPr>
        <w:t>を確保することが望ましい。</w:t>
      </w:r>
    </w:p>
    <w:p w14:paraId="19BE1C4C" w14:textId="6D45E188" w:rsidR="001F169B" w:rsidRPr="002D54BF" w:rsidRDefault="001F169B" w:rsidP="005B05F6">
      <w:pPr>
        <w:ind w:leftChars="300" w:left="960" w:hangingChars="100" w:hanging="24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w:t>
      </w:r>
      <w:r w:rsidRPr="002D54BF">
        <w:rPr>
          <w:rFonts w:ascii="HG丸ｺﾞｼｯｸM-PRO" w:eastAsia="HG丸ｺﾞｼｯｸM-PRO" w:hAnsi="HG丸ｺﾞｼｯｸM-PRO" w:hint="eastAsia"/>
          <w:szCs w:val="24"/>
        </w:rPr>
        <w:t>可能であれば</w:t>
      </w:r>
      <w:r w:rsidR="00993FF3" w:rsidRPr="002D54BF">
        <w:rPr>
          <w:rFonts w:ascii="HG丸ｺﾞｼｯｸM-PRO" w:eastAsia="HG丸ｺﾞｼｯｸM-PRO" w:hAnsi="HG丸ｺﾞｼｯｸM-PRO" w:cs="ＭＳ 明朝" w:hint="eastAsia"/>
          <w:szCs w:val="24"/>
        </w:rPr>
        <w:t>濃厚接触者、自宅療養者</w:t>
      </w:r>
      <w:r w:rsidR="00F922F9" w:rsidRPr="002D54BF">
        <w:rPr>
          <w:rFonts w:ascii="HG丸ｺﾞｼｯｸM-PRO" w:eastAsia="HG丸ｺﾞｼｯｸM-PRO" w:hAnsi="HG丸ｺﾞｼｯｸM-PRO" w:cs="ＭＳ 明朝" w:hint="eastAsia"/>
          <w:szCs w:val="24"/>
        </w:rPr>
        <w:t>等</w:t>
      </w:r>
      <w:r w:rsidR="00993FF3" w:rsidRPr="002D54BF">
        <w:rPr>
          <w:rFonts w:ascii="HG丸ｺﾞｼｯｸM-PRO" w:eastAsia="HG丸ｺﾞｼｯｸM-PRO" w:hAnsi="HG丸ｺﾞｼｯｸM-PRO" w:cs="ＭＳ 明朝" w:hint="eastAsia"/>
          <w:szCs w:val="24"/>
        </w:rPr>
        <w:t>、</w:t>
      </w:r>
      <w:r w:rsidR="00993FF3" w:rsidRPr="002D54BF">
        <w:rPr>
          <w:rFonts w:ascii="HG丸ｺﾞｼｯｸM-PRO" w:eastAsia="HG丸ｺﾞｼｯｸM-PRO" w:hAnsi="HG丸ｺﾞｼｯｸM-PRO" w:hint="eastAsia"/>
          <w:szCs w:val="24"/>
        </w:rPr>
        <w:t>体調不良者のエリアは別棟とする。</w:t>
      </w:r>
    </w:p>
    <w:p w14:paraId="578BFF8B" w14:textId="03E9608A" w:rsidR="00993FF3" w:rsidRPr="002D54BF" w:rsidRDefault="00993FF3" w:rsidP="005B05F6">
      <w:pPr>
        <w:ind w:leftChars="300" w:left="960" w:hangingChars="100" w:hanging="24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・他の避難者と同一の建物内で専用スペースを確保する場合は動線を分け、専用</w:t>
      </w:r>
      <w:r w:rsidR="005B05F6" w:rsidRPr="002D54BF">
        <w:rPr>
          <w:rFonts w:ascii="HG丸ｺﾞｼｯｸM-PRO" w:eastAsia="HG丸ｺﾞｼｯｸM-PRO" w:hAnsi="HG丸ｺﾞｼｯｸM-PRO" w:hint="eastAsia"/>
          <w:szCs w:val="24"/>
        </w:rPr>
        <w:t>通路・階段、専用トイレを設置し、完全分離する。</w:t>
      </w:r>
    </w:p>
    <w:p w14:paraId="2D503C6B" w14:textId="77777777" w:rsidR="001F169B" w:rsidRPr="002D54BF" w:rsidRDefault="001F169B" w:rsidP="001F169B">
      <w:pPr>
        <w:ind w:leftChars="300" w:left="72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・避難所が公民館である場合には</w:t>
      </w:r>
      <w:r w:rsidRPr="002D54BF">
        <w:rPr>
          <w:rFonts w:ascii="HG丸ｺﾞｼｯｸM-PRO" w:eastAsia="HG丸ｺﾞｼｯｸM-PRO" w:hAnsi="HG丸ｺﾞｼｯｸM-PRO" w:hint="eastAsia"/>
          <w:szCs w:val="24"/>
        </w:rPr>
        <w:t>、</w:t>
      </w:r>
      <w:r w:rsidRPr="002D54BF">
        <w:rPr>
          <w:rFonts w:ascii="HG丸ｺﾞｼｯｸM-PRO" w:eastAsia="HG丸ｺﾞｼｯｸM-PRO" w:hAnsi="HG丸ｺﾞｼｯｸM-PRO"/>
          <w:szCs w:val="24"/>
        </w:rPr>
        <w:t>同一の部屋に間仕切り等を設置するとともに距</w:t>
      </w:r>
    </w:p>
    <w:p w14:paraId="7A2AA02C" w14:textId="77777777" w:rsidR="001F169B" w:rsidRPr="002D54BF" w:rsidRDefault="001F169B" w:rsidP="001F169B">
      <w:pPr>
        <w:ind w:leftChars="300" w:left="720" w:firstLineChars="100" w:firstLine="24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離を開けたレイアウトとする。</w:t>
      </w:r>
    </w:p>
    <w:p w14:paraId="504FA6E1" w14:textId="77777777" w:rsidR="001F169B" w:rsidRPr="002D54BF" w:rsidRDefault="001F169B" w:rsidP="001F169B">
      <w:pPr>
        <w:ind w:firstLineChars="300" w:firstLine="72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・エリア内に担当者控室を設置し、専任の担当者を配置する。</w:t>
      </w:r>
    </w:p>
    <w:p w14:paraId="1AC1D8FC" w14:textId="77777777" w:rsidR="001F169B" w:rsidRPr="002D54BF" w:rsidRDefault="001F169B" w:rsidP="001F169B">
      <w:pPr>
        <w:ind w:firstLineChars="300" w:firstLine="72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・健康な避難者や避難所運営者とのゾーンや動線の交錯を避けるため、専用のスペ</w:t>
      </w:r>
    </w:p>
    <w:p w14:paraId="19AE0DD2" w14:textId="77777777" w:rsidR="001F169B" w:rsidRPr="002D54BF" w:rsidRDefault="001F169B" w:rsidP="001F169B">
      <w:pPr>
        <w:ind w:firstLineChars="400" w:firstLine="960"/>
        <w:rPr>
          <w:rFonts w:ascii="HG丸ｺﾞｼｯｸM-PRO" w:eastAsia="HG丸ｺﾞｼｯｸM-PRO" w:hAnsi="HG丸ｺﾞｼｯｸM-PRO"/>
          <w:szCs w:val="24"/>
        </w:rPr>
      </w:pPr>
      <w:r w:rsidRPr="002D54BF">
        <w:rPr>
          <w:rFonts w:ascii="HG丸ｺﾞｼｯｸM-PRO" w:eastAsia="HG丸ｺﾞｼｯｸM-PRO" w:hAnsi="HG丸ｺﾞｼｯｸM-PRO"/>
          <w:szCs w:val="24"/>
        </w:rPr>
        <w:t>ースや動線</w:t>
      </w:r>
      <w:r w:rsidRPr="002D54BF">
        <w:rPr>
          <w:rFonts w:ascii="HG丸ｺﾞｼｯｸM-PRO" w:eastAsia="HG丸ｺﾞｼｯｸM-PRO" w:hAnsi="HG丸ｺﾞｼｯｸM-PRO" w:hint="eastAsia"/>
          <w:szCs w:val="24"/>
        </w:rPr>
        <w:t>が</w:t>
      </w:r>
      <w:r w:rsidRPr="002D54BF">
        <w:rPr>
          <w:rFonts w:ascii="HG丸ｺﾞｼｯｸM-PRO" w:eastAsia="HG丸ｺﾞｼｯｸM-PRO" w:hAnsi="HG丸ｺﾞｼｯｸM-PRO"/>
          <w:szCs w:val="24"/>
        </w:rPr>
        <w:t>分かる案内板を</w:t>
      </w:r>
      <w:r w:rsidR="009F4C04" w:rsidRPr="002D54BF">
        <w:rPr>
          <w:rFonts w:ascii="HG丸ｺﾞｼｯｸM-PRO" w:eastAsia="HG丸ｺﾞｼｯｸM-PRO" w:hAnsi="HG丸ｺﾞｼｯｸM-PRO" w:hint="eastAsia"/>
          <w:szCs w:val="24"/>
        </w:rPr>
        <w:t>設置することが望ましい</w:t>
      </w:r>
      <w:r w:rsidRPr="002D54BF">
        <w:rPr>
          <w:rFonts w:ascii="HG丸ｺﾞｼｯｸM-PRO" w:eastAsia="HG丸ｺﾞｼｯｸM-PRO" w:hAnsi="HG丸ｺﾞｼｯｸM-PRO"/>
          <w:szCs w:val="24"/>
        </w:rPr>
        <w:t>。</w:t>
      </w:r>
    </w:p>
    <w:p w14:paraId="4554F5B3" w14:textId="77777777" w:rsidR="00CB11E3" w:rsidRPr="002D54BF" w:rsidRDefault="00CB11E3" w:rsidP="00A1539A">
      <w:pPr>
        <w:rPr>
          <w:rFonts w:ascii="HG丸ｺﾞｼｯｸM-PRO" w:eastAsia="HG丸ｺﾞｼｯｸM-PRO" w:hAnsi="HG丸ｺﾞｼｯｸM-PRO"/>
        </w:rPr>
      </w:pPr>
    </w:p>
    <w:p w14:paraId="6762A7A5" w14:textId="77777777" w:rsidR="00177944" w:rsidRPr="002D54BF" w:rsidRDefault="00177944" w:rsidP="00177944">
      <w:pPr>
        <w:rPr>
          <w:rFonts w:ascii="HG丸ｺﾞｼｯｸM-PRO" w:eastAsia="HG丸ｺﾞｼｯｸM-PRO" w:hAnsi="HG丸ｺﾞｼｯｸM-PRO"/>
        </w:rPr>
      </w:pPr>
      <w:r w:rsidRPr="002D54BF">
        <w:rPr>
          <w:rFonts w:ascii="HG丸ｺﾞｼｯｸM-PRO" w:eastAsia="HG丸ｺﾞｼｯｸM-PRO" w:hAnsi="HG丸ｺﾞｼｯｸM-PRO" w:hint="eastAsia"/>
          <w:sz w:val="28"/>
        </w:rPr>
        <w:t>（３）避難所運営時の対策</w:t>
      </w:r>
      <w:r w:rsidR="00706C8D" w:rsidRPr="002D54BF">
        <w:rPr>
          <w:rFonts w:ascii="HG丸ｺﾞｼｯｸM-PRO" w:eastAsia="HG丸ｺﾞｼｯｸM-PRO" w:hAnsi="HG丸ｺﾞｼｯｸM-PRO" w:hint="eastAsia"/>
          <w:sz w:val="28"/>
        </w:rPr>
        <w:t xml:space="preserve">　</w:t>
      </w:r>
      <w:r w:rsidR="00706C8D" w:rsidRPr="002D54BF">
        <w:rPr>
          <w:rFonts w:ascii="HG丸ｺﾞｼｯｸM-PRO" w:eastAsia="HG丸ｺﾞｼｯｸM-PRO" w:hAnsi="HG丸ｺﾞｼｯｸM-PRO" w:hint="eastAsia"/>
          <w:sz w:val="22"/>
        </w:rPr>
        <w:t>※資料編③「避難所掲示用案内文」</w:t>
      </w:r>
    </w:p>
    <w:p w14:paraId="4EC65A0E" w14:textId="77777777" w:rsidR="001D7332" w:rsidRPr="002D54BF" w:rsidRDefault="001D7332" w:rsidP="00177944">
      <w:pPr>
        <w:ind w:leftChars="100" w:left="1800" w:hangingChars="650" w:hanging="1560"/>
        <w:rPr>
          <w:rFonts w:ascii="HG丸ｺﾞｼｯｸM-PRO" w:eastAsia="HG丸ｺﾞｼｯｸM-PRO" w:hAnsi="HG丸ｺﾞｼｯｸM-PRO"/>
          <w:u w:val="single"/>
        </w:rPr>
      </w:pPr>
      <w:r w:rsidRPr="002D54BF">
        <w:rPr>
          <w:rFonts w:ascii="HG丸ｺﾞｼｯｸM-PRO" w:eastAsia="HG丸ｺﾞｼｯｸM-PRO" w:hAnsi="HG丸ｺﾞｼｯｸM-PRO" w:hint="eastAsia"/>
        </w:rPr>
        <w:t>①</w:t>
      </w:r>
      <w:r w:rsidRPr="002D54BF">
        <w:rPr>
          <w:rFonts w:ascii="HG丸ｺﾞｼｯｸM-PRO" w:eastAsia="HG丸ｺﾞｼｯｸM-PRO" w:hAnsi="HG丸ｺﾞｼｯｸM-PRO" w:hint="eastAsia"/>
          <w:u w:val="single"/>
        </w:rPr>
        <w:t>一人ひとりの基本的感染</w:t>
      </w:r>
      <w:r w:rsidR="002443E5" w:rsidRPr="002D54BF">
        <w:rPr>
          <w:rFonts w:ascii="HG丸ｺﾞｼｯｸM-PRO" w:eastAsia="HG丸ｺﾞｼｯｸM-PRO" w:hAnsi="HG丸ｺﾞｼｯｸM-PRO" w:hint="eastAsia"/>
          <w:u w:val="single"/>
        </w:rPr>
        <w:t>症</w:t>
      </w:r>
      <w:r w:rsidRPr="002D54BF">
        <w:rPr>
          <w:rFonts w:ascii="HG丸ｺﾞｼｯｸM-PRO" w:eastAsia="HG丸ｺﾞｼｯｸM-PRO" w:hAnsi="HG丸ｺﾞｼｯｸM-PRO" w:hint="eastAsia"/>
          <w:u w:val="single"/>
        </w:rPr>
        <w:t>対策</w:t>
      </w:r>
      <w:r w:rsidR="00430FD5" w:rsidRPr="002D54BF">
        <w:rPr>
          <w:rFonts w:ascii="HG丸ｺﾞｼｯｸM-PRO" w:eastAsia="HG丸ｺﾞｼｯｸM-PRO" w:hAnsi="HG丸ｺﾞｼｯｸM-PRO" w:hint="eastAsia"/>
          <w:u w:val="single"/>
        </w:rPr>
        <w:t>（避難所運営</w:t>
      </w:r>
      <w:r w:rsidR="00214490" w:rsidRPr="002D54BF">
        <w:rPr>
          <w:rFonts w:ascii="HG丸ｺﾞｼｯｸM-PRO" w:eastAsia="HG丸ｺﾞｼｯｸM-PRO" w:hAnsi="HG丸ｺﾞｼｯｸM-PRO" w:hint="eastAsia"/>
          <w:u w:val="single"/>
        </w:rPr>
        <w:t>スタッフ</w:t>
      </w:r>
      <w:r w:rsidR="00430FD5" w:rsidRPr="002D54BF">
        <w:rPr>
          <w:rFonts w:ascii="HG丸ｺﾞｼｯｸM-PRO" w:eastAsia="HG丸ｺﾞｼｯｸM-PRO" w:hAnsi="HG丸ｺﾞｼｯｸM-PRO" w:hint="eastAsia"/>
          <w:u w:val="single"/>
        </w:rPr>
        <w:t>も含む）</w:t>
      </w:r>
    </w:p>
    <w:p w14:paraId="2A79A141" w14:textId="77777777" w:rsidR="001D7332" w:rsidRPr="002D54BF" w:rsidRDefault="001D7332" w:rsidP="001D7332">
      <w:pPr>
        <w:ind w:leftChars="100" w:left="1800" w:hangingChars="650" w:hanging="1560"/>
        <w:rPr>
          <w:rFonts w:ascii="HG丸ｺﾞｼｯｸM-PRO" w:eastAsia="HG丸ｺﾞｼｯｸM-PRO" w:hAnsi="HG丸ｺﾞｼｯｸM-PRO"/>
        </w:rPr>
      </w:pPr>
      <w:r w:rsidRPr="002D54BF">
        <w:rPr>
          <w:rFonts w:ascii="HG丸ｺﾞｼｯｸM-PRO" w:eastAsia="HG丸ｺﾞｼｯｸM-PRO" w:hAnsi="HG丸ｺﾞｼｯｸM-PRO" w:hint="eastAsia"/>
        </w:rPr>
        <w:t xml:space="preserve">　　人との間隔は２ｍほど空け、マスクを着用し、近距離・大声での会話は避けるとと</w:t>
      </w:r>
    </w:p>
    <w:p w14:paraId="172C101C" w14:textId="77777777" w:rsidR="001D7332" w:rsidRPr="002D54BF" w:rsidRDefault="001D7332" w:rsidP="00177944">
      <w:pPr>
        <w:ind w:leftChars="100" w:left="1800" w:hangingChars="650" w:hanging="1560"/>
        <w:rPr>
          <w:rFonts w:ascii="HG丸ｺﾞｼｯｸM-PRO" w:eastAsia="HG丸ｺﾞｼｯｸM-PRO" w:hAnsi="HG丸ｺﾞｼｯｸM-PRO"/>
        </w:rPr>
      </w:pPr>
      <w:r w:rsidRPr="002D54BF">
        <w:rPr>
          <w:rFonts w:ascii="HG丸ｺﾞｼｯｸM-PRO" w:eastAsia="HG丸ｺﾞｼｯｸM-PRO" w:hAnsi="HG丸ｺﾞｼｯｸM-PRO" w:hint="eastAsia"/>
        </w:rPr>
        <w:t xml:space="preserve">　ともに、せきエチケットにも注意する。</w:t>
      </w:r>
      <w:r w:rsidR="007E3FFF" w:rsidRPr="002D54BF">
        <w:rPr>
          <w:rFonts w:ascii="HG丸ｺﾞｼｯｸM-PRO" w:eastAsia="HG丸ｺﾞｼｯｸM-PRO" w:hAnsi="HG丸ｺﾞｼｯｸM-PRO" w:hint="eastAsia"/>
        </w:rPr>
        <w:t>手洗いは入念に行い、手指消毒剤も使用する。</w:t>
      </w:r>
    </w:p>
    <w:p w14:paraId="1072BF51" w14:textId="77777777" w:rsidR="002F42BF" w:rsidRPr="002D54BF" w:rsidRDefault="002F42BF" w:rsidP="002F42BF">
      <w:pPr>
        <w:ind w:firstLineChars="200" w:firstLine="480"/>
        <w:rPr>
          <w:rFonts w:ascii="HG丸ｺﾞｼｯｸM-PRO" w:eastAsia="HG丸ｺﾞｼｯｸM-PRO" w:hAnsi="HG丸ｺﾞｼｯｸM-PRO"/>
        </w:rPr>
      </w:pPr>
      <w:r w:rsidRPr="002D54BF">
        <w:rPr>
          <w:rFonts w:ascii="HG丸ｺﾞｼｯｸM-PRO" w:eastAsia="HG丸ｺﾞｼｯｸM-PRO" w:hAnsi="HG丸ｺﾞｼｯｸM-PRO" w:hint="eastAsia"/>
        </w:rPr>
        <w:t>【感染症対策用品の準備】</w:t>
      </w:r>
    </w:p>
    <w:p w14:paraId="1D22424C" w14:textId="77777777" w:rsidR="002F42BF" w:rsidRPr="002D54BF" w:rsidRDefault="002F42BF" w:rsidP="002F42BF">
      <w:pPr>
        <w:ind w:leftChars="300" w:left="1440" w:hangingChars="300" w:hanging="72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w:t>
      </w:r>
      <w:r w:rsidRPr="002D54BF">
        <w:rPr>
          <w:rFonts w:ascii="HG丸ｺﾞｼｯｸM-PRO" w:eastAsia="HG丸ｺﾞｼｯｸM-PRO" w:hAnsi="HG丸ｺﾞｼｯｸM-PRO"/>
          <w:szCs w:val="24"/>
        </w:rPr>
        <w:t>マスク、手袋、体温計、合羽、消毒</w:t>
      </w:r>
      <w:r w:rsidRPr="002D54BF">
        <w:rPr>
          <w:rFonts w:ascii="HG丸ｺﾞｼｯｸM-PRO" w:eastAsia="HG丸ｺﾞｼｯｸM-PRO" w:hAnsi="HG丸ｺﾞｼｯｸM-PRO" w:hint="eastAsia"/>
          <w:szCs w:val="24"/>
        </w:rPr>
        <w:t>液</w:t>
      </w:r>
      <w:r w:rsidRPr="002D54BF">
        <w:rPr>
          <w:rFonts w:ascii="HG丸ｺﾞｼｯｸM-PRO" w:eastAsia="HG丸ｺﾞｼｯｸM-PRO" w:hAnsi="HG丸ｺﾞｼｯｸM-PRO"/>
          <w:szCs w:val="24"/>
        </w:rPr>
        <w:t>、</w:t>
      </w:r>
      <w:r w:rsidRPr="002D54BF">
        <w:rPr>
          <w:rFonts w:ascii="HG丸ｺﾞｼｯｸM-PRO" w:eastAsia="HG丸ｺﾞｼｯｸM-PRO" w:hAnsi="HG丸ｺﾞｼｯｸM-PRO" w:hint="eastAsia"/>
          <w:szCs w:val="24"/>
        </w:rPr>
        <w:t>石鹸、</w:t>
      </w:r>
      <w:r w:rsidRPr="002D54BF">
        <w:rPr>
          <w:rFonts w:ascii="HG丸ｺﾞｼｯｸM-PRO" w:eastAsia="HG丸ｺﾞｼｯｸM-PRO" w:hAnsi="HG丸ｺﾞｼｯｸM-PRO"/>
          <w:szCs w:val="24"/>
        </w:rPr>
        <w:t>スリッパ</w:t>
      </w:r>
      <w:r w:rsidRPr="002D54BF">
        <w:rPr>
          <w:rFonts w:ascii="HG丸ｺﾞｼｯｸM-PRO" w:eastAsia="HG丸ｺﾞｼｯｸM-PRO" w:hAnsi="HG丸ｺﾞｼｯｸM-PRO" w:hint="eastAsia"/>
          <w:szCs w:val="24"/>
        </w:rPr>
        <w:t xml:space="preserve">、筆記用具　</w:t>
      </w:r>
      <w:r w:rsidRPr="002D54BF">
        <w:rPr>
          <w:rFonts w:ascii="HG丸ｺﾞｼｯｸM-PRO" w:eastAsia="HG丸ｺﾞｼｯｸM-PRO" w:hAnsi="HG丸ｺﾞｼｯｸM-PRO"/>
          <w:szCs w:val="24"/>
        </w:rPr>
        <w:t>等</w:t>
      </w:r>
    </w:p>
    <w:p w14:paraId="4656161B" w14:textId="77777777" w:rsidR="002F42BF" w:rsidRPr="002D54BF" w:rsidRDefault="002F42BF" w:rsidP="002F42BF">
      <w:pPr>
        <w:ind w:firstLineChars="200" w:firstLine="480"/>
        <w:rPr>
          <w:rFonts w:ascii="HG丸ｺﾞｼｯｸM-PRO" w:eastAsia="HG丸ｺﾞｼｯｸM-PRO" w:hAnsi="HG丸ｺﾞｼｯｸM-PRO"/>
        </w:rPr>
      </w:pPr>
      <w:r w:rsidRPr="002D54BF">
        <w:rPr>
          <w:rFonts w:ascii="HG丸ｺﾞｼｯｸM-PRO" w:eastAsia="HG丸ｺﾞｼｯｸM-PRO" w:hAnsi="HG丸ｺﾞｼｯｸM-PRO" w:hint="eastAsia"/>
        </w:rPr>
        <w:t>【</w:t>
      </w:r>
      <w:r w:rsidRPr="002D54BF">
        <w:rPr>
          <w:rFonts w:ascii="HG丸ｺﾞｼｯｸM-PRO" w:eastAsia="HG丸ｺﾞｼｯｸM-PRO" w:hAnsi="HG丸ｺﾞｼｯｸM-PRO"/>
        </w:rPr>
        <w:t>手洗い</w:t>
      </w:r>
      <w:r w:rsidRPr="002D54BF">
        <w:rPr>
          <w:rFonts w:ascii="HG丸ｺﾞｼｯｸM-PRO" w:eastAsia="HG丸ｺﾞｼｯｸM-PRO" w:hAnsi="HG丸ｺﾞｼｯｸM-PRO" w:hint="eastAsia"/>
        </w:rPr>
        <w:t>】</w:t>
      </w:r>
      <w:r w:rsidRPr="002D54BF">
        <w:rPr>
          <w:rFonts w:ascii="HG丸ｺﾞｼｯｸM-PRO" w:eastAsia="HG丸ｺﾞｼｯｸM-PRO" w:hAnsi="HG丸ｺﾞｼｯｸM-PRO"/>
        </w:rPr>
        <w:t>（</w:t>
      </w:r>
      <w:r w:rsidRPr="002D54BF">
        <w:rPr>
          <w:rFonts w:ascii="HG丸ｺﾞｼｯｸM-PRO" w:eastAsia="HG丸ｺﾞｼｯｸM-PRO" w:hAnsi="HG丸ｺﾞｼｯｸM-PRO" w:hint="eastAsia"/>
        </w:rPr>
        <w:t>※</w:t>
      </w:r>
      <w:r w:rsidRPr="002D54BF">
        <w:rPr>
          <w:rFonts w:ascii="HG丸ｺﾞｼｯｸM-PRO" w:eastAsia="HG丸ｺﾞｼｯｸM-PRO" w:hAnsi="HG丸ｺﾞｼｯｸM-PRO"/>
        </w:rPr>
        <w:t xml:space="preserve"> </w:t>
      </w:r>
      <w:r w:rsidRPr="002D54BF">
        <w:rPr>
          <w:rFonts w:ascii="HG丸ｺﾞｼｯｸM-PRO" w:eastAsia="HG丸ｺﾞｼｯｸM-PRO" w:hAnsi="HG丸ｺﾞｼｯｸM-PRO" w:cs="ＭＳ 明朝" w:hint="eastAsia"/>
        </w:rPr>
        <w:t>2</w:t>
      </w:r>
      <w:r w:rsidRPr="002D54BF">
        <w:rPr>
          <w:rFonts w:ascii="HG丸ｺﾞｼｯｸM-PRO" w:eastAsia="HG丸ｺﾞｼｯｸM-PRO" w:hAnsi="HG丸ｺﾞｼｯｸM-PRO"/>
        </w:rPr>
        <w:t>度繰り返すとさらに効果的）</w:t>
      </w:r>
    </w:p>
    <w:p w14:paraId="6F9AE1FF"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2D54BF">
        <w:rPr>
          <w:rFonts w:ascii="HG丸ｺﾞｼｯｸM-PRO" w:eastAsia="HG丸ｺﾞｼｯｸM-PRO" w:hAnsi="HG丸ｺﾞｼｯｸM-PRO" w:hint="eastAsia"/>
        </w:rPr>
        <w:t>①</w:t>
      </w:r>
      <w:r w:rsidRPr="002D54BF">
        <w:rPr>
          <w:rFonts w:ascii="HG丸ｺﾞｼｯｸM-PRO" w:eastAsia="HG丸ｺﾞｼｯｸM-PRO" w:hAnsi="HG丸ｺﾞｼｯｸM-PRO"/>
        </w:rPr>
        <w:t>流水で手を洗う。</w:t>
      </w:r>
      <w:r w:rsidRPr="002D54BF">
        <w:rPr>
          <w:rFonts w:ascii="HG丸ｺﾞｼｯｸM-PRO" w:eastAsia="HG丸ｺﾞｼｯｸM-PRO" w:hAnsi="HG丸ｺﾞｼｯｸM-PRO" w:hint="eastAsia"/>
        </w:rPr>
        <w:t xml:space="preserve">　②</w:t>
      </w:r>
      <w:r w:rsidRPr="002D54BF">
        <w:rPr>
          <w:rFonts w:ascii="HG丸ｺﾞｼｯｸM-PRO" w:eastAsia="HG丸ｺﾞｼｯｸM-PRO" w:hAnsi="HG丸ｺﾞｼｯｸM-PRO"/>
        </w:rPr>
        <w:t>洗浄液を手に取り、手のひら・指の腹</w:t>
      </w:r>
      <w:r w:rsidRPr="009C411D">
        <w:rPr>
          <w:rFonts w:ascii="HG丸ｺﾞｼｯｸM-PRO" w:eastAsia="HG丸ｺﾞｼｯｸM-PRO" w:hAnsi="HG丸ｺﾞｼｯｸM-PRO"/>
          <w:color w:val="000000" w:themeColor="text1"/>
        </w:rPr>
        <w:t>面を洗う。</w:t>
      </w:r>
    </w:p>
    <w:p w14:paraId="23DCEBD3"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③</w:t>
      </w:r>
      <w:r w:rsidRPr="009C411D">
        <w:rPr>
          <w:rFonts w:ascii="HG丸ｺﾞｼｯｸM-PRO" w:eastAsia="HG丸ｺﾞｼｯｸM-PRO" w:hAnsi="HG丸ｺﾞｼｯｸM-PRO"/>
          <w:color w:val="000000" w:themeColor="text1"/>
        </w:rPr>
        <w:t>手の甲、指の背を洗う。</w:t>
      </w:r>
      <w:r w:rsidRPr="009C411D">
        <w:rPr>
          <w:rFonts w:ascii="HG丸ｺﾞｼｯｸM-PRO" w:eastAsia="HG丸ｺﾞｼｯｸM-PRO" w:hAnsi="HG丸ｺﾞｼｯｸM-PRO" w:hint="eastAsia"/>
          <w:color w:val="000000" w:themeColor="text1"/>
        </w:rPr>
        <w:t xml:space="preserve">　④</w:t>
      </w:r>
      <w:r w:rsidRPr="009C411D">
        <w:rPr>
          <w:rFonts w:ascii="HG丸ｺﾞｼｯｸM-PRO" w:eastAsia="HG丸ｺﾞｼｯｸM-PRO" w:hAnsi="HG丸ｺﾞｼｯｸM-PRO"/>
          <w:color w:val="000000" w:themeColor="text1"/>
        </w:rPr>
        <w:t>指の間、付け根を洗う。</w:t>
      </w:r>
    </w:p>
    <w:p w14:paraId="6D4FBE9D"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⑤</w:t>
      </w:r>
      <w:r w:rsidRPr="009C411D">
        <w:rPr>
          <w:rFonts w:ascii="HG丸ｺﾞｼｯｸM-PRO" w:eastAsia="HG丸ｺﾞｼｯｸM-PRO" w:hAnsi="HG丸ｺﾞｼｯｸM-PRO"/>
          <w:color w:val="000000" w:themeColor="text1"/>
        </w:rPr>
        <w:t>親指と親指の付け根の膨らんだ部分を洗う。</w:t>
      </w:r>
      <w:r w:rsidRPr="009C411D">
        <w:rPr>
          <w:rFonts w:ascii="HG丸ｺﾞｼｯｸM-PRO" w:eastAsia="HG丸ｺﾞｼｯｸM-PRO" w:hAnsi="HG丸ｺﾞｼｯｸM-PRO" w:hint="eastAsia"/>
          <w:color w:val="000000" w:themeColor="text1"/>
        </w:rPr>
        <w:t xml:space="preserve">　⑥</w:t>
      </w:r>
      <w:r w:rsidRPr="009C411D">
        <w:rPr>
          <w:rFonts w:ascii="HG丸ｺﾞｼｯｸM-PRO" w:eastAsia="HG丸ｺﾞｼｯｸM-PRO" w:hAnsi="HG丸ｺﾞｼｯｸM-PRO"/>
          <w:color w:val="000000" w:themeColor="text1"/>
        </w:rPr>
        <w:t>指先を洗う。</w:t>
      </w:r>
    </w:p>
    <w:p w14:paraId="27507962" w14:textId="5A67D8BA" w:rsidR="002F42BF"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⑦</w:t>
      </w:r>
      <w:r w:rsidRPr="009C411D">
        <w:rPr>
          <w:rFonts w:ascii="HG丸ｺﾞｼｯｸM-PRO" w:eastAsia="HG丸ｺﾞｼｯｸM-PRO" w:hAnsi="HG丸ｺﾞｼｯｸM-PRO"/>
          <w:color w:val="000000" w:themeColor="text1"/>
        </w:rPr>
        <w:t>手首を洗う。</w:t>
      </w:r>
      <w:r w:rsidRPr="009C411D">
        <w:rPr>
          <w:rFonts w:ascii="HG丸ｺﾞｼｯｸM-PRO" w:eastAsia="HG丸ｺﾞｼｯｸM-PRO" w:hAnsi="HG丸ｺﾞｼｯｸM-PRO" w:hint="eastAsia"/>
          <w:color w:val="000000" w:themeColor="text1"/>
        </w:rPr>
        <w:t xml:space="preserve">　⑧</w:t>
      </w:r>
      <w:r w:rsidRPr="009C411D">
        <w:rPr>
          <w:rFonts w:ascii="HG丸ｺﾞｼｯｸM-PRO" w:eastAsia="HG丸ｺﾞｼｯｸM-PRO" w:hAnsi="HG丸ｺﾞｼｯｸM-PRO"/>
          <w:color w:val="000000" w:themeColor="text1"/>
        </w:rPr>
        <w:t>洗浄</w:t>
      </w:r>
      <w:r w:rsidRPr="009C411D">
        <w:rPr>
          <w:rFonts w:ascii="HG丸ｺﾞｼｯｸM-PRO" w:eastAsia="HG丸ｺﾞｼｯｸM-PRO" w:hAnsi="HG丸ｺﾞｼｯｸM-PRO" w:hint="eastAsia"/>
          <w:color w:val="000000" w:themeColor="text1"/>
        </w:rPr>
        <w:t>液</w:t>
      </w:r>
      <w:r w:rsidRPr="009C411D">
        <w:rPr>
          <w:rFonts w:ascii="HG丸ｺﾞｼｯｸM-PRO" w:eastAsia="HG丸ｺﾞｼｯｸM-PRO" w:hAnsi="HG丸ｺﾞｼｯｸM-PRO"/>
          <w:color w:val="000000" w:themeColor="text1"/>
        </w:rPr>
        <w:t xml:space="preserve">を十分な流水でよく洗い流す。　</w:t>
      </w:r>
    </w:p>
    <w:p w14:paraId="5CF24B1C" w14:textId="77777777" w:rsidR="00F922F9" w:rsidRPr="009C411D" w:rsidRDefault="00F922F9" w:rsidP="002F42BF">
      <w:pPr>
        <w:ind w:firstLineChars="300" w:firstLine="720"/>
        <w:rPr>
          <w:rFonts w:ascii="HG丸ｺﾞｼｯｸM-PRO" w:eastAsia="HG丸ｺﾞｼｯｸM-PRO" w:hAnsi="HG丸ｺﾞｼｯｸM-PRO"/>
          <w:color w:val="000000" w:themeColor="text1"/>
        </w:rPr>
      </w:pPr>
    </w:p>
    <w:p w14:paraId="554D7141" w14:textId="77777777" w:rsidR="002F42BF" w:rsidRPr="009C411D" w:rsidRDefault="002F42BF" w:rsidP="002F42BF">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手指消毒</w:t>
      </w:r>
      <w:r w:rsidRPr="009C411D">
        <w:rPr>
          <w:rFonts w:ascii="HG丸ｺﾞｼｯｸM-PRO" w:eastAsia="HG丸ｺﾞｼｯｸM-PRO" w:hAnsi="HG丸ｺﾞｼｯｸM-PRO" w:hint="eastAsia"/>
          <w:color w:val="000000" w:themeColor="text1"/>
        </w:rPr>
        <w:t>】</w:t>
      </w:r>
    </w:p>
    <w:p w14:paraId="16FE9D7D" w14:textId="77777777" w:rsidR="002F42BF" w:rsidRPr="009C411D" w:rsidRDefault="002F42BF" w:rsidP="002F42BF">
      <w:pPr>
        <w:ind w:firstLineChars="300" w:firstLine="720"/>
        <w:rPr>
          <w:rFonts w:ascii="HG丸ｺﾞｼｯｸM-PRO" w:eastAsia="HG丸ｺﾞｼｯｸM-PRO" w:hAnsi="HG丸ｺﾞｼｯｸM-PRO" w:cs="ＭＳ 明朝"/>
          <w:color w:val="000000" w:themeColor="text1"/>
        </w:rPr>
      </w:pPr>
      <w:r w:rsidRPr="009C411D">
        <w:rPr>
          <w:rFonts w:ascii="HG丸ｺﾞｼｯｸM-PRO" w:eastAsia="HG丸ｺﾞｼｯｸM-PRO" w:hAnsi="HG丸ｺﾞｼｯｸM-PRO" w:cs="ＭＳ 明朝" w:hint="eastAsia"/>
          <w:color w:val="000000" w:themeColor="text1"/>
        </w:rPr>
        <w:t>①消毒液約3mlを手のひらに取る。（ポンプ約1回分）</w:t>
      </w:r>
    </w:p>
    <w:p w14:paraId="40EC73D7"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②</w:t>
      </w:r>
      <w:r w:rsidRPr="009C411D">
        <w:rPr>
          <w:rFonts w:ascii="HG丸ｺﾞｼｯｸM-PRO" w:eastAsia="HG丸ｺﾞｼｯｸM-PRO" w:hAnsi="HG丸ｺﾞｼｯｸM-PRO"/>
          <w:color w:val="000000" w:themeColor="text1"/>
        </w:rPr>
        <w:t>初めに両手の指先に消毒</w:t>
      </w:r>
      <w:r w:rsidRPr="009C411D">
        <w:rPr>
          <w:rFonts w:ascii="HG丸ｺﾞｼｯｸM-PRO" w:eastAsia="HG丸ｺﾞｼｯｸM-PRO" w:hAnsi="HG丸ｺﾞｼｯｸM-PRO" w:hint="eastAsia"/>
          <w:color w:val="000000" w:themeColor="text1"/>
        </w:rPr>
        <w:t>液</w:t>
      </w:r>
      <w:r w:rsidRPr="009C411D">
        <w:rPr>
          <w:rFonts w:ascii="HG丸ｺﾞｼｯｸM-PRO" w:eastAsia="HG丸ｺﾞｼｯｸM-PRO" w:hAnsi="HG丸ｺﾞｼｯｸM-PRO"/>
          <w:color w:val="000000" w:themeColor="text1"/>
        </w:rPr>
        <w:t>をすりこむ。</w:t>
      </w:r>
      <w:r w:rsidRPr="009C411D">
        <w:rPr>
          <w:rFonts w:ascii="HG丸ｺﾞｼｯｸM-PRO" w:eastAsia="HG丸ｺﾞｼｯｸM-PRO" w:hAnsi="HG丸ｺﾞｼｯｸM-PRO" w:hint="eastAsia"/>
          <w:color w:val="000000" w:themeColor="text1"/>
        </w:rPr>
        <w:t xml:space="preserve">　</w:t>
      </w:r>
    </w:p>
    <w:p w14:paraId="4A24D81F"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③</w:t>
      </w:r>
      <w:r w:rsidRPr="009C411D">
        <w:rPr>
          <w:rFonts w:ascii="HG丸ｺﾞｼｯｸM-PRO" w:eastAsia="HG丸ｺﾞｼｯｸM-PRO" w:hAnsi="HG丸ｺﾞｼｯｸM-PRO"/>
          <w:color w:val="000000" w:themeColor="text1"/>
        </w:rPr>
        <w:t>次に両手のひら・手の甲の順によくすりこむ。</w:t>
      </w:r>
    </w:p>
    <w:p w14:paraId="0283EF03" w14:textId="77777777" w:rsidR="002F42BF" w:rsidRPr="009C411D" w:rsidRDefault="002F42BF" w:rsidP="002F42BF">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④</w:t>
      </w:r>
      <w:r w:rsidRPr="009C411D">
        <w:rPr>
          <w:rFonts w:ascii="HG丸ｺﾞｼｯｸM-PRO" w:eastAsia="HG丸ｺﾞｼｯｸM-PRO" w:hAnsi="HG丸ｺﾞｼｯｸM-PRO"/>
          <w:color w:val="000000" w:themeColor="text1"/>
        </w:rPr>
        <w:t>指の間・親指の順によくすりこむ。</w:t>
      </w:r>
      <w:r w:rsidRPr="009C411D">
        <w:rPr>
          <w:rFonts w:ascii="HG丸ｺﾞｼｯｸM-PRO" w:eastAsia="HG丸ｺﾞｼｯｸM-PRO" w:hAnsi="HG丸ｺﾞｼｯｸM-PRO" w:hint="eastAsia"/>
          <w:color w:val="000000" w:themeColor="text1"/>
        </w:rPr>
        <w:t xml:space="preserve">　⑤</w:t>
      </w:r>
      <w:r w:rsidRPr="009C411D">
        <w:rPr>
          <w:rFonts w:ascii="HG丸ｺﾞｼｯｸM-PRO" w:eastAsia="HG丸ｺﾞｼｯｸM-PRO" w:hAnsi="HG丸ｺﾞｼｯｸM-PRO"/>
          <w:color w:val="000000" w:themeColor="text1"/>
        </w:rPr>
        <w:t>手首にも乾燥するまですりこむ。</w:t>
      </w:r>
    </w:p>
    <w:p w14:paraId="1A750016" w14:textId="77777777" w:rsidR="002F42BF" w:rsidRPr="009C411D" w:rsidRDefault="002F42BF" w:rsidP="002F42BF">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b/>
          <w:color w:val="000000" w:themeColor="text1"/>
        </w:rPr>
        <w:t xml:space="preserve">　</w:t>
      </w:r>
      <w:r w:rsidRPr="009C411D">
        <w:rPr>
          <w:rFonts w:ascii="HG丸ｺﾞｼｯｸM-PRO" w:eastAsia="HG丸ｺﾞｼｯｸM-PRO" w:hAnsi="HG丸ｺﾞｼｯｸM-PRO" w:hint="eastAsia"/>
          <w:b/>
          <w:color w:val="000000" w:themeColor="text1"/>
        </w:rPr>
        <w:t xml:space="preserve">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マスク</w:t>
      </w:r>
      <w:r w:rsidRPr="009C411D">
        <w:rPr>
          <w:rFonts w:ascii="HG丸ｺﾞｼｯｸM-PRO" w:eastAsia="HG丸ｺﾞｼｯｸM-PRO" w:hAnsi="HG丸ｺﾞｼｯｸM-PRO" w:hint="eastAsia"/>
          <w:color w:val="000000" w:themeColor="text1"/>
        </w:rPr>
        <w:t>】</w:t>
      </w:r>
    </w:p>
    <w:p w14:paraId="1591161A" w14:textId="77777777" w:rsidR="002F42BF" w:rsidRPr="009C411D" w:rsidRDefault="002F42BF" w:rsidP="002F42BF">
      <w:pPr>
        <w:ind w:left="880" w:hanging="8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・避難所内では原則、全員がマスクを着用する。</w:t>
      </w:r>
    </w:p>
    <w:p w14:paraId="7A09A035" w14:textId="77777777" w:rsidR="002F42BF" w:rsidRPr="009C411D" w:rsidRDefault="002F42BF" w:rsidP="002F42BF">
      <w:pPr>
        <w:ind w:firstLineChars="300" w:firstLine="720"/>
        <w:rPr>
          <w:rFonts w:ascii="HG丸ｺﾞｼｯｸM-PRO" w:eastAsia="HG丸ｺﾞｼｯｸM-PRO" w:hAnsi="HG丸ｺﾞｼｯｸM-PRO" w:cs="ＭＳ 明朝"/>
          <w:color w:val="000000" w:themeColor="text1"/>
        </w:rPr>
      </w:pPr>
      <w:r w:rsidRPr="009C411D">
        <w:rPr>
          <w:rFonts w:ascii="HG丸ｺﾞｼｯｸM-PRO" w:eastAsia="HG丸ｺﾞｼｯｸM-PRO" w:hAnsi="HG丸ｺﾞｼｯｸM-PRO" w:cs="ＭＳ 明朝" w:hint="eastAsia"/>
          <w:color w:val="000000" w:themeColor="text1"/>
        </w:rPr>
        <w:t>（個室内に1人でいる場合は必ずしも着用する必要はない。）</w:t>
      </w:r>
    </w:p>
    <w:p w14:paraId="5E541D5E" w14:textId="77777777" w:rsidR="002F42BF" w:rsidRPr="009C411D" w:rsidRDefault="002F42BF" w:rsidP="002F42BF">
      <w:pPr>
        <w:ind w:firstLineChars="300" w:firstLine="720"/>
        <w:rPr>
          <w:rFonts w:ascii="HG丸ｺﾞｼｯｸM-PRO" w:eastAsia="HG丸ｺﾞｼｯｸM-PRO" w:hAnsi="HG丸ｺﾞｼｯｸM-PRO" w:cs="ＭＳ 明朝"/>
          <w:color w:val="000000" w:themeColor="text1"/>
        </w:rPr>
      </w:pPr>
      <w:r w:rsidRPr="009C411D">
        <w:rPr>
          <w:rFonts w:ascii="HG丸ｺﾞｼｯｸM-PRO" w:eastAsia="HG丸ｺﾞｼｯｸM-PRO" w:hAnsi="HG丸ｺﾞｼｯｸM-PRO" w:cs="ＭＳ 明朝" w:hint="eastAsia"/>
          <w:color w:val="000000" w:themeColor="text1"/>
        </w:rPr>
        <w:t>・</w:t>
      </w:r>
      <w:r w:rsidR="00430FD5" w:rsidRPr="009C411D">
        <w:rPr>
          <w:rFonts w:ascii="HG丸ｺﾞｼｯｸM-PRO" w:eastAsia="HG丸ｺﾞｼｯｸM-PRO" w:hAnsi="HG丸ｺﾞｼｯｸM-PRO" w:cs="ＭＳ 明朝" w:hint="eastAsia"/>
          <w:color w:val="000000" w:themeColor="text1"/>
        </w:rPr>
        <w:t>やむを得ない理由によりマスクを着用できない場合は、ハンカチや扇子などの</w:t>
      </w:r>
    </w:p>
    <w:p w14:paraId="5BF792C3" w14:textId="77777777" w:rsidR="00430FD5" w:rsidRPr="009C411D" w:rsidRDefault="00430FD5" w:rsidP="002F42BF">
      <w:pPr>
        <w:ind w:firstLineChars="300" w:firstLine="720"/>
        <w:rPr>
          <w:rFonts w:ascii="HG丸ｺﾞｼｯｸM-PRO" w:eastAsia="HG丸ｺﾞｼｯｸM-PRO" w:hAnsi="HG丸ｺﾞｼｯｸM-PRO" w:cs="ＭＳ 明朝"/>
          <w:color w:val="000000" w:themeColor="text1"/>
        </w:rPr>
      </w:pPr>
      <w:r w:rsidRPr="009C411D">
        <w:rPr>
          <w:rFonts w:ascii="HG丸ｺﾞｼｯｸM-PRO" w:eastAsia="HG丸ｺﾞｼｯｸM-PRO" w:hAnsi="HG丸ｺﾞｼｯｸM-PRO" w:cs="ＭＳ 明朝" w:hint="eastAsia"/>
          <w:color w:val="000000" w:themeColor="text1"/>
        </w:rPr>
        <w:t xml:space="preserve">　代替品を用いて鼻と口を覆う。</w:t>
      </w:r>
    </w:p>
    <w:p w14:paraId="43C62718" w14:textId="77777777" w:rsidR="002F42BF" w:rsidRPr="009C411D" w:rsidRDefault="002F42BF" w:rsidP="002F42BF">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b/>
          <w:color w:val="000000" w:themeColor="text1"/>
        </w:rPr>
        <w:t xml:space="preserve">　　</w:t>
      </w:r>
      <w:r w:rsidR="00430FD5"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咳エチケット</w:t>
      </w:r>
      <w:r w:rsidR="00430FD5" w:rsidRPr="009C411D">
        <w:rPr>
          <w:rFonts w:ascii="HG丸ｺﾞｼｯｸM-PRO" w:eastAsia="HG丸ｺﾞｼｯｸM-PRO" w:hAnsi="HG丸ｺﾞｼｯｸM-PRO" w:hint="eastAsia"/>
          <w:color w:val="000000" w:themeColor="text1"/>
        </w:rPr>
        <w:t>】</w:t>
      </w:r>
    </w:p>
    <w:p w14:paraId="23D69EE9" w14:textId="77777777" w:rsidR="002F42BF" w:rsidRPr="009C411D" w:rsidRDefault="002F42BF" w:rsidP="00430FD5">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・マスクを着用していない状態で咳が出る時は、ティッシュ等で鼻と口を覆う。</w:t>
      </w:r>
    </w:p>
    <w:p w14:paraId="7B9B064A" w14:textId="77777777" w:rsidR="002F42BF" w:rsidRPr="009C411D" w:rsidRDefault="002F42BF" w:rsidP="00430FD5">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・ティッシュ等がない場合には二の腕で鼻と口を覆う。</w:t>
      </w:r>
    </w:p>
    <w:p w14:paraId="054D4730" w14:textId="77777777" w:rsidR="002F42BF" w:rsidRPr="009C411D" w:rsidRDefault="00430FD5" w:rsidP="002F42BF">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2F42BF" w:rsidRPr="009C411D">
        <w:rPr>
          <w:rFonts w:ascii="HG丸ｺﾞｼｯｸM-PRO" w:eastAsia="HG丸ｺﾞｼｯｸM-PRO" w:hAnsi="HG丸ｺﾞｼｯｸM-PRO" w:hint="eastAsia"/>
          <w:color w:val="000000" w:themeColor="text1"/>
        </w:rPr>
        <w:t>履物</w:t>
      </w:r>
      <w:r w:rsidRPr="009C411D">
        <w:rPr>
          <w:rFonts w:ascii="HG丸ｺﾞｼｯｸM-PRO" w:eastAsia="HG丸ｺﾞｼｯｸM-PRO" w:hAnsi="HG丸ｺﾞｼｯｸM-PRO" w:hint="eastAsia"/>
          <w:color w:val="000000" w:themeColor="text1"/>
        </w:rPr>
        <w:t>】</w:t>
      </w:r>
    </w:p>
    <w:p w14:paraId="00B0AB1F" w14:textId="77777777" w:rsidR="002F42BF" w:rsidRPr="009C411D" w:rsidRDefault="002F42BF" w:rsidP="00430FD5">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靴</w:t>
      </w:r>
      <w:r w:rsidRPr="009C411D">
        <w:rPr>
          <w:rFonts w:ascii="HG丸ｺﾞｼｯｸM-PRO" w:eastAsia="HG丸ｺﾞｼｯｸM-PRO" w:hAnsi="HG丸ｺﾞｼｯｸM-PRO" w:hint="eastAsia"/>
          <w:color w:val="000000" w:themeColor="text1"/>
        </w:rPr>
        <w:t>は</w:t>
      </w:r>
      <w:r w:rsidRPr="009C411D">
        <w:rPr>
          <w:rFonts w:ascii="HG丸ｺﾞｼｯｸM-PRO" w:eastAsia="HG丸ｺﾞｼｯｸM-PRO" w:hAnsi="HG丸ｺﾞｼｯｸM-PRO"/>
          <w:color w:val="000000" w:themeColor="text1"/>
        </w:rPr>
        <w:t>袋に入れ</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個人で保管する。</w:t>
      </w:r>
    </w:p>
    <w:p w14:paraId="14A17DF6" w14:textId="77777777" w:rsidR="002F42BF" w:rsidRPr="009C411D" w:rsidRDefault="002F42BF" w:rsidP="002F42BF">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00430FD5"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スリッパ</w:t>
      </w:r>
      <w:r w:rsidRPr="009C411D">
        <w:rPr>
          <w:rFonts w:ascii="HG丸ｺﾞｼｯｸM-PRO" w:eastAsia="HG丸ｺﾞｼｯｸM-PRO" w:hAnsi="HG丸ｺﾞｼｯｸM-PRO" w:hint="eastAsia"/>
          <w:color w:val="000000" w:themeColor="text1"/>
        </w:rPr>
        <w:t>は</w:t>
      </w:r>
      <w:r w:rsidRPr="009C411D">
        <w:rPr>
          <w:rFonts w:ascii="HG丸ｺﾞｼｯｸM-PRO" w:eastAsia="HG丸ｺﾞｼｯｸM-PRO" w:hAnsi="HG丸ｺﾞｼｯｸM-PRO"/>
          <w:color w:val="000000" w:themeColor="text1"/>
        </w:rPr>
        <w:t>各自専用の</w:t>
      </w:r>
      <w:r w:rsidRPr="009C411D">
        <w:rPr>
          <w:rFonts w:ascii="HG丸ｺﾞｼｯｸM-PRO" w:eastAsia="HG丸ｺﾞｼｯｸM-PRO" w:hAnsi="HG丸ｺﾞｼｯｸM-PRO" w:hint="eastAsia"/>
          <w:color w:val="000000" w:themeColor="text1"/>
        </w:rPr>
        <w:t>ものを準備し、</w:t>
      </w:r>
      <w:r w:rsidRPr="009C411D">
        <w:rPr>
          <w:rFonts w:ascii="HG丸ｺﾞｼｯｸM-PRO" w:eastAsia="HG丸ｺﾞｼｯｸM-PRO" w:hAnsi="HG丸ｺﾞｼｯｸM-PRO"/>
          <w:color w:val="000000" w:themeColor="text1"/>
        </w:rPr>
        <w:t>テープ等に記名し貼り付ける。</w:t>
      </w:r>
    </w:p>
    <w:p w14:paraId="1269F49A" w14:textId="77777777" w:rsidR="002F42BF" w:rsidRPr="009C411D" w:rsidRDefault="00430FD5" w:rsidP="002F42BF">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2F42BF" w:rsidRPr="009C411D">
        <w:rPr>
          <w:rFonts w:ascii="HG丸ｺﾞｼｯｸM-PRO" w:eastAsia="HG丸ｺﾞｼｯｸM-PRO" w:hAnsi="HG丸ｺﾞｼｯｸM-PRO"/>
          <w:color w:val="000000" w:themeColor="text1"/>
        </w:rPr>
        <w:t>居住スペースでの注意点</w:t>
      </w:r>
      <w:r w:rsidRPr="009C411D">
        <w:rPr>
          <w:rFonts w:ascii="HG丸ｺﾞｼｯｸM-PRO" w:eastAsia="HG丸ｺﾞｼｯｸM-PRO" w:hAnsi="HG丸ｺﾞｼｯｸM-PRO" w:hint="eastAsia"/>
          <w:color w:val="000000" w:themeColor="text1"/>
        </w:rPr>
        <w:t>】</w:t>
      </w:r>
    </w:p>
    <w:p w14:paraId="05D979B3" w14:textId="77777777" w:rsidR="00214490" w:rsidRPr="009C411D" w:rsidRDefault="00214490" w:rsidP="00430FD5">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・人との距離は１ｍ以上あける。</w:t>
      </w:r>
    </w:p>
    <w:p w14:paraId="031E7746" w14:textId="77777777" w:rsidR="002F42BF" w:rsidRPr="009C411D" w:rsidRDefault="002F42BF" w:rsidP="00430FD5">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・人と話す時は真正面にならないようにする。</w:t>
      </w:r>
      <w:r w:rsidR="00430FD5"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・大声を出さない。</w:t>
      </w:r>
    </w:p>
    <w:p w14:paraId="42D26CD8" w14:textId="77777777" w:rsidR="007E3FFF" w:rsidRPr="00B2780D" w:rsidRDefault="007E3FFF" w:rsidP="00177944">
      <w:pPr>
        <w:ind w:leftChars="100" w:left="1800" w:hangingChars="650" w:hanging="1560"/>
        <w:rPr>
          <w:rFonts w:ascii="HG丸ｺﾞｼｯｸM-PRO" w:eastAsia="HG丸ｺﾞｼｯｸM-PRO" w:hAnsi="HG丸ｺﾞｼｯｸM-PRO"/>
          <w:color w:val="000000" w:themeColor="text1"/>
        </w:rPr>
      </w:pPr>
    </w:p>
    <w:p w14:paraId="1DA66357" w14:textId="77777777" w:rsidR="00177944" w:rsidRPr="00B2780D" w:rsidRDefault="007E3FFF" w:rsidP="00177944">
      <w:pPr>
        <w:ind w:leftChars="100" w:left="1800" w:hangingChars="650" w:hanging="156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②</w:t>
      </w:r>
      <w:r w:rsidR="00321246" w:rsidRPr="00B2780D">
        <w:rPr>
          <w:rFonts w:ascii="HG丸ｺﾞｼｯｸM-PRO" w:eastAsia="HG丸ｺﾞｼｯｸM-PRO" w:hAnsi="HG丸ｺﾞｼｯｸM-PRO" w:hint="eastAsia"/>
          <w:color w:val="000000" w:themeColor="text1"/>
          <w:u w:val="single"/>
        </w:rPr>
        <w:t>こまめな</w:t>
      </w:r>
      <w:r w:rsidR="00EE4B2C" w:rsidRPr="00B2780D">
        <w:rPr>
          <w:rFonts w:ascii="HG丸ｺﾞｼｯｸM-PRO" w:eastAsia="HG丸ｺﾞｼｯｸM-PRO" w:hAnsi="HG丸ｺﾞｼｯｸM-PRO" w:hint="eastAsia"/>
          <w:color w:val="000000" w:themeColor="text1"/>
          <w:u w:val="single"/>
        </w:rPr>
        <w:t>清掃・</w:t>
      </w:r>
      <w:r w:rsidR="00321246" w:rsidRPr="00B2780D">
        <w:rPr>
          <w:rFonts w:ascii="HG丸ｺﾞｼｯｸM-PRO" w:eastAsia="HG丸ｺﾞｼｯｸM-PRO" w:hAnsi="HG丸ｺﾞｼｯｸM-PRO" w:hint="eastAsia"/>
          <w:color w:val="000000" w:themeColor="text1"/>
          <w:u w:val="single"/>
        </w:rPr>
        <w:t>消毒・換気の実施</w:t>
      </w:r>
    </w:p>
    <w:p w14:paraId="133DD0A2" w14:textId="77777777" w:rsidR="00706C8D" w:rsidRPr="00B2780D" w:rsidRDefault="00177944" w:rsidP="00706C8D">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w:t>
      </w:r>
      <w:r w:rsidR="00321246" w:rsidRPr="00B2780D">
        <w:rPr>
          <w:rFonts w:ascii="HG丸ｺﾞｼｯｸM-PRO" w:eastAsia="HG丸ｺﾞｼｯｸM-PRO" w:hAnsi="HG丸ｺﾞｼｯｸM-PRO" w:hint="eastAsia"/>
          <w:color w:val="000000" w:themeColor="text1"/>
        </w:rPr>
        <w:t>所内の各所に</w:t>
      </w:r>
      <w:r w:rsidR="00706C8D" w:rsidRPr="00B2780D">
        <w:rPr>
          <w:rFonts w:ascii="HG丸ｺﾞｼｯｸM-PRO" w:eastAsia="HG丸ｺﾞｼｯｸM-PRO" w:hAnsi="HG丸ｺﾞｼｯｸM-PRO" w:hint="eastAsia"/>
          <w:color w:val="000000" w:themeColor="text1"/>
        </w:rPr>
        <w:t>手指</w:t>
      </w:r>
      <w:r w:rsidR="00321246" w:rsidRPr="00B2780D">
        <w:rPr>
          <w:rFonts w:ascii="HG丸ｺﾞｼｯｸM-PRO" w:eastAsia="HG丸ｺﾞｼｯｸM-PRO" w:hAnsi="HG丸ｺﾞｼｯｸM-PRO" w:hint="eastAsia"/>
          <w:color w:val="000000" w:themeColor="text1"/>
        </w:rPr>
        <w:t>消毒</w:t>
      </w:r>
      <w:r w:rsidR="00706C8D" w:rsidRPr="00B2780D">
        <w:rPr>
          <w:rFonts w:ascii="HG丸ｺﾞｼｯｸM-PRO" w:eastAsia="HG丸ｺﾞｼｯｸM-PRO" w:hAnsi="HG丸ｺﾞｼｯｸM-PRO" w:hint="eastAsia"/>
          <w:color w:val="000000" w:themeColor="text1"/>
        </w:rPr>
        <w:t>剤</w:t>
      </w:r>
      <w:r w:rsidR="00321246" w:rsidRPr="00B2780D">
        <w:rPr>
          <w:rFonts w:ascii="HG丸ｺﾞｼｯｸM-PRO" w:eastAsia="HG丸ｺﾞｼｯｸM-PRO" w:hAnsi="HG丸ｺﾞｼｯｸM-PRO" w:hint="eastAsia"/>
          <w:color w:val="000000" w:themeColor="text1"/>
        </w:rPr>
        <w:t>を設置するとともに、</w:t>
      </w:r>
      <w:r w:rsidR="00EE4B2C" w:rsidRPr="00B2780D">
        <w:rPr>
          <w:rFonts w:ascii="HG丸ｺﾞｼｯｸM-PRO" w:eastAsia="HG丸ｺﾞｼｯｸM-PRO" w:hAnsi="HG丸ｺﾞｼｯｸM-PRO" w:hint="eastAsia"/>
          <w:color w:val="000000" w:themeColor="text1"/>
        </w:rPr>
        <w:t>避難所内の環境を清潔に</w:t>
      </w:r>
      <w:r w:rsidR="000D49CA" w:rsidRPr="00B2780D">
        <w:rPr>
          <w:rFonts w:ascii="HG丸ｺﾞｼｯｸM-PRO" w:eastAsia="HG丸ｺﾞｼｯｸM-PRO" w:hAnsi="HG丸ｺﾞｼｯｸM-PRO" w:hint="eastAsia"/>
          <w:color w:val="000000" w:themeColor="text1"/>
        </w:rPr>
        <w:t>保つ</w:t>
      </w:r>
      <w:r w:rsidR="00EE4B2C" w:rsidRPr="00B2780D">
        <w:rPr>
          <w:rFonts w:ascii="HG丸ｺﾞｼｯｸM-PRO" w:eastAsia="HG丸ｺﾞｼｯｸM-PRO" w:hAnsi="HG丸ｺﾞｼｯｸM-PRO" w:hint="eastAsia"/>
          <w:color w:val="000000" w:themeColor="text1"/>
        </w:rPr>
        <w:t>た</w:t>
      </w:r>
    </w:p>
    <w:p w14:paraId="45798A07" w14:textId="77777777" w:rsidR="00706C8D" w:rsidRPr="00B2780D" w:rsidRDefault="00EE4B2C" w:rsidP="00706C8D">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め</w:t>
      </w:r>
      <w:r w:rsidR="000D49CA" w:rsidRPr="00B2780D">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毎日</w:t>
      </w:r>
      <w:r w:rsidR="00706C8D" w:rsidRPr="00B2780D">
        <w:rPr>
          <w:rFonts w:ascii="HG丸ｺﾞｼｯｸM-PRO" w:eastAsia="HG丸ｺﾞｼｯｸM-PRO" w:hAnsi="HG丸ｺﾞｼｯｸM-PRO" w:hint="eastAsia"/>
          <w:color w:val="000000" w:themeColor="text1"/>
        </w:rPr>
        <w:t>定期的に</w:t>
      </w:r>
      <w:r w:rsidRPr="00B2780D">
        <w:rPr>
          <w:rFonts w:ascii="HG丸ｺﾞｼｯｸM-PRO" w:eastAsia="HG丸ｺﾞｼｯｸM-PRO" w:hAnsi="HG丸ｺﾞｼｯｸM-PRO" w:hint="eastAsia"/>
          <w:color w:val="000000" w:themeColor="text1"/>
        </w:rPr>
        <w:t>清掃を</w:t>
      </w:r>
      <w:r w:rsidR="00706C8D" w:rsidRPr="00B2780D">
        <w:rPr>
          <w:rFonts w:ascii="HG丸ｺﾞｼｯｸM-PRO" w:eastAsia="HG丸ｺﾞｼｯｸM-PRO" w:hAnsi="HG丸ｺﾞｼｯｸM-PRO" w:hint="eastAsia"/>
          <w:color w:val="000000" w:themeColor="text1"/>
        </w:rPr>
        <w:t>行うよう避難者に指導する</w:t>
      </w:r>
      <w:r w:rsidRPr="00B2780D">
        <w:rPr>
          <w:rFonts w:ascii="HG丸ｺﾞｼｯｸM-PRO" w:eastAsia="HG丸ｺﾞｼｯｸM-PRO" w:hAnsi="HG丸ｺﾞｼｯｸM-PRO" w:hint="eastAsia"/>
          <w:color w:val="000000" w:themeColor="text1"/>
        </w:rPr>
        <w:t>。また、</w:t>
      </w:r>
      <w:r w:rsidR="00321246" w:rsidRPr="00B2780D">
        <w:rPr>
          <w:rFonts w:ascii="HG丸ｺﾞｼｯｸM-PRO" w:eastAsia="HG丸ｺﾞｼｯｸM-PRO" w:hAnsi="HG丸ｺﾞｼｯｸM-PRO" w:hint="eastAsia"/>
          <w:color w:val="000000" w:themeColor="text1"/>
        </w:rPr>
        <w:t>多くの人が触れる場所（ド</w:t>
      </w:r>
    </w:p>
    <w:p w14:paraId="62B10AB4" w14:textId="77777777" w:rsidR="00177944" w:rsidRPr="00B2780D" w:rsidRDefault="00321246" w:rsidP="00706C8D">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アノブ、手すり等）については、定期的に消毒を実施</w:t>
      </w:r>
      <w:r w:rsidR="00706C8D" w:rsidRPr="00B2780D">
        <w:rPr>
          <w:rFonts w:ascii="HG丸ｺﾞｼｯｸM-PRO" w:eastAsia="HG丸ｺﾞｼｯｸM-PRO" w:hAnsi="HG丸ｺﾞｼｯｸM-PRO" w:hint="eastAsia"/>
          <w:color w:val="000000" w:themeColor="text1"/>
        </w:rPr>
        <w:t>する</w:t>
      </w:r>
      <w:r w:rsidRPr="00B2780D">
        <w:rPr>
          <w:rFonts w:ascii="HG丸ｺﾞｼｯｸM-PRO" w:eastAsia="HG丸ｺﾞｼｯｸM-PRO" w:hAnsi="HG丸ｺﾞｼｯｸM-PRO" w:hint="eastAsia"/>
          <w:color w:val="000000" w:themeColor="text1"/>
        </w:rPr>
        <w:t>。</w:t>
      </w:r>
    </w:p>
    <w:p w14:paraId="3CF48544" w14:textId="77777777" w:rsidR="00321246" w:rsidRDefault="00321246" w:rsidP="00706C8D">
      <w:pPr>
        <w:ind w:leftChars="300" w:left="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居住スペースが密閉された空間とならないよう、こまめに換気を行う。</w:t>
      </w:r>
    </w:p>
    <w:p w14:paraId="0BA94E6F"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Arial Unicode MS" w:hint="eastAsia"/>
          <w:color w:val="000000" w:themeColor="text1"/>
          <w:szCs w:val="24"/>
        </w:rPr>
        <w:t>※</w:t>
      </w:r>
      <w:r w:rsidRPr="009C411D">
        <w:rPr>
          <w:rFonts w:ascii="HG丸ｺﾞｼｯｸM-PRO" w:eastAsia="HG丸ｺﾞｼｯｸM-PRO" w:hAnsi="HG丸ｺﾞｼｯｸM-PRO" w:cs="Arial Unicode MS"/>
          <w:color w:val="000000" w:themeColor="text1"/>
          <w:szCs w:val="24"/>
        </w:rPr>
        <w:t>清掃・消毒・換気の実施方法</w:t>
      </w:r>
    </w:p>
    <w:p w14:paraId="7932ABCC" w14:textId="77777777" w:rsidR="00430FD5" w:rsidRPr="009C411D" w:rsidRDefault="00430FD5" w:rsidP="00430FD5">
      <w:pPr>
        <w:ind w:firstLineChars="200" w:firstLine="48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cstheme="majorEastAsia" w:hint="eastAsia"/>
          <w:bCs/>
          <w:color w:val="000000" w:themeColor="text1"/>
          <w:szCs w:val="24"/>
        </w:rPr>
        <w:t>【消毒や清掃に必要となる資機材等】</w:t>
      </w:r>
    </w:p>
    <w:p w14:paraId="27F5A925" w14:textId="77777777" w:rsidR="00430FD5" w:rsidRPr="009C411D" w:rsidRDefault="00214490" w:rsidP="00430FD5">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・マスク　・使い捨て</w:t>
      </w:r>
      <w:r w:rsidR="00430FD5" w:rsidRPr="009C411D">
        <w:rPr>
          <w:rFonts w:ascii="HG丸ｺﾞｼｯｸM-PRO" w:eastAsia="HG丸ｺﾞｼｯｸM-PRO" w:hAnsi="HG丸ｺﾞｼｯｸM-PRO" w:hint="eastAsia"/>
          <w:color w:val="000000" w:themeColor="text1"/>
        </w:rPr>
        <w:t>手袋　・</w:t>
      </w:r>
      <w:r w:rsidR="00430FD5" w:rsidRPr="009C411D">
        <w:rPr>
          <w:rFonts w:ascii="HG丸ｺﾞｼｯｸM-PRO" w:eastAsia="HG丸ｺﾞｼｯｸM-PRO" w:hAnsi="HG丸ｺﾞｼｯｸM-PRO"/>
          <w:color w:val="000000" w:themeColor="text1"/>
        </w:rPr>
        <w:t>アルコール消毒液</w:t>
      </w:r>
      <w:r w:rsidR="00430FD5" w:rsidRPr="009C411D">
        <w:rPr>
          <w:rFonts w:ascii="HG丸ｺﾞｼｯｸM-PRO" w:eastAsia="HG丸ｺﾞｼｯｸM-PRO" w:hAnsi="HG丸ｺﾞｼｯｸM-PRO" w:hint="eastAsia"/>
          <w:color w:val="000000" w:themeColor="text1"/>
        </w:rPr>
        <w:t xml:space="preserve">　・</w:t>
      </w:r>
      <w:r w:rsidR="00430FD5" w:rsidRPr="009C411D">
        <w:rPr>
          <w:rFonts w:ascii="HG丸ｺﾞｼｯｸM-PRO" w:eastAsia="HG丸ｺﾞｼｯｸM-PRO" w:hAnsi="HG丸ｺﾞｼｯｸM-PRO"/>
          <w:color w:val="000000" w:themeColor="text1"/>
        </w:rPr>
        <w:t>次亜塩素酸ナトリウム消毒液</w:t>
      </w:r>
    </w:p>
    <w:p w14:paraId="1666C9FC" w14:textId="77777777" w:rsidR="00430FD5" w:rsidRPr="009C411D" w:rsidRDefault="00430FD5" w:rsidP="00430FD5">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ハンドソープ</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石鹸</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xml:space="preserve">スプレー容器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 xml:space="preserve">ペーパータオル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 xml:space="preserve">ゴミ袋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ゴミ箱</w:t>
      </w:r>
    </w:p>
    <w:p w14:paraId="005F7E59" w14:textId="77777777" w:rsidR="00430FD5" w:rsidRPr="009C411D" w:rsidRDefault="00430FD5" w:rsidP="00430FD5">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雑巾（使い捨て）</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ビニール合羽</w:t>
      </w:r>
    </w:p>
    <w:p w14:paraId="6A7EDFD7"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【避難所における感染症対策としての消毒方法について】</w:t>
      </w:r>
    </w:p>
    <w:p w14:paraId="205E2E33" w14:textId="77777777" w:rsidR="00430FD5" w:rsidRPr="009C411D" w:rsidRDefault="00430FD5" w:rsidP="00430FD5">
      <w:pPr>
        <w:ind w:firstLineChars="200" w:firstLine="482"/>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shd w:val="pct15" w:color="auto" w:fill="FFFFFF"/>
        </w:rPr>
        <w:t>開始時の注意点</w:t>
      </w:r>
    </w:p>
    <w:p w14:paraId="581F1C63"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・作業従事者等の体調を確認する。</w:t>
      </w:r>
    </w:p>
    <w:p w14:paraId="3C90F535"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・消毒薬の希釈等の準備段階から十分な換気する。</w:t>
      </w:r>
    </w:p>
    <w:p w14:paraId="201BB3AB"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・健康被害がないように消毒薬の取扱いに注意する。　</w:t>
      </w:r>
    </w:p>
    <w:p w14:paraId="61C8708D" w14:textId="46419BF2" w:rsidR="00430FD5" w:rsidRDefault="00214490"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・作業従事者は、使い捨て</w:t>
      </w:r>
      <w:r w:rsidR="00430FD5" w:rsidRPr="009C411D">
        <w:rPr>
          <w:rFonts w:ascii="HG丸ｺﾞｼｯｸM-PRO" w:eastAsia="HG丸ｺﾞｼｯｸM-PRO" w:hAnsi="HG丸ｺﾞｼｯｸM-PRO" w:hint="eastAsia"/>
          <w:color w:val="000000" w:themeColor="text1"/>
          <w:szCs w:val="24"/>
        </w:rPr>
        <w:t>手袋、マスク、ビニール合羽等で防護する。</w:t>
      </w:r>
    </w:p>
    <w:p w14:paraId="5E087777" w14:textId="77777777" w:rsidR="00F922F9" w:rsidRPr="009C411D" w:rsidRDefault="00F922F9" w:rsidP="00430FD5">
      <w:pPr>
        <w:rPr>
          <w:rFonts w:ascii="HG丸ｺﾞｼｯｸM-PRO" w:eastAsia="HG丸ｺﾞｼｯｸM-PRO" w:hAnsi="HG丸ｺﾞｼｯｸM-PRO"/>
          <w:color w:val="000000" w:themeColor="text1"/>
          <w:szCs w:val="24"/>
        </w:rPr>
      </w:pPr>
    </w:p>
    <w:p w14:paraId="6192AB5C" w14:textId="5972DCB8"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shd w:val="pct15" w:color="auto" w:fill="FFFFFF"/>
        </w:rPr>
      </w:pPr>
      <w:r w:rsidRPr="009C411D">
        <w:rPr>
          <w:rFonts w:ascii="HG丸ｺﾞｼｯｸM-PRO" w:eastAsia="HG丸ｺﾞｼｯｸM-PRO" w:hAnsi="HG丸ｺﾞｼｯｸM-PRO" w:cstheme="majorEastAsia" w:hint="eastAsia"/>
          <w:b/>
          <w:bCs/>
          <w:color w:val="000000" w:themeColor="text1"/>
          <w:szCs w:val="24"/>
          <w:shd w:val="pct15" w:color="auto" w:fill="FFFFFF"/>
        </w:rPr>
        <w:t>消毒薬等の準備</w:t>
      </w:r>
    </w:p>
    <w:p w14:paraId="52C4D5F7" w14:textId="3C9A0905"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hint="eastAsia"/>
          <w:b/>
          <w:color w:val="000000" w:themeColor="text1"/>
          <w:szCs w:val="24"/>
        </w:rPr>
        <w:t>消毒用アルコール</w:t>
      </w:r>
    </w:p>
    <w:p w14:paraId="645153FF" w14:textId="77777777" w:rsidR="00430FD5" w:rsidRPr="009C411D" w:rsidRDefault="00430FD5" w:rsidP="00430FD5">
      <w:pPr>
        <w:ind w:firstLineChars="300" w:firstLine="72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hint="eastAsia"/>
          <w:color w:val="000000" w:themeColor="text1"/>
          <w:szCs w:val="24"/>
        </w:rPr>
        <w:t>エタノール（70～80％）</w:t>
      </w:r>
    </w:p>
    <w:p w14:paraId="1F1053BA" w14:textId="268A5324" w:rsidR="00430FD5" w:rsidRPr="009C411D" w:rsidRDefault="008405F9" w:rsidP="00430FD5">
      <w:pPr>
        <w:ind w:firstLineChars="300" w:firstLine="723"/>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theme="majorEastAsia" w:hint="eastAsia"/>
          <w:b/>
          <w:bCs/>
          <w:noProof/>
          <w:color w:val="000000" w:themeColor="text1"/>
          <w:szCs w:val="24"/>
          <w:shd w:val="pct15" w:color="auto" w:fill="FFFFFF"/>
        </w:rPr>
        <w:drawing>
          <wp:anchor distT="0" distB="0" distL="114300" distR="114300" simplePos="0" relativeHeight="251761152" behindDoc="0" locked="0" layoutInCell="1" allowOverlap="1" wp14:anchorId="57BB5E4A" wp14:editId="6D43E3DF">
            <wp:simplePos x="0" y="0"/>
            <wp:positionH relativeFrom="column">
              <wp:posOffset>4213860</wp:posOffset>
            </wp:positionH>
            <wp:positionV relativeFrom="paragraph">
              <wp:posOffset>-551436</wp:posOffset>
            </wp:positionV>
            <wp:extent cx="1553210" cy="1169926"/>
            <wp:effectExtent l="19050" t="19050" r="27940" b="1143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67364" cy="118058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30FD5" w:rsidRPr="009C411D">
        <w:rPr>
          <w:rFonts w:ascii="HG丸ｺﾞｼｯｸM-PRO" w:eastAsia="HG丸ｺﾞｼｯｸM-PRO" w:hAnsi="HG丸ｺﾞｼｯｸM-PRO" w:hint="eastAsia"/>
          <w:color w:val="000000" w:themeColor="text1"/>
          <w:szCs w:val="24"/>
        </w:rPr>
        <w:t>希釈しないで使用</w:t>
      </w:r>
    </w:p>
    <w:p w14:paraId="5068C43C" w14:textId="77777777" w:rsidR="00430FD5" w:rsidRPr="009C411D" w:rsidRDefault="00430FD5" w:rsidP="00430FD5">
      <w:pPr>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hint="eastAsia"/>
          <w:b/>
          <w:color w:val="000000" w:themeColor="text1"/>
          <w:szCs w:val="24"/>
        </w:rPr>
        <w:t>次亜塩素酸ナトリウム</w:t>
      </w:r>
    </w:p>
    <w:p w14:paraId="5E3D1E71"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b/>
          <w:color w:val="000000" w:themeColor="text1"/>
          <w:szCs w:val="24"/>
        </w:rPr>
        <w:t xml:space="preserve">　　</w:t>
      </w:r>
      <w:r w:rsidRPr="009C411D">
        <w:rPr>
          <w:rFonts w:ascii="HG丸ｺﾞｼｯｸM-PRO" w:eastAsia="HG丸ｺﾞｼｯｸM-PRO" w:hAnsi="HG丸ｺﾞｼｯｸM-PRO" w:hint="eastAsia"/>
          <w:color w:val="000000" w:themeColor="text1"/>
          <w:szCs w:val="24"/>
        </w:rPr>
        <w:t>（準備）</w:t>
      </w:r>
    </w:p>
    <w:p w14:paraId="69C5BD6C"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Pr="00E64B8F">
        <w:rPr>
          <w:rFonts w:ascii="HG丸ｺﾞｼｯｸM-PRO" w:eastAsia="HG丸ｺﾞｼｯｸM-PRO" w:hAnsi="HG丸ｺﾞｼｯｸM-PRO" w:hint="eastAsia"/>
          <w:color w:val="000000" w:themeColor="text1"/>
          <w:spacing w:val="-20"/>
          <w:szCs w:val="24"/>
        </w:rPr>
        <w:t>希釈用ペットボトル（2L）と作業従事者に配布するペットボトル（500ml）を用</w:t>
      </w:r>
      <w:r w:rsidRPr="009C411D">
        <w:rPr>
          <w:rFonts w:ascii="HG丸ｺﾞｼｯｸM-PRO" w:eastAsia="HG丸ｺﾞｼｯｸM-PRO" w:hAnsi="HG丸ｺﾞｼｯｸM-PRO" w:hint="eastAsia"/>
          <w:color w:val="000000" w:themeColor="text1"/>
          <w:szCs w:val="24"/>
        </w:rPr>
        <w:t>意</w:t>
      </w:r>
    </w:p>
    <w:p w14:paraId="6200D969"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・誤飲を防ぐため、ペットボトルにガムテープを巻き、薬品名（商品名）を記載</w:t>
      </w:r>
    </w:p>
    <w:p w14:paraId="55A170AD"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・希釈用ペットボトルから配布用ペットボトルに分ける。</w:t>
      </w:r>
    </w:p>
    <w:p w14:paraId="2D6C8D64" w14:textId="77777777" w:rsidR="00430FD5" w:rsidRPr="009C411D" w:rsidRDefault="00430FD5" w:rsidP="00430FD5">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（ロートで分注するとより安全）</w:t>
      </w:r>
    </w:p>
    <w:p w14:paraId="3879086D"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・次亜塩素酸ナトリウム液は作り置きせず、消毒作業の都度、希釈調整する。</w:t>
      </w:r>
    </w:p>
    <w:p w14:paraId="164501EF"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szCs w:val="24"/>
        </w:rPr>
        <w:drawing>
          <wp:anchor distT="0" distB="0" distL="114300" distR="114300" simplePos="0" relativeHeight="251764224" behindDoc="0" locked="0" layoutInCell="1" allowOverlap="1" wp14:anchorId="5D1F5949" wp14:editId="16B130E5">
            <wp:simplePos x="0" y="0"/>
            <wp:positionH relativeFrom="column">
              <wp:posOffset>4433570</wp:posOffset>
            </wp:positionH>
            <wp:positionV relativeFrom="paragraph">
              <wp:posOffset>271145</wp:posOffset>
            </wp:positionV>
            <wp:extent cx="1706880" cy="1285875"/>
            <wp:effectExtent l="19050" t="19050" r="26670"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7091" cy="1285875"/>
                    </a:xfrm>
                    <a:prstGeom prst="rect">
                      <a:avLst/>
                    </a:prstGeom>
                    <a:noFill/>
                    <a:ln>
                      <a:solidFill>
                        <a:schemeClr val="tx1"/>
                      </a:solidFill>
                    </a:ln>
                  </pic:spPr>
                </pic:pic>
              </a:graphicData>
            </a:graphic>
          </wp:anchor>
        </w:drawing>
      </w:r>
      <w:r w:rsidRPr="009C411D">
        <w:rPr>
          <w:rFonts w:ascii="HG丸ｺﾞｼｯｸM-PRO" w:eastAsia="HG丸ｺﾞｼｯｸM-PRO" w:hAnsi="HG丸ｺﾞｼｯｸM-PRO" w:hint="eastAsia"/>
          <w:color w:val="000000" w:themeColor="text1"/>
          <w:szCs w:val="24"/>
        </w:rPr>
        <w:t xml:space="preserve">　　　（希釈方法）</w:t>
      </w:r>
    </w:p>
    <w:tbl>
      <w:tblPr>
        <w:tblStyle w:val="ad"/>
        <w:tblW w:w="6225" w:type="dxa"/>
        <w:tblInd w:w="574" w:type="dxa"/>
        <w:tblLayout w:type="fixed"/>
        <w:tblLook w:val="04A0" w:firstRow="1" w:lastRow="0" w:firstColumn="1" w:lastColumn="0" w:noHBand="0" w:noVBand="1"/>
      </w:tblPr>
      <w:tblGrid>
        <w:gridCol w:w="1122"/>
        <w:gridCol w:w="5103"/>
      </w:tblGrid>
      <w:tr w:rsidR="009C411D" w:rsidRPr="009C411D" w14:paraId="1E9846BF" w14:textId="77777777" w:rsidTr="005D27CF">
        <w:trPr>
          <w:trHeight w:val="295"/>
        </w:trPr>
        <w:tc>
          <w:tcPr>
            <w:tcW w:w="1122" w:type="dxa"/>
          </w:tcPr>
          <w:p w14:paraId="7067FA79" w14:textId="77777777" w:rsidR="00430FD5" w:rsidRPr="009C411D" w:rsidRDefault="00430FD5" w:rsidP="005D27CF">
            <w:pPr>
              <w:spacing w:line="300" w:lineRule="exact"/>
              <w:ind w:right="-1"/>
              <w:jc w:val="cente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濃　度</w:t>
            </w:r>
          </w:p>
        </w:tc>
        <w:tc>
          <w:tcPr>
            <w:tcW w:w="5103" w:type="dxa"/>
          </w:tcPr>
          <w:p w14:paraId="6000ED30" w14:textId="77777777" w:rsidR="00430FD5" w:rsidRPr="009C411D" w:rsidRDefault="00430FD5" w:rsidP="005D27CF">
            <w:pPr>
              <w:spacing w:line="300" w:lineRule="exact"/>
              <w:ind w:right="-1" w:firstLine="210"/>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b/>
                <w:color w:val="000000" w:themeColor="text1"/>
                <w:szCs w:val="24"/>
              </w:rPr>
              <w:t>0.05％以上</w:t>
            </w:r>
          </w:p>
        </w:tc>
      </w:tr>
      <w:tr w:rsidR="009C411D" w:rsidRPr="009C411D" w14:paraId="5C576A19" w14:textId="77777777" w:rsidTr="005D27CF">
        <w:trPr>
          <w:trHeight w:val="852"/>
        </w:trPr>
        <w:tc>
          <w:tcPr>
            <w:tcW w:w="1122" w:type="dxa"/>
            <w:tcBorders>
              <w:bottom w:val="single" w:sz="4" w:space="0" w:color="FFFFFF" w:themeColor="background1"/>
            </w:tcBorders>
          </w:tcPr>
          <w:p w14:paraId="52DECDF9" w14:textId="77777777" w:rsidR="00430FD5" w:rsidRPr="009C411D" w:rsidRDefault="00430FD5" w:rsidP="005D27CF">
            <w:pPr>
              <w:spacing w:line="300" w:lineRule="exact"/>
              <w:ind w:right="-1"/>
              <w:jc w:val="center"/>
              <w:rPr>
                <w:rFonts w:ascii="HG丸ｺﾞｼｯｸM-PRO" w:eastAsia="HG丸ｺﾞｼｯｸM-PRO" w:hAnsi="HG丸ｺﾞｼｯｸM-PRO"/>
                <w:color w:val="000000" w:themeColor="text1"/>
                <w:szCs w:val="24"/>
              </w:rPr>
            </w:pPr>
          </w:p>
          <w:p w14:paraId="4890B953" w14:textId="77777777" w:rsidR="00430FD5" w:rsidRPr="009C411D" w:rsidRDefault="00430FD5" w:rsidP="005D27CF">
            <w:pPr>
              <w:spacing w:line="300" w:lineRule="exact"/>
              <w:ind w:right="-1"/>
              <w:jc w:val="cente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希釈</w:t>
            </w:r>
          </w:p>
          <w:p w14:paraId="73228642" w14:textId="77777777" w:rsidR="00430FD5" w:rsidRPr="009C411D" w:rsidRDefault="00430FD5" w:rsidP="005D27CF">
            <w:pPr>
              <w:spacing w:line="300" w:lineRule="exact"/>
              <w:ind w:right="-1"/>
              <w:jc w:val="cente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方法</w:t>
            </w:r>
          </w:p>
        </w:tc>
        <w:tc>
          <w:tcPr>
            <w:tcW w:w="5103" w:type="dxa"/>
          </w:tcPr>
          <w:p w14:paraId="0E857B67" w14:textId="77777777" w:rsidR="00430FD5" w:rsidRPr="009C411D" w:rsidRDefault="00430FD5" w:rsidP="005D27CF">
            <w:pPr>
              <w:spacing w:line="300" w:lineRule="exact"/>
              <w:ind w:right="-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color w:val="000000" w:themeColor="text1"/>
                <w:sz w:val="22"/>
                <w:szCs w:val="24"/>
              </w:rPr>
              <w:t>ハイター・キッチンハイターを使用する場合</w:t>
            </w:r>
          </w:p>
          <w:p w14:paraId="31DBE7C6" w14:textId="77777777" w:rsidR="00430FD5" w:rsidRPr="009C411D" w:rsidRDefault="00430FD5" w:rsidP="00214490">
            <w:pPr>
              <w:spacing w:line="300" w:lineRule="exact"/>
              <w:ind w:left="240" w:right="-1" w:hangingChars="100" w:hanging="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hint="eastAsia"/>
                <w:b/>
                <w:color w:val="000000" w:themeColor="text1"/>
                <w:szCs w:val="24"/>
              </w:rPr>
              <w:t>水1,000mlに25ml（キャップ約1杯分）</w:t>
            </w:r>
            <w:r w:rsidRPr="009C411D">
              <w:rPr>
                <w:rFonts w:ascii="HG丸ｺﾞｼｯｸM-PRO" w:eastAsia="HG丸ｺﾞｼｯｸM-PRO" w:hAnsi="HG丸ｺﾞｼｯｸM-PRO" w:hint="eastAsia"/>
                <w:color w:val="000000" w:themeColor="text1"/>
                <w:szCs w:val="24"/>
              </w:rPr>
              <w:t>を入れ、よく混ぜる。</w:t>
            </w:r>
          </w:p>
        </w:tc>
      </w:tr>
      <w:tr w:rsidR="009C411D" w:rsidRPr="009C411D" w14:paraId="574BC2B0" w14:textId="77777777" w:rsidTr="005D27CF">
        <w:trPr>
          <w:trHeight w:val="795"/>
        </w:trPr>
        <w:tc>
          <w:tcPr>
            <w:tcW w:w="1122" w:type="dxa"/>
            <w:tcBorders>
              <w:top w:val="single" w:sz="4" w:space="0" w:color="FFFFFF" w:themeColor="background1"/>
            </w:tcBorders>
          </w:tcPr>
          <w:p w14:paraId="208E32C0" w14:textId="77777777" w:rsidR="00430FD5" w:rsidRPr="009C411D" w:rsidRDefault="00430FD5" w:rsidP="005D27CF">
            <w:pPr>
              <w:spacing w:line="300" w:lineRule="exact"/>
              <w:ind w:right="-1"/>
              <w:rPr>
                <w:rFonts w:ascii="HG丸ｺﾞｼｯｸM-PRO" w:eastAsia="HG丸ｺﾞｼｯｸM-PRO" w:hAnsi="HG丸ｺﾞｼｯｸM-PRO"/>
                <w:color w:val="000000" w:themeColor="text1"/>
                <w:szCs w:val="24"/>
              </w:rPr>
            </w:pPr>
          </w:p>
        </w:tc>
        <w:tc>
          <w:tcPr>
            <w:tcW w:w="5103" w:type="dxa"/>
          </w:tcPr>
          <w:p w14:paraId="0A3DB849" w14:textId="77777777" w:rsidR="00430FD5" w:rsidRPr="009C411D" w:rsidRDefault="00430FD5" w:rsidP="005D27CF">
            <w:pPr>
              <w:spacing w:line="300" w:lineRule="exact"/>
              <w:ind w:right="-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●ピューラックスを使用する場合</w:t>
            </w:r>
          </w:p>
          <w:p w14:paraId="7CD37566" w14:textId="77777777" w:rsidR="00430FD5" w:rsidRPr="009C411D" w:rsidRDefault="00430FD5" w:rsidP="00214490">
            <w:pPr>
              <w:spacing w:line="300" w:lineRule="exact"/>
              <w:ind w:right="-1" w:firstLineChars="100" w:firstLine="24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b/>
                <w:color w:val="000000" w:themeColor="text1"/>
                <w:szCs w:val="24"/>
              </w:rPr>
              <w:t>水500mlに5ml（キャップ約1杯分）</w:t>
            </w:r>
            <w:r w:rsidRPr="009C411D">
              <w:rPr>
                <w:rFonts w:ascii="HG丸ｺﾞｼｯｸM-PRO" w:eastAsia="HG丸ｺﾞｼｯｸM-PRO" w:hAnsi="HG丸ｺﾞｼｯｸM-PRO" w:hint="eastAsia"/>
                <w:color w:val="000000" w:themeColor="text1"/>
                <w:szCs w:val="24"/>
              </w:rPr>
              <w:t>を入れ、よく混ぜる。</w:t>
            </w:r>
          </w:p>
        </w:tc>
      </w:tr>
    </w:tbl>
    <w:p w14:paraId="1078C4DD"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hint="eastAsia"/>
          <w:b/>
          <w:color w:val="000000" w:themeColor="text1"/>
          <w:szCs w:val="24"/>
        </w:rPr>
        <w:t>ペーパータオル</w:t>
      </w:r>
    </w:p>
    <w:p w14:paraId="04250D7C"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・ペーパータオルを2枚で切りとり、2回折りたたむ。</w:t>
      </w:r>
    </w:p>
    <w:p w14:paraId="1C82EE32" w14:textId="77777777"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shd w:val="pct15" w:color="auto" w:fill="FFFFFF"/>
        </w:rPr>
        <w:t>消毒方法</w:t>
      </w:r>
    </w:p>
    <w:p w14:paraId="65F8A4B7"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・原則として希釈した次亜塩素酸ナトリウム液を用いる。</w:t>
      </w:r>
    </w:p>
    <w:p w14:paraId="0ED3F54C" w14:textId="77777777" w:rsidR="005D27CF" w:rsidRPr="009C411D" w:rsidRDefault="00430FD5" w:rsidP="005D27CF">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・ペーパータオルに消毒液を染み込ませ、一方向に拭き取るようにする。</w:t>
      </w:r>
    </w:p>
    <w:p w14:paraId="74761EE7" w14:textId="77777777" w:rsidR="005D27CF" w:rsidRPr="009C411D" w:rsidRDefault="00430FD5" w:rsidP="005D27CF">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・次亜塩素酸ナトリウムは腐食性があるので、金属部については水拭き（雑巾でも可）</w:t>
      </w:r>
    </w:p>
    <w:p w14:paraId="728C69E5" w14:textId="77777777" w:rsidR="00430FD5" w:rsidRPr="009C411D" w:rsidRDefault="00430FD5" w:rsidP="005D27CF">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する。（又は、消毒用アルコールを使用する。）</w:t>
      </w:r>
    </w:p>
    <w:p w14:paraId="0FC75847"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・機器類等（</w:t>
      </w:r>
      <w:r w:rsidRPr="009C411D">
        <w:rPr>
          <w:rFonts w:ascii="HG丸ｺﾞｼｯｸM-PRO" w:eastAsia="HG丸ｺﾞｼｯｸM-PRO" w:hAnsi="HG丸ｺﾞｼｯｸM-PRO" w:hint="eastAsia"/>
          <w:b/>
          <w:color w:val="000000" w:themeColor="text1"/>
          <w:szCs w:val="24"/>
        </w:rPr>
        <w:t>◇</w:t>
      </w:r>
      <w:r w:rsidRPr="009C411D">
        <w:rPr>
          <w:rFonts w:ascii="HG丸ｺﾞｼｯｸM-PRO" w:eastAsia="HG丸ｺﾞｼｯｸM-PRO" w:hAnsi="HG丸ｺﾞｼｯｸM-PRO" w:hint="eastAsia"/>
          <w:color w:val="000000" w:themeColor="text1"/>
          <w:szCs w:val="24"/>
        </w:rPr>
        <w:t>）については、消毒用アルコールを用いる。</w:t>
      </w:r>
    </w:p>
    <w:p w14:paraId="6D92466D" w14:textId="77777777"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shd w:val="pct15" w:color="auto" w:fill="FFFFFF"/>
        </w:rPr>
        <w:t>消毒の対象</w:t>
      </w:r>
    </w:p>
    <w:p w14:paraId="1FA4AB00" w14:textId="77777777" w:rsidR="00430FD5" w:rsidRPr="0047363A" w:rsidRDefault="00430FD5" w:rsidP="00430FD5">
      <w:pPr>
        <w:ind w:firstLineChars="200" w:firstLine="480"/>
        <w:rPr>
          <w:rFonts w:ascii="HG丸ｺﾞｼｯｸM-PRO" w:eastAsia="HG丸ｺﾞｼｯｸM-PRO" w:hAnsi="HG丸ｺﾞｼｯｸM-PRO"/>
          <w:color w:val="FFFFFF" w:themeColor="background1"/>
          <w:szCs w:val="24"/>
          <w:shd w:val="clear" w:color="auto" w:fill="000000" w:themeFill="text1"/>
        </w:rPr>
      </w:pPr>
      <w:r w:rsidRPr="0047363A">
        <w:rPr>
          <w:rFonts w:ascii="HG丸ｺﾞｼｯｸM-PRO" w:eastAsia="HG丸ｺﾞｼｯｸM-PRO" w:hAnsi="HG丸ｺﾞｼｯｸM-PRO" w:hint="eastAsia"/>
          <w:color w:val="FFFFFF" w:themeColor="background1"/>
          <w:szCs w:val="24"/>
          <w:shd w:val="clear" w:color="auto" w:fill="000000" w:themeFill="text1"/>
        </w:rPr>
        <w:t>地域災害本部（事務関係）</w:t>
      </w:r>
    </w:p>
    <w:p w14:paraId="0B40EBF4"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noProof/>
          <w:color w:val="000000" w:themeColor="text1"/>
        </w:rPr>
        <mc:AlternateContent>
          <mc:Choice Requires="wpg">
            <w:drawing>
              <wp:anchor distT="0" distB="0" distL="114300" distR="114300" simplePos="0" relativeHeight="251777536" behindDoc="0" locked="0" layoutInCell="1" allowOverlap="1" wp14:anchorId="26AD7FD5" wp14:editId="690DE285">
                <wp:simplePos x="0" y="0"/>
                <wp:positionH relativeFrom="column">
                  <wp:posOffset>4185285</wp:posOffset>
                </wp:positionH>
                <wp:positionV relativeFrom="paragraph">
                  <wp:posOffset>177800</wp:posOffset>
                </wp:positionV>
                <wp:extent cx="1748790" cy="1323975"/>
                <wp:effectExtent l="0" t="0" r="4445" b="9525"/>
                <wp:wrapNone/>
                <wp:docPr id="17" name="グループ化 17"/>
                <wp:cNvGraphicFramePr/>
                <a:graphic xmlns:a="http://schemas.openxmlformats.org/drawingml/2006/main">
                  <a:graphicData uri="http://schemas.microsoft.com/office/word/2010/wordprocessingGroup">
                    <wpg:wgp>
                      <wpg:cNvGrpSpPr/>
                      <wpg:grpSpPr>
                        <a:xfrm>
                          <a:off x="0" y="0"/>
                          <a:ext cx="1748790" cy="1323975"/>
                          <a:chOff x="-72648" y="0"/>
                          <a:chExt cx="1752600" cy="1319530"/>
                        </a:xfrm>
                      </wpg:grpSpPr>
                      <pic:pic xmlns:pic="http://schemas.openxmlformats.org/drawingml/2006/picture">
                        <pic:nvPicPr>
                          <pic:cNvPr id="19" name="図 1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72648" y="0"/>
                            <a:ext cx="1752600" cy="1319530"/>
                          </a:xfrm>
                          <a:prstGeom prst="rect">
                            <a:avLst/>
                          </a:prstGeom>
                          <a:noFill/>
                          <a:ln>
                            <a:noFill/>
                          </a:ln>
                        </pic:spPr>
                      </pic:pic>
                      <wps:wsp>
                        <wps:cNvPr id="21" name="楕円 21"/>
                        <wps:cNvSpPr/>
                        <wps:spPr>
                          <a:xfrm>
                            <a:off x="66675" y="704850"/>
                            <a:ext cx="518795" cy="49530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楕円 24"/>
                        <wps:cNvSpPr/>
                        <wps:spPr>
                          <a:xfrm>
                            <a:off x="695325" y="828675"/>
                            <a:ext cx="442595" cy="409575"/>
                          </a:xfrm>
                          <a:prstGeom prst="ellipse">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B0FC16" id="グループ化 17" o:spid="_x0000_s1026" style="position:absolute;left:0;text-align:left;margin-left:329.55pt;margin-top:14pt;width:137.7pt;height:104.25pt;z-index:251777536" coordorigin="-726" coordsize="17526,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left:-726;width:17525;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">
                  <v:imagedata r:id="rId15" o:title=""/>
                  <v:path arrowok="t"/>
                </v:shape>
                <v:oval id="楕円 21" o:spid="_x0000_s1028" style="position:absolute;left:666;top:7048;width:518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" filled="f" strokecolor="yellow" strokeweight="1.5pt"/>
                <v:oval id="楕円 24" o:spid="_x0000_s1029" style="position:absolute;left:6953;top:8286;width:442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" filled="f" strokecolor="yellow" strokeweight="1.5pt"/>
              </v:group>
            </w:pict>
          </mc:Fallback>
        </mc:AlternateContent>
      </w:r>
      <w:r w:rsidRPr="009C411D">
        <w:rPr>
          <w:rFonts w:ascii="HG丸ｺﾞｼｯｸM-PRO" w:eastAsia="HG丸ｺﾞｼｯｸM-PRO" w:hAnsi="HG丸ｺﾞｼｯｸM-PRO" w:hint="eastAsia"/>
          <w:color w:val="000000" w:themeColor="text1"/>
          <w:szCs w:val="24"/>
          <w:shd w:val="clear" w:color="auto" w:fill="FFFFFF" w:themeFill="background1"/>
        </w:rPr>
        <w:t xml:space="preserve">　　</w:t>
      </w: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電灯等のスイッチ（ヒモ）</w:t>
      </w:r>
      <w:r w:rsidRPr="009C411D">
        <w:rPr>
          <w:rFonts w:ascii="HG丸ｺﾞｼｯｸM-PRO" w:eastAsia="HG丸ｺﾞｼｯｸM-PRO" w:hAnsi="HG丸ｺﾞｼｯｸM-PRO" w:hint="eastAsia"/>
          <w:color w:val="000000" w:themeColor="text1"/>
          <w:szCs w:val="24"/>
        </w:rPr>
        <w:t xml:space="preserve">　　</w:t>
      </w:r>
    </w:p>
    <w:p w14:paraId="54A8B805"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デスク関連</w:t>
      </w:r>
      <w:r w:rsidRPr="009C411D">
        <w:rPr>
          <w:rFonts w:ascii="HG丸ｺﾞｼｯｸM-PRO" w:eastAsia="HG丸ｺﾞｼｯｸM-PRO" w:hAnsi="HG丸ｺﾞｼｯｸM-PRO" w:hint="eastAsia"/>
          <w:color w:val="000000" w:themeColor="text1"/>
          <w:szCs w:val="24"/>
        </w:rPr>
        <w:t>（消毒した物は消毒済の机に移動）</w:t>
      </w:r>
    </w:p>
    <w:p w14:paraId="67A8837C"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◇パソコン（キーボードを拭く時にパソコン内に</w:t>
      </w:r>
    </w:p>
    <w:p w14:paraId="46C92CEC" w14:textId="77777777" w:rsidR="00430FD5" w:rsidRPr="009C411D" w:rsidRDefault="00430FD5" w:rsidP="00430FD5">
      <w:pPr>
        <w:ind w:firstLineChars="900" w:firstLine="21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消毒液が入らぬよう注意）</w:t>
      </w:r>
    </w:p>
    <w:p w14:paraId="2ECD43C2"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◇マウス（コード・USBポートも入念に）</w:t>
      </w:r>
    </w:p>
    <w:p w14:paraId="13AD4425" w14:textId="77777777" w:rsidR="00430FD5" w:rsidRPr="009C411D" w:rsidRDefault="00430FD5" w:rsidP="00430FD5">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◇電話　・電話台（受話器の通話口は特に入念に）</w:t>
      </w:r>
    </w:p>
    <w:p w14:paraId="791BEAAC"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〇引き出し取手周囲（指の先が触れる部分に注意）</w:t>
      </w:r>
    </w:p>
    <w:p w14:paraId="3F06C145"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◇プリンター　・電源・スイッチ類・給紙トレイ</w:t>
      </w:r>
    </w:p>
    <w:p w14:paraId="0131466B" w14:textId="77777777" w:rsidR="00430FD5" w:rsidRPr="009C411D" w:rsidRDefault="00430FD5" w:rsidP="00430FD5">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lastRenderedPageBreak/>
        <w:t>◇書類等　・アルコール消毒液で消毒し、乾燥させる（必要に応じてコピー）</w:t>
      </w:r>
    </w:p>
    <w:p w14:paraId="5A671BE2"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注意：アルコールで滲むもの：ボールペン・油性マジック・スタンプ</w:t>
      </w:r>
    </w:p>
    <w:p w14:paraId="40A5A2F7"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イス</w:t>
      </w:r>
    </w:p>
    <w:p w14:paraId="2D69B852" w14:textId="77777777" w:rsidR="005D27CF" w:rsidRPr="009C411D" w:rsidRDefault="00430FD5" w:rsidP="005D27CF">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〇座面、背もたれ、ひじ掛けの手の触れる場所（指の先が触れる部分に注意）</w:t>
      </w:r>
    </w:p>
    <w:p w14:paraId="4BD0EC6B" w14:textId="77777777" w:rsidR="00430FD5" w:rsidRPr="009C411D" w:rsidRDefault="00430FD5" w:rsidP="005D27CF">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◇布生地のイス</w:t>
      </w:r>
    </w:p>
    <w:p w14:paraId="290A9B6A" w14:textId="77777777" w:rsidR="00214490" w:rsidRPr="009C411D" w:rsidRDefault="00214490" w:rsidP="00430FD5">
      <w:pPr>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65248" behindDoc="0" locked="0" layoutInCell="1" allowOverlap="1" wp14:anchorId="54B807D8" wp14:editId="3311C927">
            <wp:simplePos x="0" y="0"/>
            <wp:positionH relativeFrom="column">
              <wp:posOffset>4080509</wp:posOffset>
            </wp:positionH>
            <wp:positionV relativeFrom="paragraph">
              <wp:posOffset>8889</wp:posOffset>
            </wp:positionV>
            <wp:extent cx="1312711" cy="984533"/>
            <wp:effectExtent l="0" t="0" r="1905"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14598" cy="985948"/>
                    </a:xfrm>
                    <a:prstGeom prst="rect">
                      <a:avLst/>
                    </a:prstGeom>
                    <a:ln>
                      <a:no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noProof/>
          <w:color w:val="000000" w:themeColor="text1"/>
          <w:szCs w:val="24"/>
        </w:rPr>
        <w:drawing>
          <wp:anchor distT="0" distB="0" distL="114300" distR="114300" simplePos="0" relativeHeight="251762176" behindDoc="0" locked="0" layoutInCell="1" allowOverlap="1" wp14:anchorId="4C5EB549" wp14:editId="685D7C5F">
            <wp:simplePos x="0" y="0"/>
            <wp:positionH relativeFrom="margin">
              <wp:posOffset>2470785</wp:posOffset>
            </wp:positionH>
            <wp:positionV relativeFrom="paragraph">
              <wp:posOffset>8890</wp:posOffset>
            </wp:positionV>
            <wp:extent cx="1313044" cy="989330"/>
            <wp:effectExtent l="0" t="0" r="1905"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15090" cy="990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noProof/>
          <w:color w:val="000000" w:themeColor="text1"/>
          <w:szCs w:val="24"/>
        </w:rPr>
        <w:drawing>
          <wp:anchor distT="0" distB="0" distL="114300" distR="114300" simplePos="0" relativeHeight="251763200" behindDoc="0" locked="0" layoutInCell="1" allowOverlap="1" wp14:anchorId="657933F5" wp14:editId="75CB29F9">
            <wp:simplePos x="0" y="0"/>
            <wp:positionH relativeFrom="column">
              <wp:posOffset>908685</wp:posOffset>
            </wp:positionH>
            <wp:positionV relativeFrom="paragraph">
              <wp:posOffset>8889</wp:posOffset>
            </wp:positionV>
            <wp:extent cx="1314450" cy="989723"/>
            <wp:effectExtent l="0" t="0" r="0" b="127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16016" cy="9909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9037B" w14:textId="77777777" w:rsidR="00214490" w:rsidRPr="009C411D" w:rsidRDefault="00214490" w:rsidP="00430FD5">
      <w:pPr>
        <w:rPr>
          <w:rFonts w:ascii="HG丸ｺﾞｼｯｸM-PRO" w:eastAsia="HG丸ｺﾞｼｯｸM-PRO" w:hAnsi="HG丸ｺﾞｼｯｸM-PRO"/>
          <w:b/>
          <w:color w:val="000000" w:themeColor="text1"/>
          <w:szCs w:val="24"/>
        </w:rPr>
      </w:pPr>
    </w:p>
    <w:p w14:paraId="6A075495" w14:textId="77777777" w:rsidR="00214490" w:rsidRPr="009C411D" w:rsidRDefault="00214490" w:rsidP="00430FD5">
      <w:pPr>
        <w:rPr>
          <w:rFonts w:ascii="HG丸ｺﾞｼｯｸM-PRO" w:eastAsia="HG丸ｺﾞｼｯｸM-PRO" w:hAnsi="HG丸ｺﾞｼｯｸM-PRO"/>
          <w:b/>
          <w:color w:val="000000" w:themeColor="text1"/>
          <w:szCs w:val="24"/>
        </w:rPr>
      </w:pPr>
    </w:p>
    <w:p w14:paraId="05F6170D" w14:textId="6826AC31" w:rsidR="002443E5" w:rsidRPr="009C411D" w:rsidRDefault="002443E5" w:rsidP="00430FD5">
      <w:pPr>
        <w:rPr>
          <w:rFonts w:ascii="HG丸ｺﾞｼｯｸM-PRO" w:eastAsia="HG丸ｺﾞｼｯｸM-PRO" w:hAnsi="HG丸ｺﾞｼｯｸM-PRO"/>
          <w:b/>
          <w:color w:val="000000" w:themeColor="text1"/>
          <w:szCs w:val="24"/>
        </w:rPr>
      </w:pPr>
    </w:p>
    <w:p w14:paraId="4CDF0B9D" w14:textId="77777777" w:rsidR="002443E5" w:rsidRPr="009C411D" w:rsidRDefault="002443E5" w:rsidP="00430FD5">
      <w:pPr>
        <w:rPr>
          <w:rFonts w:ascii="HG丸ｺﾞｼｯｸM-PRO" w:eastAsia="HG丸ｺﾞｼｯｸM-PRO" w:hAnsi="HG丸ｺﾞｼｯｸM-PRO"/>
          <w:b/>
          <w:color w:val="000000" w:themeColor="text1"/>
          <w:szCs w:val="24"/>
        </w:rPr>
      </w:pPr>
    </w:p>
    <w:p w14:paraId="23CD613A" w14:textId="77777777" w:rsidR="00430FD5" w:rsidRPr="009C411D" w:rsidRDefault="00430FD5" w:rsidP="00430FD5">
      <w:pPr>
        <w:rPr>
          <w:rFonts w:ascii="HG丸ｺﾞｼｯｸM-PRO" w:eastAsia="HG丸ｺﾞｼｯｸM-PRO" w:hAnsi="HG丸ｺﾞｼｯｸM-PRO"/>
          <w:color w:val="000000" w:themeColor="text1"/>
          <w:szCs w:val="24"/>
          <w:shd w:val="clear" w:color="auto" w:fill="000000" w:themeFill="text1"/>
        </w:rPr>
      </w:pPr>
      <w:r w:rsidRPr="009C411D">
        <w:rPr>
          <w:rFonts w:ascii="HG丸ｺﾞｼｯｸM-PRO" w:eastAsia="HG丸ｺﾞｼｯｸM-PRO" w:hAnsi="HG丸ｺﾞｼｯｸM-PRO" w:hint="eastAsia"/>
          <w:color w:val="000000" w:themeColor="text1"/>
          <w:szCs w:val="24"/>
        </w:rPr>
        <w:t xml:space="preserve">　　</w:t>
      </w:r>
      <w:r w:rsidRPr="0047363A">
        <w:rPr>
          <w:rFonts w:ascii="HG丸ｺﾞｼｯｸM-PRO" w:eastAsia="HG丸ｺﾞｼｯｸM-PRO" w:hAnsi="HG丸ｺﾞｼｯｸM-PRO" w:hint="eastAsia"/>
          <w:color w:val="FFFFFF" w:themeColor="background1"/>
          <w:szCs w:val="24"/>
          <w:shd w:val="clear" w:color="auto" w:fill="000000" w:themeFill="text1"/>
        </w:rPr>
        <w:t>共用部分</w:t>
      </w:r>
    </w:p>
    <w:p w14:paraId="1917A3B9"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ドアノブ等</w:t>
      </w:r>
    </w:p>
    <w:p w14:paraId="3AF0A5C8"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〇ドアノブ（ドアノブの上を無意識に触ることがある。）、手すり</w:t>
      </w:r>
    </w:p>
    <w:p w14:paraId="3D14BEA0" w14:textId="77777777" w:rsidR="00430FD5" w:rsidRPr="009C411D" w:rsidRDefault="00430FD5" w:rsidP="00430FD5">
      <w:pPr>
        <w:ind w:firstLineChars="200" w:firstLine="482"/>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b/>
          <w:color w:val="000000" w:themeColor="text1"/>
          <w:szCs w:val="24"/>
        </w:rPr>
        <w:t xml:space="preserve">　</w:t>
      </w:r>
      <w:r w:rsidRPr="009C411D">
        <w:rPr>
          <w:rFonts w:ascii="HG丸ｺﾞｼｯｸM-PRO" w:eastAsia="HG丸ｺﾞｼｯｸM-PRO" w:hAnsi="HG丸ｺﾞｼｯｸM-PRO" w:hint="eastAsia"/>
          <w:color w:val="000000" w:themeColor="text1"/>
          <w:szCs w:val="24"/>
        </w:rPr>
        <w:t>◇エレベーターのスイッチ</w:t>
      </w:r>
    </w:p>
    <w:p w14:paraId="5FE1D937" w14:textId="77777777" w:rsidR="00430FD5" w:rsidRPr="009C411D" w:rsidRDefault="005D27CF"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szCs w:val="24"/>
        </w:rPr>
        <mc:AlternateContent>
          <mc:Choice Requires="wpg">
            <w:drawing>
              <wp:anchor distT="0" distB="0" distL="114300" distR="114300" simplePos="0" relativeHeight="251769344" behindDoc="0" locked="0" layoutInCell="1" allowOverlap="1" wp14:anchorId="0E162BD9" wp14:editId="039CD703">
                <wp:simplePos x="0" y="0"/>
                <wp:positionH relativeFrom="column">
                  <wp:posOffset>3204845</wp:posOffset>
                </wp:positionH>
                <wp:positionV relativeFrom="paragraph">
                  <wp:posOffset>78105</wp:posOffset>
                </wp:positionV>
                <wp:extent cx="1362075" cy="165735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1362075" cy="1657350"/>
                          <a:chOff x="0" y="0"/>
                          <a:chExt cx="1702435" cy="2023745"/>
                        </a:xfrm>
                      </wpg:grpSpPr>
                      <pic:pic xmlns:pic="http://schemas.openxmlformats.org/drawingml/2006/picture">
                        <pic:nvPicPr>
                          <pic:cNvPr id="22" name="図 22" descr="H:\DCIM\125___04\IMG_0917.JPG"/>
                          <pic:cNvPicPr>
                            <a:picLocks noChangeAspect="1"/>
                          </pic:cNvPicPr>
                        </pic:nvPicPr>
                        <pic:blipFill>
                          <a:blip r:embed="rId19" cstate="print">
                            <a:extLst>
                              <a:ext uri="{28A0092B-C50C-407E-A947-70E740481C1C}">
                                <a14:useLocalDpi xmlns:a14="http://schemas.microsoft.com/office/drawing/2010/main" val="0"/>
                              </a:ext>
                            </a:extLst>
                          </a:blip>
                          <a:srcRect r="10824"/>
                          <a:stretch>
                            <a:fillRect/>
                          </a:stretch>
                        </pic:blipFill>
                        <pic:spPr>
                          <a:xfrm rot="5400000">
                            <a:off x="-160655" y="160655"/>
                            <a:ext cx="2023745" cy="1702435"/>
                          </a:xfrm>
                          <a:prstGeom prst="rect">
                            <a:avLst/>
                          </a:prstGeom>
                          <a:noFill/>
                          <a:ln>
                            <a:noFill/>
                          </a:ln>
                        </pic:spPr>
                      </pic:pic>
                      <wps:wsp>
                        <wps:cNvPr id="23" name="正方形/長方形 23"/>
                        <wps:cNvSpPr/>
                        <wps:spPr>
                          <a:xfrm>
                            <a:off x="77470" y="398780"/>
                            <a:ext cx="1400175" cy="1085850"/>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AB5BF5" id="グループ化 26" o:spid="_x0000_s1026" style="position:absolute;left:0;text-align:left;margin-left:252.35pt;margin-top:6.15pt;width:107.25pt;height:130.5pt;z-index:251769344" coordsize="17024,2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">
                <v:shape id="図 22" o:spid="_x0000_s1027" type="#_x0000_t75" style="position:absolute;left:-1607;top:1607;width:20237;height:170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">
                  <v:imagedata r:id="rId20" o:title="IMG_0917" cropright="7094f"/>
                  <v:path arrowok="t"/>
                </v:shape>
                <v:rect id="正方形/長方形 23" o:spid="_x0000_s1028" style="position:absolute;left:774;top:3987;width:14002;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" filled="f" strokecolor="yellow" strokeweight="1.5pt"/>
              </v:group>
            </w:pict>
          </mc:Fallback>
        </mc:AlternateContent>
      </w:r>
      <w:r w:rsidRPr="009C411D">
        <w:rPr>
          <w:rFonts w:ascii="HG丸ｺﾞｼｯｸM-PRO" w:eastAsia="HG丸ｺﾞｼｯｸM-PRO" w:hAnsi="HG丸ｺﾞｼｯｸM-PRO"/>
          <w:noProof/>
          <w:color w:val="000000" w:themeColor="text1"/>
          <w:szCs w:val="24"/>
        </w:rPr>
        <mc:AlternateContent>
          <mc:Choice Requires="wpg">
            <w:drawing>
              <wp:anchor distT="0" distB="0" distL="114300" distR="114300" simplePos="0" relativeHeight="251770368" behindDoc="0" locked="0" layoutInCell="1" allowOverlap="1" wp14:anchorId="32F143E4" wp14:editId="6CC64556">
                <wp:simplePos x="0" y="0"/>
                <wp:positionH relativeFrom="column">
                  <wp:posOffset>480060</wp:posOffset>
                </wp:positionH>
                <wp:positionV relativeFrom="paragraph">
                  <wp:posOffset>59055</wp:posOffset>
                </wp:positionV>
                <wp:extent cx="2343150" cy="1657350"/>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2343150" cy="1657350"/>
                          <a:chOff x="0" y="0"/>
                          <a:chExt cx="1884045" cy="1419225"/>
                        </a:xfrm>
                      </wpg:grpSpPr>
                      <pic:pic xmlns:pic="http://schemas.openxmlformats.org/drawingml/2006/picture">
                        <pic:nvPicPr>
                          <pic:cNvPr id="15" name="図 1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84045" cy="1419225"/>
                          </a:xfrm>
                          <a:prstGeom prst="rect">
                            <a:avLst/>
                          </a:prstGeom>
                          <a:noFill/>
                          <a:ln>
                            <a:noFill/>
                          </a:ln>
                        </pic:spPr>
                      </pic:pic>
                      <pic:pic xmlns:pic="http://schemas.openxmlformats.org/drawingml/2006/picture">
                        <pic:nvPicPr>
                          <pic:cNvPr id="16" name="図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361950" y="95250"/>
                            <a:ext cx="571500" cy="1103630"/>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F141D4" id="グループ化 12" o:spid="_x0000_s1026" style="position:absolute;left:0;text-align:left;margin-left:37.8pt;margin-top:4.65pt;width:184.5pt;height:130.5pt;z-index:251770368" coordsize="18840,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">
                <v:shape id="図 15" o:spid="_x0000_s1027" type="#_x0000_t75" style="position:absolute;width:18840;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">
                  <v:imagedata r:id="rId23" o:title=""/>
                  <v:path arrowok="t"/>
                </v:shape>
                <v:shape id="図 16" o:spid="_x0000_s1028" type="#_x0000_t75" style="position:absolute;left:3619;top:952;width:5715;height:1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">
                  <v:imagedata r:id="rId24" o:title=""/>
                  <v:path arrowok="t"/>
                </v:shape>
              </v:group>
            </w:pict>
          </mc:Fallback>
        </mc:AlternateContent>
      </w:r>
      <w:r w:rsidR="00430FD5" w:rsidRPr="009C411D">
        <w:rPr>
          <w:rFonts w:ascii="HG丸ｺﾞｼｯｸM-PRO" w:eastAsia="HG丸ｺﾞｼｯｸM-PRO" w:hAnsi="HG丸ｺﾞｼｯｸM-PRO" w:hint="eastAsia"/>
          <w:color w:val="000000" w:themeColor="text1"/>
          <w:szCs w:val="24"/>
        </w:rPr>
        <w:t xml:space="preserve">　　　</w:t>
      </w:r>
    </w:p>
    <w:p w14:paraId="7656EBB1" w14:textId="77777777" w:rsidR="00430FD5" w:rsidRPr="009C411D" w:rsidRDefault="00430FD5" w:rsidP="00430FD5">
      <w:pPr>
        <w:rPr>
          <w:rFonts w:ascii="HG丸ｺﾞｼｯｸM-PRO" w:eastAsia="HG丸ｺﾞｼｯｸM-PRO" w:hAnsi="HG丸ｺﾞｼｯｸM-PRO"/>
          <w:color w:val="000000" w:themeColor="text1"/>
          <w:szCs w:val="24"/>
        </w:rPr>
      </w:pPr>
    </w:p>
    <w:p w14:paraId="7F9CE7E6" w14:textId="77777777" w:rsidR="00430FD5" w:rsidRPr="009C411D" w:rsidRDefault="00430FD5" w:rsidP="00430FD5">
      <w:pPr>
        <w:rPr>
          <w:rFonts w:ascii="HG丸ｺﾞｼｯｸM-PRO" w:eastAsia="HG丸ｺﾞｼｯｸM-PRO" w:hAnsi="HG丸ｺﾞｼｯｸM-PRO"/>
          <w:color w:val="000000" w:themeColor="text1"/>
          <w:szCs w:val="24"/>
        </w:rPr>
      </w:pPr>
    </w:p>
    <w:p w14:paraId="41795379" w14:textId="77777777" w:rsidR="00430FD5" w:rsidRPr="009C411D" w:rsidRDefault="00430FD5" w:rsidP="00430FD5">
      <w:pPr>
        <w:rPr>
          <w:rFonts w:ascii="HG丸ｺﾞｼｯｸM-PRO" w:eastAsia="HG丸ｺﾞｼｯｸM-PRO" w:hAnsi="HG丸ｺﾞｼｯｸM-PRO"/>
          <w:color w:val="000000" w:themeColor="text1"/>
          <w:szCs w:val="24"/>
        </w:rPr>
      </w:pPr>
    </w:p>
    <w:p w14:paraId="6684189B" w14:textId="77777777" w:rsidR="00430FD5" w:rsidRPr="009C411D" w:rsidRDefault="00430FD5" w:rsidP="00430FD5">
      <w:pPr>
        <w:rPr>
          <w:rFonts w:ascii="HG丸ｺﾞｼｯｸM-PRO" w:eastAsia="HG丸ｺﾞｼｯｸM-PRO" w:hAnsi="HG丸ｺﾞｼｯｸM-PRO"/>
          <w:color w:val="000000" w:themeColor="text1"/>
          <w:szCs w:val="24"/>
        </w:rPr>
      </w:pPr>
    </w:p>
    <w:p w14:paraId="74B0CF5E" w14:textId="77777777" w:rsidR="00430FD5" w:rsidRPr="009C411D" w:rsidRDefault="00430FD5" w:rsidP="00430FD5">
      <w:pPr>
        <w:rPr>
          <w:rFonts w:ascii="HG丸ｺﾞｼｯｸM-PRO" w:eastAsia="HG丸ｺﾞｼｯｸM-PRO" w:hAnsi="HG丸ｺﾞｼｯｸM-PRO"/>
          <w:color w:val="000000" w:themeColor="text1"/>
          <w:szCs w:val="24"/>
        </w:rPr>
      </w:pPr>
    </w:p>
    <w:p w14:paraId="4F42695D" w14:textId="3100B116" w:rsidR="002443E5" w:rsidRPr="009C411D" w:rsidRDefault="002443E5" w:rsidP="00BF080D">
      <w:pPr>
        <w:rPr>
          <w:rFonts w:ascii="HG丸ｺﾞｼｯｸM-PRO" w:eastAsia="HG丸ｺﾞｼｯｸM-PRO" w:hAnsi="HG丸ｺﾞｼｯｸM-PRO"/>
          <w:color w:val="000000" w:themeColor="text1"/>
          <w:szCs w:val="24"/>
        </w:rPr>
      </w:pPr>
    </w:p>
    <w:p w14:paraId="41D0F5F8" w14:textId="77777777" w:rsidR="002443E5" w:rsidRPr="009C411D" w:rsidRDefault="002443E5" w:rsidP="00430FD5">
      <w:pPr>
        <w:ind w:firstLineChars="188" w:firstLine="451"/>
        <w:rPr>
          <w:rFonts w:ascii="HG丸ｺﾞｼｯｸM-PRO" w:eastAsia="HG丸ｺﾞｼｯｸM-PRO" w:hAnsi="HG丸ｺﾞｼｯｸM-PRO"/>
          <w:color w:val="000000" w:themeColor="text1"/>
          <w:szCs w:val="24"/>
        </w:rPr>
      </w:pPr>
    </w:p>
    <w:p w14:paraId="0878F520" w14:textId="77777777" w:rsidR="00430FD5" w:rsidRPr="009C411D" w:rsidRDefault="00430FD5" w:rsidP="00430FD5">
      <w:pPr>
        <w:ind w:firstLineChars="188" w:firstLine="451"/>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トイレ</w:t>
      </w:r>
    </w:p>
    <w:p w14:paraId="236091C9"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b/>
          <w:color w:val="000000" w:themeColor="text1"/>
          <w:szCs w:val="24"/>
        </w:rPr>
        <w:t xml:space="preserve">　　　</w:t>
      </w:r>
      <w:r w:rsidRPr="009C411D">
        <w:rPr>
          <w:rFonts w:ascii="HG丸ｺﾞｼｯｸM-PRO" w:eastAsia="HG丸ｺﾞｼｯｸM-PRO" w:hAnsi="HG丸ｺﾞｼｯｸM-PRO" w:hint="eastAsia"/>
          <w:color w:val="000000" w:themeColor="text1"/>
          <w:szCs w:val="24"/>
        </w:rPr>
        <w:t>〇入口ドア、ドアノブ、便座・便座フタ、水洗のレバー、手洗い水道の蛇口</w:t>
      </w:r>
    </w:p>
    <w:p w14:paraId="4AC59899"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szCs w:val="24"/>
        </w:rPr>
        <w:drawing>
          <wp:anchor distT="0" distB="0" distL="114300" distR="114300" simplePos="0" relativeHeight="251766272" behindDoc="0" locked="0" layoutInCell="1" allowOverlap="1" wp14:anchorId="0D5EE756" wp14:editId="0CDD81B9">
            <wp:simplePos x="0" y="0"/>
            <wp:positionH relativeFrom="column">
              <wp:posOffset>4394835</wp:posOffset>
            </wp:positionH>
            <wp:positionV relativeFrom="paragraph">
              <wp:posOffset>13970</wp:posOffset>
            </wp:positionV>
            <wp:extent cx="1809750" cy="1136015"/>
            <wp:effectExtent l="0" t="0" r="0" b="6985"/>
            <wp:wrapNone/>
            <wp:docPr id="226" name="図 226" descr="H:\DCIM\125___04\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H:\DCIM\125___04\IMG_0913.JPG"/>
                    <pic:cNvPicPr>
                      <a:picLocks noChangeAspect="1" noChangeArrowheads="1"/>
                    </pic:cNvPicPr>
                  </pic:nvPicPr>
                  <pic:blipFill>
                    <a:blip r:embed="rId25" cstate="print">
                      <a:extLst>
                        <a:ext uri="{28A0092B-C50C-407E-A947-70E740481C1C}">
                          <a14:useLocalDpi xmlns:a14="http://schemas.microsoft.com/office/drawing/2010/main" val="0"/>
                        </a:ext>
                      </a:extLst>
                    </a:blip>
                    <a:srcRect b="16287"/>
                    <a:stretch>
                      <a:fillRect/>
                    </a:stretch>
                  </pic:blipFill>
                  <pic:spPr>
                    <a:xfrm>
                      <a:off x="0" y="0"/>
                      <a:ext cx="1809750" cy="1136308"/>
                    </a:xfrm>
                    <a:prstGeom prst="rect">
                      <a:avLst/>
                    </a:prstGeom>
                    <a:noFill/>
                    <a:ln>
                      <a:noFill/>
                    </a:ln>
                  </pic:spPr>
                </pic:pic>
              </a:graphicData>
            </a:graphic>
          </wp:anchor>
        </w:drawing>
      </w:r>
      <w:r w:rsidRPr="009C411D">
        <w:rPr>
          <w:rFonts w:ascii="HG丸ｺﾞｼｯｸM-PRO" w:eastAsia="HG丸ｺﾞｼｯｸM-PRO" w:hAnsi="HG丸ｺﾞｼｯｸM-PRO"/>
          <w:noProof/>
          <w:color w:val="000000" w:themeColor="text1"/>
          <w:szCs w:val="24"/>
        </w:rPr>
        <mc:AlternateContent>
          <mc:Choice Requires="wpg">
            <w:drawing>
              <wp:anchor distT="0" distB="0" distL="114300" distR="114300" simplePos="0" relativeHeight="251771392" behindDoc="0" locked="0" layoutInCell="1" allowOverlap="1" wp14:anchorId="28C64184" wp14:editId="58CC3E57">
                <wp:simplePos x="0" y="0"/>
                <wp:positionH relativeFrom="column">
                  <wp:posOffset>393700</wp:posOffset>
                </wp:positionH>
                <wp:positionV relativeFrom="paragraph">
                  <wp:posOffset>130175</wp:posOffset>
                </wp:positionV>
                <wp:extent cx="1767840" cy="2106295"/>
                <wp:effectExtent l="0" t="0" r="3810" b="8255"/>
                <wp:wrapNone/>
                <wp:docPr id="18" name="グループ化 18"/>
                <wp:cNvGraphicFramePr/>
                <a:graphic xmlns:a="http://schemas.openxmlformats.org/drawingml/2006/main">
                  <a:graphicData uri="http://schemas.microsoft.com/office/word/2010/wordprocessingGroup">
                    <wpg:wgp>
                      <wpg:cNvGrpSpPr/>
                      <wpg:grpSpPr>
                        <a:xfrm>
                          <a:off x="0" y="0"/>
                          <a:ext cx="1767840" cy="2106295"/>
                          <a:chOff x="0" y="0"/>
                          <a:chExt cx="1767840" cy="2106295"/>
                        </a:xfrm>
                      </wpg:grpSpPr>
                      <pic:pic xmlns:pic="http://schemas.openxmlformats.org/drawingml/2006/picture">
                        <pic:nvPicPr>
                          <pic:cNvPr id="25" name="図 25" descr="H:\DCIM\125___04\IMG_0910.JPG"/>
                          <pic:cNvPicPr>
                            <a:picLocks noChangeAspect="1"/>
                          </pic:cNvPicPr>
                        </pic:nvPicPr>
                        <pic:blipFill>
                          <a:blip r:embed="rId26" cstate="print">
                            <a:extLst>
                              <a:ext uri="{28A0092B-C50C-407E-A947-70E740481C1C}">
                                <a14:useLocalDpi xmlns:a14="http://schemas.microsoft.com/office/drawing/2010/main" val="0"/>
                              </a:ext>
                            </a:extLst>
                          </a:blip>
                          <a:srcRect r="10634"/>
                          <a:stretch>
                            <a:fillRect/>
                          </a:stretch>
                        </pic:blipFill>
                        <pic:spPr>
                          <a:xfrm rot="5400000">
                            <a:off x="-169228" y="169228"/>
                            <a:ext cx="2106295" cy="1767840"/>
                          </a:xfrm>
                          <a:prstGeom prst="rect">
                            <a:avLst/>
                          </a:prstGeom>
                          <a:noFill/>
                          <a:ln>
                            <a:noFill/>
                          </a:ln>
                        </pic:spPr>
                      </pic:pic>
                      <wps:wsp>
                        <wps:cNvPr id="29" name="正方形/長方形 29"/>
                        <wps:cNvSpPr/>
                        <wps:spPr>
                          <a:xfrm rot="21408315">
                            <a:off x="554672" y="397828"/>
                            <a:ext cx="807150" cy="1323975"/>
                          </a:xfrm>
                          <a:prstGeom prst="rect">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95AC98" id="グループ化 18" o:spid="_x0000_s1026" style="position:absolute;left:0;text-align:left;margin-left:31pt;margin-top:10.25pt;width:139.2pt;height:165.85pt;z-index:251771392" coordsize="17678,21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left:-1692;top:1692;width:21062;height:1767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">
                  <v:imagedata r:id="rId27" o:title="IMG_0910" cropright="6969f"/>
                  <v:path arrowok="t"/>
                </v:shape>
                <v:rect id="正方形/長方形 29" o:spid="_x0000_s1028" style="position:absolute;left:5546;top:3978;width:8072;height:13240;rotation:-2093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" filled="f" strokecolor="yellow" strokeweight="1.5pt"/>
              </v:group>
            </w:pict>
          </mc:Fallback>
        </mc:AlternateContent>
      </w:r>
    </w:p>
    <w:p w14:paraId="197BF17D" w14:textId="77777777" w:rsidR="00430FD5" w:rsidRPr="009C411D" w:rsidRDefault="002443E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szCs w:val="24"/>
        </w:rPr>
        <w:drawing>
          <wp:anchor distT="0" distB="0" distL="114300" distR="114300" simplePos="0" relativeHeight="251767296" behindDoc="0" locked="0" layoutInCell="1" allowOverlap="1" wp14:anchorId="2E808432" wp14:editId="135C3DEB">
            <wp:simplePos x="0" y="0"/>
            <wp:positionH relativeFrom="column">
              <wp:posOffset>2218055</wp:posOffset>
            </wp:positionH>
            <wp:positionV relativeFrom="paragraph">
              <wp:posOffset>73618</wp:posOffset>
            </wp:positionV>
            <wp:extent cx="2125980" cy="1789430"/>
            <wp:effectExtent l="0" t="3492" r="4762" b="4763"/>
            <wp:wrapNone/>
            <wp:docPr id="227" name="図 227" descr="H:\DCIM\125___04\IMG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H:\DCIM\125___04\IMG_0912.JPG"/>
                    <pic:cNvPicPr>
                      <a:picLocks noChangeAspect="1" noChangeArrowheads="1"/>
                    </pic:cNvPicPr>
                  </pic:nvPicPr>
                  <pic:blipFill>
                    <a:blip r:embed="rId28" cstate="print">
                      <a:extLst>
                        <a:ext uri="{28A0092B-C50C-407E-A947-70E740481C1C}">
                          <a14:useLocalDpi xmlns:a14="http://schemas.microsoft.com/office/drawing/2010/main" val="0"/>
                        </a:ext>
                      </a:extLst>
                    </a:blip>
                    <a:srcRect r="10886"/>
                    <a:stretch>
                      <a:fillRect/>
                    </a:stretch>
                  </pic:blipFill>
                  <pic:spPr>
                    <a:xfrm rot="5400000">
                      <a:off x="0" y="0"/>
                      <a:ext cx="2125980" cy="1789430"/>
                    </a:xfrm>
                    <a:prstGeom prst="rect">
                      <a:avLst/>
                    </a:prstGeom>
                    <a:noFill/>
                    <a:ln>
                      <a:noFill/>
                    </a:ln>
                  </pic:spPr>
                </pic:pic>
              </a:graphicData>
            </a:graphic>
          </wp:anchor>
        </w:drawing>
      </w:r>
      <w:r w:rsidR="00430FD5" w:rsidRPr="009C411D">
        <w:rPr>
          <w:rFonts w:ascii="HG丸ｺﾞｼｯｸM-PRO" w:eastAsia="HG丸ｺﾞｼｯｸM-PRO" w:hAnsi="HG丸ｺﾞｼｯｸM-PRO"/>
          <w:noProof/>
          <w:color w:val="000000" w:themeColor="text1"/>
          <w:szCs w:val="24"/>
        </w:rPr>
        <mc:AlternateContent>
          <mc:Choice Requires="wps">
            <w:drawing>
              <wp:anchor distT="0" distB="0" distL="114300" distR="114300" simplePos="0" relativeHeight="251772416" behindDoc="0" locked="0" layoutInCell="1" allowOverlap="1" wp14:anchorId="54C02C59" wp14:editId="6B723336">
                <wp:simplePos x="0" y="0"/>
                <wp:positionH relativeFrom="column">
                  <wp:posOffset>5385435</wp:posOffset>
                </wp:positionH>
                <wp:positionV relativeFrom="paragraph">
                  <wp:posOffset>155575</wp:posOffset>
                </wp:positionV>
                <wp:extent cx="438150" cy="381000"/>
                <wp:effectExtent l="0" t="0" r="19050" b="19050"/>
                <wp:wrapNone/>
                <wp:docPr id="30" name="楕円 30"/>
                <wp:cNvGraphicFramePr/>
                <a:graphic xmlns:a="http://schemas.openxmlformats.org/drawingml/2006/main">
                  <a:graphicData uri="http://schemas.microsoft.com/office/word/2010/wordprocessingShape">
                    <wps:wsp>
                      <wps:cNvSpPr/>
                      <wps:spPr>
                        <a:xfrm>
                          <a:off x="0" y="0"/>
                          <a:ext cx="438150" cy="38100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5272253" id="楕円 30" o:spid="_x0000_s1026" style="position:absolute;left:0;text-align:left;margin-left:424.05pt;margin-top:12.25pt;width:34.5pt;height:30pt;z-index:2517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" filled="f" strokecolor="yellow" strokeweight="1.5pt"/>
            </w:pict>
          </mc:Fallback>
        </mc:AlternateContent>
      </w:r>
    </w:p>
    <w:p w14:paraId="42EBFBF6" w14:textId="77777777" w:rsidR="00430FD5" w:rsidRPr="009C411D" w:rsidRDefault="00430FD5" w:rsidP="00430FD5">
      <w:pPr>
        <w:rPr>
          <w:rFonts w:ascii="HG丸ｺﾞｼｯｸM-PRO" w:eastAsia="HG丸ｺﾞｼｯｸM-PRO" w:hAnsi="HG丸ｺﾞｼｯｸM-PRO"/>
          <w:color w:val="000000" w:themeColor="text1"/>
          <w:szCs w:val="24"/>
        </w:rPr>
      </w:pPr>
    </w:p>
    <w:p w14:paraId="722DE501"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noProof/>
          <w:color w:val="000000" w:themeColor="text1"/>
          <w:szCs w:val="24"/>
        </w:rPr>
        <mc:AlternateContent>
          <mc:Choice Requires="wps">
            <w:drawing>
              <wp:anchor distT="0" distB="0" distL="114300" distR="114300" simplePos="0" relativeHeight="251776512" behindDoc="0" locked="0" layoutInCell="1" allowOverlap="1" wp14:anchorId="17239981" wp14:editId="4BC49925">
                <wp:simplePos x="0" y="0"/>
                <wp:positionH relativeFrom="column">
                  <wp:posOffset>3185160</wp:posOffset>
                </wp:positionH>
                <wp:positionV relativeFrom="paragraph">
                  <wp:posOffset>115570</wp:posOffset>
                </wp:positionV>
                <wp:extent cx="381000" cy="390525"/>
                <wp:effectExtent l="0" t="0" r="19050" b="28575"/>
                <wp:wrapNone/>
                <wp:docPr id="34" name="楕円 34"/>
                <wp:cNvGraphicFramePr/>
                <a:graphic xmlns:a="http://schemas.openxmlformats.org/drawingml/2006/main">
                  <a:graphicData uri="http://schemas.microsoft.com/office/word/2010/wordprocessingShape">
                    <wps:wsp>
                      <wps:cNvSpPr/>
                      <wps:spPr>
                        <a:xfrm>
                          <a:off x="0" y="0"/>
                          <a:ext cx="381000" cy="390525"/>
                        </a:xfrm>
                        <a:prstGeom prst="ellipse">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32BD82E" id="楕円 34" o:spid="_x0000_s1026" style="position:absolute;left:0;text-align:left;margin-left:250.8pt;margin-top:9.1pt;width:30pt;height:30.7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" filled="f" strokecolor="yellow" strokeweight="1.5pt"/>
            </w:pict>
          </mc:Fallback>
        </mc:AlternateContent>
      </w:r>
    </w:p>
    <w:p w14:paraId="65B752FE" w14:textId="77777777" w:rsidR="00430FD5" w:rsidRPr="009C411D" w:rsidRDefault="00430FD5" w:rsidP="00430FD5">
      <w:pPr>
        <w:rPr>
          <w:rFonts w:ascii="HG丸ｺﾞｼｯｸM-PRO" w:eastAsia="HG丸ｺﾞｼｯｸM-PRO" w:hAnsi="HG丸ｺﾞｼｯｸM-PRO"/>
          <w:color w:val="000000" w:themeColor="text1"/>
          <w:szCs w:val="24"/>
        </w:rPr>
      </w:pPr>
    </w:p>
    <w:p w14:paraId="44F7CF63" w14:textId="77777777" w:rsidR="00430FD5" w:rsidRPr="009C411D" w:rsidRDefault="002443E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szCs w:val="24"/>
        </w:rPr>
        <w:drawing>
          <wp:anchor distT="0" distB="0" distL="114300" distR="114300" simplePos="0" relativeHeight="251768320" behindDoc="0" locked="0" layoutInCell="1" allowOverlap="1" wp14:anchorId="5033EB85" wp14:editId="72DF274D">
            <wp:simplePos x="0" y="0"/>
            <wp:positionH relativeFrom="column">
              <wp:posOffset>4404360</wp:posOffset>
            </wp:positionH>
            <wp:positionV relativeFrom="paragraph">
              <wp:posOffset>57785</wp:posOffset>
            </wp:positionV>
            <wp:extent cx="1809750" cy="1143000"/>
            <wp:effectExtent l="0" t="0" r="0" b="0"/>
            <wp:wrapNone/>
            <wp:docPr id="228" name="図 228" descr="H:\DCIM\125___04\IMG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H:\DCIM\125___04\IMG_0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t="1" b="15817"/>
                    <a:stretch>
                      <a:fillRect/>
                    </a:stretch>
                  </pic:blipFill>
                  <pic:spPr>
                    <a:xfrm>
                      <a:off x="0" y="0"/>
                      <a:ext cx="1809750" cy="1143000"/>
                    </a:xfrm>
                    <a:prstGeom prst="rect">
                      <a:avLst/>
                    </a:prstGeom>
                    <a:noFill/>
                    <a:ln>
                      <a:noFill/>
                    </a:ln>
                  </pic:spPr>
                </pic:pic>
              </a:graphicData>
            </a:graphic>
          </wp:anchor>
        </w:drawing>
      </w:r>
    </w:p>
    <w:p w14:paraId="71DBDF21"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noProof/>
          <w:color w:val="000000" w:themeColor="text1"/>
          <w:szCs w:val="24"/>
        </w:rPr>
        <mc:AlternateContent>
          <mc:Choice Requires="wps">
            <w:drawing>
              <wp:anchor distT="0" distB="0" distL="114300" distR="114300" simplePos="0" relativeHeight="251775488" behindDoc="0" locked="0" layoutInCell="1" allowOverlap="1" wp14:anchorId="75F3BAF1" wp14:editId="2257A710">
                <wp:simplePos x="0" y="0"/>
                <wp:positionH relativeFrom="column">
                  <wp:posOffset>3185160</wp:posOffset>
                </wp:positionH>
                <wp:positionV relativeFrom="paragraph">
                  <wp:posOffset>27940</wp:posOffset>
                </wp:positionV>
                <wp:extent cx="381000" cy="390525"/>
                <wp:effectExtent l="0" t="0" r="19050" b="28575"/>
                <wp:wrapNone/>
                <wp:docPr id="33" name="楕円 33"/>
                <wp:cNvGraphicFramePr/>
                <a:graphic xmlns:a="http://schemas.openxmlformats.org/drawingml/2006/main">
                  <a:graphicData uri="http://schemas.microsoft.com/office/word/2010/wordprocessingShape">
                    <wps:wsp>
                      <wps:cNvSpPr/>
                      <wps:spPr>
                        <a:xfrm>
                          <a:off x="0" y="0"/>
                          <a:ext cx="381000" cy="390525"/>
                        </a:xfrm>
                        <a:prstGeom prst="ellipse">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914030B" id="楕円 33" o:spid="_x0000_s1026" style="position:absolute;left:0;text-align:left;margin-left:250.8pt;margin-top:2.2pt;width:30pt;height:30.7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" filled="f" strokecolor="yellow" strokeweight="1.5pt"/>
            </w:pict>
          </mc:Fallback>
        </mc:AlternateContent>
      </w:r>
    </w:p>
    <w:p w14:paraId="1B0BF0D9" w14:textId="27D38BD7" w:rsidR="00430FD5" w:rsidRPr="009C411D" w:rsidRDefault="00E47A6F"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noProof/>
          <w:color w:val="000000" w:themeColor="text1"/>
          <w:szCs w:val="24"/>
        </w:rPr>
        <mc:AlternateContent>
          <mc:Choice Requires="wps">
            <w:drawing>
              <wp:anchor distT="0" distB="0" distL="114300" distR="114300" simplePos="0" relativeHeight="251774464" behindDoc="0" locked="0" layoutInCell="1" allowOverlap="1" wp14:anchorId="5AF784BD" wp14:editId="508B7E02">
                <wp:simplePos x="0" y="0"/>
                <wp:positionH relativeFrom="column">
                  <wp:posOffset>4918710</wp:posOffset>
                </wp:positionH>
                <wp:positionV relativeFrom="paragraph">
                  <wp:posOffset>293370</wp:posOffset>
                </wp:positionV>
                <wp:extent cx="381000" cy="390525"/>
                <wp:effectExtent l="0" t="0" r="19050" b="28575"/>
                <wp:wrapNone/>
                <wp:docPr id="32" name="楕円 32"/>
                <wp:cNvGraphicFramePr/>
                <a:graphic xmlns:a="http://schemas.openxmlformats.org/drawingml/2006/main">
                  <a:graphicData uri="http://schemas.microsoft.com/office/word/2010/wordprocessingShape">
                    <wps:wsp>
                      <wps:cNvSpPr/>
                      <wps:spPr>
                        <a:xfrm>
                          <a:off x="0" y="0"/>
                          <a:ext cx="381000" cy="390525"/>
                        </a:xfrm>
                        <a:prstGeom prst="ellipse">
                          <a:avLst/>
                        </a:prstGeom>
                        <a:noFill/>
                        <a:ln w="1905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FFEBA3" id="楕円 32" o:spid="_x0000_s1026" style="position:absolute;left:0;text-align:left;margin-left:387.3pt;margin-top:23.1pt;width:30pt;height:30.7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" filled="f" strokecolor="yellow" strokeweight="1.5pt"/>
            </w:pict>
          </mc:Fallback>
        </mc:AlternateContent>
      </w:r>
      <w:r w:rsidR="00430FD5" w:rsidRPr="009C411D">
        <w:rPr>
          <w:rFonts w:ascii="HG丸ｺﾞｼｯｸM-PRO" w:eastAsia="HG丸ｺﾞｼｯｸM-PRO" w:hAnsi="HG丸ｺﾞｼｯｸM-PRO" w:hint="eastAsia"/>
          <w:noProof/>
          <w:color w:val="000000" w:themeColor="text1"/>
          <w:szCs w:val="24"/>
        </w:rPr>
        <mc:AlternateContent>
          <mc:Choice Requires="wps">
            <w:drawing>
              <wp:anchor distT="0" distB="0" distL="114300" distR="114300" simplePos="0" relativeHeight="251773440" behindDoc="0" locked="0" layoutInCell="1" allowOverlap="1" wp14:anchorId="17B0DFDD" wp14:editId="7788ECF6">
                <wp:simplePos x="0" y="0"/>
                <wp:positionH relativeFrom="column">
                  <wp:posOffset>5604510</wp:posOffset>
                </wp:positionH>
                <wp:positionV relativeFrom="paragraph">
                  <wp:posOffset>189230</wp:posOffset>
                </wp:positionV>
                <wp:extent cx="438150" cy="428625"/>
                <wp:effectExtent l="0" t="0" r="19050" b="28575"/>
                <wp:wrapNone/>
                <wp:docPr id="31" name="楕円 31"/>
                <wp:cNvGraphicFramePr/>
                <a:graphic xmlns:a="http://schemas.openxmlformats.org/drawingml/2006/main">
                  <a:graphicData uri="http://schemas.microsoft.com/office/word/2010/wordprocessingShape">
                    <wps:wsp>
                      <wps:cNvSpPr/>
                      <wps:spPr>
                        <a:xfrm>
                          <a:off x="0" y="0"/>
                          <a:ext cx="438150" cy="428625"/>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69BA0C5" id="楕円 31" o:spid="_x0000_s1026" style="position:absolute;left:0;text-align:left;margin-left:441.3pt;margin-top:14.9pt;width:34.5pt;height:33.7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" filled="f" strokecolor="yellow" strokeweight="1.5pt"/>
            </w:pict>
          </mc:Fallback>
        </mc:AlternateContent>
      </w:r>
    </w:p>
    <w:p w14:paraId="4EDB1F8F" w14:textId="54593036" w:rsidR="002443E5" w:rsidRDefault="002443E5" w:rsidP="00A97596">
      <w:pPr>
        <w:rPr>
          <w:rFonts w:ascii="HG丸ｺﾞｼｯｸM-PRO" w:eastAsia="HG丸ｺﾞｼｯｸM-PRO" w:hAnsi="HG丸ｺﾞｼｯｸM-PRO"/>
          <w:color w:val="000000" w:themeColor="text1"/>
          <w:szCs w:val="24"/>
        </w:rPr>
      </w:pPr>
    </w:p>
    <w:p w14:paraId="7C9B5CE2" w14:textId="54FC2CC1" w:rsidR="00BF080D" w:rsidRDefault="00BF080D" w:rsidP="00A97596">
      <w:pPr>
        <w:rPr>
          <w:rFonts w:ascii="HG丸ｺﾞｼｯｸM-PRO" w:eastAsia="HG丸ｺﾞｼｯｸM-PRO" w:hAnsi="HG丸ｺﾞｼｯｸM-PRO"/>
          <w:color w:val="000000" w:themeColor="text1"/>
          <w:szCs w:val="24"/>
        </w:rPr>
      </w:pPr>
    </w:p>
    <w:p w14:paraId="694DDCB3" w14:textId="77777777" w:rsidR="00BF080D" w:rsidRPr="009C411D" w:rsidRDefault="00BF080D" w:rsidP="00A97596">
      <w:pPr>
        <w:rPr>
          <w:rFonts w:ascii="HG丸ｺﾞｼｯｸM-PRO" w:eastAsia="HG丸ｺﾞｼｯｸM-PRO" w:hAnsi="HG丸ｺﾞｼｯｸM-PRO"/>
          <w:color w:val="000000" w:themeColor="text1"/>
          <w:szCs w:val="24"/>
        </w:rPr>
      </w:pPr>
    </w:p>
    <w:p w14:paraId="47568BB0" w14:textId="77777777" w:rsidR="00430FD5" w:rsidRPr="009C411D" w:rsidRDefault="00430FD5" w:rsidP="00430FD5">
      <w:pPr>
        <w:ind w:firstLineChars="200" w:firstLine="480"/>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hint="eastAsia"/>
          <w:b/>
          <w:color w:val="000000" w:themeColor="text1"/>
          <w:szCs w:val="24"/>
        </w:rPr>
        <w:t>給湯室</w:t>
      </w:r>
    </w:p>
    <w:p w14:paraId="5E39B780"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〇ヤカンの取手、流し台、コップ類（ハイター浸け置き）　◇給湯器</w:t>
      </w:r>
    </w:p>
    <w:p w14:paraId="67419E29"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lastRenderedPageBreak/>
        <w:t>●</w:t>
      </w:r>
      <w:r w:rsidRPr="009C411D">
        <w:rPr>
          <w:rFonts w:ascii="HG丸ｺﾞｼｯｸM-PRO" w:eastAsia="HG丸ｺﾞｼｯｸM-PRO" w:hAnsi="HG丸ｺﾞｼｯｸM-PRO" w:hint="eastAsia"/>
          <w:b/>
          <w:color w:val="000000" w:themeColor="text1"/>
          <w:szCs w:val="24"/>
        </w:rPr>
        <w:t>会議室</w:t>
      </w:r>
    </w:p>
    <w:p w14:paraId="5B5D83FA" w14:textId="77777777" w:rsidR="00430FD5" w:rsidRPr="009C411D" w:rsidRDefault="00430FD5" w:rsidP="00430FD5">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〇テーブル、イス、演台　◇マイク　等</w:t>
      </w:r>
    </w:p>
    <w:p w14:paraId="2D9CFC0B"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shd w:val="clear" w:color="auto" w:fill="000000" w:themeFill="text1"/>
        </w:rPr>
      </w:pPr>
      <w:r w:rsidRPr="0047363A">
        <w:rPr>
          <w:rFonts w:ascii="HG丸ｺﾞｼｯｸM-PRO" w:eastAsia="HG丸ｺﾞｼｯｸM-PRO" w:hAnsi="HG丸ｺﾞｼｯｸM-PRO" w:hint="eastAsia"/>
          <w:color w:val="FFFFFF" w:themeColor="background1"/>
          <w:szCs w:val="24"/>
          <w:shd w:val="clear" w:color="auto" w:fill="000000" w:themeFill="text1"/>
        </w:rPr>
        <w:t>屋外</w:t>
      </w:r>
    </w:p>
    <w:p w14:paraId="7A7DECE3" w14:textId="77777777"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rPr>
        <w:t>●自動車</w:t>
      </w:r>
    </w:p>
    <w:p w14:paraId="4BF5B7D3" w14:textId="77777777" w:rsidR="00430FD5" w:rsidRPr="009C411D" w:rsidRDefault="00430FD5" w:rsidP="00430FD5">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〇ドアノブ、ハンドル、サイドブレーキ、ダッシュボード、バックミラー</w:t>
      </w:r>
    </w:p>
    <w:p w14:paraId="2C9A0121" w14:textId="77777777" w:rsidR="00430FD5" w:rsidRPr="009C411D" w:rsidRDefault="00430FD5" w:rsidP="00430FD5">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〇リクライニング・給油口等開放のレバー類　〇鍵　</w:t>
      </w:r>
    </w:p>
    <w:p w14:paraId="2B2A22E9" w14:textId="77777777" w:rsidR="00430FD5" w:rsidRPr="009C411D" w:rsidRDefault="00430FD5" w:rsidP="00430FD5">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◇座席、シートベルト、カーナビ・スイッチ類　等</w:t>
      </w:r>
    </w:p>
    <w:p w14:paraId="0A8A08E8" w14:textId="77777777" w:rsidR="00430FD5" w:rsidRPr="009C411D" w:rsidRDefault="00430FD5" w:rsidP="00430FD5">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手が触れたり飛沫が付着する可能性が高い部位</w:t>
      </w:r>
    </w:p>
    <w:p w14:paraId="6C8471F6" w14:textId="77777777"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shd w:val="pct15" w:color="auto" w:fill="FFFFFF"/>
        </w:rPr>
        <w:t>消毒終了後の注意点</w:t>
      </w:r>
    </w:p>
    <w:p w14:paraId="3014E7B9" w14:textId="77777777" w:rsidR="00430FD5" w:rsidRPr="009C411D" w:rsidRDefault="00430FD5" w:rsidP="00430FD5">
      <w:pPr>
        <w:ind w:firstLineChars="200" w:firstLine="482"/>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rPr>
        <w:t>●残った消毒液：</w:t>
      </w:r>
      <w:r w:rsidRPr="009C411D">
        <w:rPr>
          <w:rFonts w:ascii="HG丸ｺﾞｼｯｸM-PRO" w:eastAsia="HG丸ｺﾞｼｯｸM-PRO" w:hAnsi="HG丸ｺﾞｼｯｸM-PRO" w:hint="eastAsia"/>
          <w:color w:val="000000" w:themeColor="text1"/>
          <w:szCs w:val="24"/>
        </w:rPr>
        <w:t>給湯室</w:t>
      </w:r>
      <w:r w:rsidR="00214490" w:rsidRPr="009C411D">
        <w:rPr>
          <w:rFonts w:ascii="HG丸ｺﾞｼｯｸM-PRO" w:eastAsia="HG丸ｺﾞｼｯｸM-PRO" w:hAnsi="HG丸ｺﾞｼｯｸM-PRO" w:hint="eastAsia"/>
          <w:color w:val="000000" w:themeColor="text1"/>
          <w:szCs w:val="24"/>
        </w:rPr>
        <w:t>等</w:t>
      </w:r>
      <w:r w:rsidRPr="009C411D">
        <w:rPr>
          <w:rFonts w:ascii="HG丸ｺﾞｼｯｸM-PRO" w:eastAsia="HG丸ｺﾞｼｯｸM-PRO" w:hAnsi="HG丸ｺﾞｼｯｸM-PRO" w:hint="eastAsia"/>
          <w:color w:val="000000" w:themeColor="text1"/>
          <w:szCs w:val="24"/>
        </w:rPr>
        <w:t>にて水道水を流しながら廃棄</w:t>
      </w:r>
    </w:p>
    <w:p w14:paraId="2D0A79B4" w14:textId="77777777" w:rsidR="00430FD5" w:rsidRPr="009C411D" w:rsidRDefault="00430FD5" w:rsidP="00430FD5">
      <w:pPr>
        <w:ind w:firstLineChars="200" w:firstLine="482"/>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rPr>
        <w:t>●使用したペーパータオル等：</w:t>
      </w:r>
      <w:r w:rsidRPr="009C411D">
        <w:rPr>
          <w:rFonts w:ascii="HG丸ｺﾞｼｯｸM-PRO" w:eastAsia="HG丸ｺﾞｼｯｸM-PRO" w:hAnsi="HG丸ｺﾞｼｯｸM-PRO" w:hint="eastAsia"/>
          <w:color w:val="000000" w:themeColor="text1"/>
          <w:szCs w:val="24"/>
        </w:rPr>
        <w:t>ビニール袋に入れ密閉して廃棄</w:t>
      </w:r>
    </w:p>
    <w:p w14:paraId="05EBAB89" w14:textId="77777777" w:rsidR="00430FD5" w:rsidRPr="009C411D" w:rsidRDefault="00430FD5" w:rsidP="00430FD5">
      <w:pPr>
        <w:ind w:firstLineChars="200" w:firstLine="482"/>
        <w:rPr>
          <w:rFonts w:ascii="HG丸ｺﾞｼｯｸM-PRO" w:eastAsia="HG丸ｺﾞｼｯｸM-PRO" w:hAnsi="HG丸ｺﾞｼｯｸM-PRO" w:cstheme="majorEastAsia"/>
          <w:b/>
          <w:bCs/>
          <w:color w:val="000000" w:themeColor="text1"/>
          <w:szCs w:val="24"/>
        </w:rPr>
      </w:pPr>
      <w:r w:rsidRPr="009C411D">
        <w:rPr>
          <w:rFonts w:ascii="HG丸ｺﾞｼｯｸM-PRO" w:eastAsia="HG丸ｺﾞｼｯｸM-PRO" w:hAnsi="HG丸ｺﾞｼｯｸM-PRO" w:cstheme="majorEastAsia" w:hint="eastAsia"/>
          <w:b/>
          <w:bCs/>
          <w:color w:val="000000" w:themeColor="text1"/>
          <w:szCs w:val="24"/>
        </w:rPr>
        <w:t>●作業時の衣類の処理</w:t>
      </w:r>
    </w:p>
    <w:p w14:paraId="3D2062A3" w14:textId="77777777" w:rsidR="00430FD5" w:rsidRPr="009C411D" w:rsidRDefault="00430FD5" w:rsidP="00430FD5">
      <w:pPr>
        <w:ind w:leftChars="-95" w:left="732" w:hangingChars="400" w:hanging="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消毒時に着用した作業服等はビニール袋に入れ、家庭にて一般的な家庭用洗剤・　　衣料用漂白剤（使い方・使用量はラベルで確認）を用いて洗濯する。</w:t>
      </w:r>
    </w:p>
    <w:p w14:paraId="1E74E614" w14:textId="77777777" w:rsidR="00430FD5" w:rsidRPr="009C411D" w:rsidRDefault="00430FD5" w:rsidP="00430FD5">
      <w:pPr>
        <w:ind w:firstLineChars="200" w:firstLine="480"/>
        <w:rPr>
          <w:rFonts w:asciiTheme="minorEastAsia" w:hAnsiTheme="minorEastAsia"/>
          <w:color w:val="000000" w:themeColor="text1"/>
          <w:szCs w:val="24"/>
        </w:rPr>
      </w:pPr>
    </w:p>
    <w:p w14:paraId="05AB3F19"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掃除</w:t>
      </w:r>
      <w:r w:rsidRPr="009C411D">
        <w:rPr>
          <w:rFonts w:ascii="HG丸ｺﾞｼｯｸM-PRO" w:eastAsia="HG丸ｺﾞｼｯｸM-PRO" w:hAnsi="HG丸ｺﾞｼｯｸM-PRO" w:hint="eastAsia"/>
          <w:color w:val="000000" w:themeColor="text1"/>
        </w:rPr>
        <w:t>】</w:t>
      </w:r>
    </w:p>
    <w:p w14:paraId="15A04D8B" w14:textId="77777777" w:rsidR="00782BCB" w:rsidRPr="009C411D" w:rsidRDefault="00782BCB" w:rsidP="00782BCB">
      <w:pPr>
        <w:ind w:leftChars="200" w:left="720" w:hangingChars="100" w:hanging="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・拭き掃除は、汚れの少ない所から多い所へ一方向に拭き、ウイルスを広げないよう</w:t>
      </w:r>
    </w:p>
    <w:p w14:paraId="41CB8E76" w14:textId="77777777" w:rsidR="00782BCB" w:rsidRPr="009C411D" w:rsidRDefault="00782BCB" w:rsidP="00782BCB">
      <w:pPr>
        <w:ind w:leftChars="300" w:left="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に注意する。</w:t>
      </w:r>
    </w:p>
    <w:p w14:paraId="39250ADA"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【ごみの処理】</w:t>
      </w:r>
    </w:p>
    <w:p w14:paraId="5D1E19B2" w14:textId="77777777" w:rsidR="00782BCB" w:rsidRPr="009C411D" w:rsidRDefault="00782BCB" w:rsidP="00782BCB">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ごみ</w:t>
      </w:r>
      <w:r w:rsidRPr="009C411D">
        <w:rPr>
          <w:rFonts w:ascii="HG丸ｺﾞｼｯｸM-PRO" w:eastAsia="HG丸ｺﾞｼｯｸM-PRO" w:hAnsi="HG丸ｺﾞｼｯｸM-PRO"/>
          <w:color w:val="000000" w:themeColor="text1"/>
        </w:rPr>
        <w:t>は家族単位でビニール袋にまとめ、</w:t>
      </w:r>
      <w:r w:rsidRPr="009C411D">
        <w:rPr>
          <w:rFonts w:ascii="HG丸ｺﾞｼｯｸM-PRO" w:eastAsia="HG丸ｺﾞｼｯｸM-PRO" w:hAnsi="HG丸ｺﾞｼｯｸM-PRO" w:hint="eastAsia"/>
          <w:color w:val="000000" w:themeColor="text1"/>
        </w:rPr>
        <w:t>ごみ</w:t>
      </w:r>
      <w:r w:rsidRPr="009C411D">
        <w:rPr>
          <w:rFonts w:ascii="HG丸ｺﾞｼｯｸM-PRO" w:eastAsia="HG丸ｺﾞｼｯｸM-PRO" w:hAnsi="HG丸ｺﾞｼｯｸM-PRO"/>
          <w:color w:val="000000" w:themeColor="text1"/>
        </w:rPr>
        <w:t>集積場所に運ぶ。</w:t>
      </w:r>
    </w:p>
    <w:p w14:paraId="66CCACF6"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・ウイルスが付着している可能性の高い使用済のマスク、ティッシュ、手袋等</w:t>
      </w:r>
      <w:r w:rsidRPr="009C411D">
        <w:rPr>
          <w:rFonts w:ascii="HG丸ｺﾞｼｯｸM-PRO" w:eastAsia="HG丸ｺﾞｼｯｸM-PRO" w:hAnsi="HG丸ｺﾞｼｯｸM-PRO" w:hint="eastAsia"/>
          <w:color w:val="000000" w:themeColor="text1"/>
        </w:rPr>
        <w:t>を処理</w:t>
      </w:r>
    </w:p>
    <w:p w14:paraId="55143767"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する際には、ごみに直接触れないようにし、ごみ袋をしっかり縛って封をする。</w:t>
      </w:r>
    </w:p>
    <w:p w14:paraId="039E42B0"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なお、ごみを取り扱った後はしっかり手を洗う、などの対策を実施する。</w:t>
      </w:r>
    </w:p>
    <w:p w14:paraId="69710C5D" w14:textId="77777777" w:rsidR="00782BCB" w:rsidRPr="009C411D" w:rsidRDefault="00782BCB" w:rsidP="00782BCB">
      <w:pPr>
        <w:ind w:leftChars="-95" w:left="732" w:hangingChars="400" w:hanging="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・ごみが袋の外面に触れた場合や縛った際に隙間や破れがある場合は、二重にごみ袋</w:t>
      </w:r>
    </w:p>
    <w:p w14:paraId="30F42EFE" w14:textId="77777777" w:rsidR="00782BCB" w:rsidRPr="009C411D" w:rsidRDefault="00782BCB" w:rsidP="00782BCB">
      <w:pPr>
        <w:ind w:leftChars="305" w:left="732"/>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に入れるなどの感染防止策に留意する。</w:t>
      </w:r>
    </w:p>
    <w:p w14:paraId="22BB8CA2" w14:textId="77777777" w:rsidR="00782BCB" w:rsidRPr="009C411D" w:rsidRDefault="00782BCB" w:rsidP="00782BCB">
      <w:pPr>
        <w:ind w:leftChars="-95" w:left="732" w:hangingChars="400" w:hanging="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専用スペースからのごみも基本的に一般廃棄物として処理できるが、取り扱いにつ</w:t>
      </w:r>
    </w:p>
    <w:p w14:paraId="100EEBD6" w14:textId="77777777" w:rsidR="00782BCB" w:rsidRPr="009C411D" w:rsidRDefault="00782BCB" w:rsidP="00782BCB">
      <w:pPr>
        <w:ind w:leftChars="305" w:left="732"/>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いては十分に留意する。（ビニール袋の外側に油性ペンで「専用スペース」等を明</w:t>
      </w:r>
    </w:p>
    <w:p w14:paraId="277A2113" w14:textId="77777777" w:rsidR="00782BCB" w:rsidRPr="009C411D" w:rsidRDefault="00782BCB" w:rsidP="00782BCB">
      <w:pPr>
        <w:ind w:leftChars="305" w:left="732"/>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記する。）</w:t>
      </w:r>
    </w:p>
    <w:p w14:paraId="13538F73"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テレビ、ラジオ等の共有物の</w:t>
      </w:r>
      <w:r w:rsidRPr="009C411D">
        <w:rPr>
          <w:rFonts w:ascii="HG丸ｺﾞｼｯｸM-PRO" w:eastAsia="HG丸ｺﾞｼｯｸM-PRO" w:hAnsi="HG丸ｺﾞｼｯｸM-PRO" w:hint="eastAsia"/>
          <w:color w:val="000000" w:themeColor="text1"/>
        </w:rPr>
        <w:t>消毒】</w:t>
      </w:r>
    </w:p>
    <w:p w14:paraId="07B2F570" w14:textId="77777777" w:rsidR="00782BCB" w:rsidRPr="009C411D" w:rsidRDefault="00782BCB" w:rsidP="00782BCB">
      <w:pPr>
        <w:ind w:left="960" w:hangingChars="400" w:hanging="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・共有物については、傍らに消毒</w:t>
      </w:r>
      <w:r w:rsidRPr="009C411D">
        <w:rPr>
          <w:rFonts w:ascii="HG丸ｺﾞｼｯｸM-PRO" w:eastAsia="HG丸ｺﾞｼｯｸM-PRO" w:hAnsi="HG丸ｺﾞｼｯｸM-PRO" w:hint="eastAsia"/>
          <w:color w:val="000000" w:themeColor="text1"/>
        </w:rPr>
        <w:t>剤等</w:t>
      </w:r>
      <w:r w:rsidRPr="009C411D">
        <w:rPr>
          <w:rFonts w:ascii="HG丸ｺﾞｼｯｸM-PRO" w:eastAsia="HG丸ｺﾞｼｯｸM-PRO" w:hAnsi="HG丸ｺﾞｼｯｸM-PRO"/>
          <w:color w:val="000000" w:themeColor="text1"/>
        </w:rPr>
        <w:t>を設置し、利用時及び定期的な消毒を行う。</w:t>
      </w:r>
    </w:p>
    <w:p w14:paraId="777E882D"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トイレ</w:t>
      </w:r>
      <w:r w:rsidRPr="009C411D">
        <w:rPr>
          <w:rFonts w:ascii="HG丸ｺﾞｼｯｸM-PRO" w:eastAsia="HG丸ｺﾞｼｯｸM-PRO" w:hAnsi="HG丸ｺﾞｼｯｸM-PRO" w:hint="eastAsia"/>
          <w:color w:val="000000" w:themeColor="text1"/>
        </w:rPr>
        <w:t>の清掃・消毒】</w:t>
      </w:r>
    </w:p>
    <w:p w14:paraId="4C3B12EB"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・トイレ</w:t>
      </w:r>
      <w:r w:rsidRPr="009C411D">
        <w:rPr>
          <w:rFonts w:ascii="HG丸ｺﾞｼｯｸM-PRO" w:eastAsia="HG丸ｺﾞｼｯｸM-PRO" w:hAnsi="HG丸ｺﾞｼｯｸM-PRO" w:hint="eastAsia"/>
          <w:color w:val="000000" w:themeColor="text1"/>
        </w:rPr>
        <w:t>には</w:t>
      </w:r>
      <w:r w:rsidRPr="009C411D">
        <w:rPr>
          <w:rFonts w:ascii="HG丸ｺﾞｼｯｸM-PRO" w:eastAsia="HG丸ｺﾞｼｯｸM-PRO" w:hAnsi="HG丸ｺﾞｼｯｸM-PRO"/>
          <w:color w:val="000000" w:themeColor="text1"/>
        </w:rPr>
        <w:t>専用スリッパを設置</w:t>
      </w:r>
      <w:r w:rsidRPr="009C411D">
        <w:rPr>
          <w:rFonts w:ascii="HG丸ｺﾞｼｯｸM-PRO" w:eastAsia="HG丸ｺﾞｼｯｸM-PRO" w:hAnsi="HG丸ｺﾞｼｯｸM-PRO" w:hint="eastAsia"/>
          <w:color w:val="000000" w:themeColor="text1"/>
        </w:rPr>
        <w:t>し、スリッパを定期的に消毒する</w:t>
      </w:r>
      <w:r w:rsidRPr="009C411D">
        <w:rPr>
          <w:rFonts w:ascii="HG丸ｺﾞｼｯｸM-PRO" w:eastAsia="HG丸ｺﾞｼｯｸM-PRO" w:hAnsi="HG丸ｺﾞｼｯｸM-PRO"/>
          <w:color w:val="000000" w:themeColor="text1"/>
        </w:rPr>
        <w:t>。</w:t>
      </w:r>
    </w:p>
    <w:p w14:paraId="1151A2DB" w14:textId="77777777" w:rsidR="00782BCB" w:rsidRPr="009C411D" w:rsidRDefault="00782BCB" w:rsidP="00782BCB">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・トイレの近辺に手指消毒等を行うスペースを設ける。</w:t>
      </w:r>
    </w:p>
    <w:p w14:paraId="03E16B1A"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・定期的な換気と１日３回以上の定期的な清掃・消毒を行う。</w:t>
      </w:r>
    </w:p>
    <w:p w14:paraId="79D6791E" w14:textId="77777777" w:rsidR="00782BCB" w:rsidRPr="009C411D" w:rsidRDefault="00782BCB" w:rsidP="00782BCB">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便座、便座カバー、レバー等を次亜塩素酸ナトリウム消毒液により消毒する。</w:t>
      </w:r>
    </w:p>
    <w:p w14:paraId="33F16857"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・水洗トイレを使用する際は「フタを閉めて流す」よう啓発ポスターを掲示する。</w:t>
      </w:r>
    </w:p>
    <w:p w14:paraId="4F3C8F92"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浴室</w:t>
      </w:r>
      <w:r w:rsidRPr="009C411D">
        <w:rPr>
          <w:rFonts w:ascii="HG丸ｺﾞｼｯｸM-PRO" w:eastAsia="HG丸ｺﾞｼｯｸM-PRO" w:hAnsi="HG丸ｺﾞｼｯｸM-PRO" w:hint="eastAsia"/>
          <w:color w:val="000000" w:themeColor="text1"/>
        </w:rPr>
        <w:t>の清掃・消毒】</w:t>
      </w:r>
    </w:p>
    <w:p w14:paraId="615CB632" w14:textId="77777777" w:rsidR="00782BCB" w:rsidRPr="009C411D" w:rsidRDefault="00782BCB" w:rsidP="00782BCB">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lastRenderedPageBreak/>
        <w:t xml:space="preserve">　　・手すり等のよく手が触れる場所の消毒、及び</w:t>
      </w:r>
      <w:r w:rsidRPr="009C411D">
        <w:rPr>
          <w:rFonts w:ascii="HG丸ｺﾞｼｯｸM-PRO" w:eastAsia="HG丸ｺﾞｼｯｸM-PRO" w:hAnsi="HG丸ｺﾞｼｯｸM-PRO" w:hint="eastAsia"/>
          <w:color w:val="000000" w:themeColor="text1"/>
        </w:rPr>
        <w:t>湯船</w:t>
      </w:r>
      <w:r w:rsidRPr="009C411D">
        <w:rPr>
          <w:rFonts w:ascii="HG丸ｺﾞｼｯｸM-PRO" w:eastAsia="HG丸ｺﾞｼｯｸM-PRO" w:hAnsi="HG丸ｺﾞｼｯｸM-PRO"/>
          <w:color w:val="000000" w:themeColor="text1"/>
        </w:rPr>
        <w:t>や洗い場の清掃を徹底する。</w:t>
      </w:r>
    </w:p>
    <w:p w14:paraId="3CC6740E"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衣類・寝具</w:t>
      </w:r>
      <w:r w:rsidRPr="009C411D">
        <w:rPr>
          <w:rFonts w:ascii="HG丸ｺﾞｼｯｸM-PRO" w:eastAsia="HG丸ｺﾞｼｯｸM-PRO" w:hAnsi="HG丸ｺﾞｼｯｸM-PRO" w:hint="eastAsia"/>
          <w:color w:val="000000" w:themeColor="text1"/>
        </w:rPr>
        <w:t>等</w:t>
      </w:r>
      <w:r w:rsidRPr="009C411D">
        <w:rPr>
          <w:rFonts w:ascii="HG丸ｺﾞｼｯｸM-PRO" w:eastAsia="HG丸ｺﾞｼｯｸM-PRO" w:hAnsi="HG丸ｺﾞｼｯｸM-PRO"/>
          <w:color w:val="000000" w:themeColor="text1"/>
        </w:rPr>
        <w:t>の洗濯</w:t>
      </w:r>
      <w:r w:rsidRPr="009C411D">
        <w:rPr>
          <w:rFonts w:ascii="HG丸ｺﾞｼｯｸM-PRO" w:eastAsia="HG丸ｺﾞｼｯｸM-PRO" w:hAnsi="HG丸ｺﾞｼｯｸM-PRO" w:hint="eastAsia"/>
          <w:color w:val="000000" w:themeColor="text1"/>
        </w:rPr>
        <w:t>】</w:t>
      </w:r>
    </w:p>
    <w:p w14:paraId="245F1966" w14:textId="77777777" w:rsidR="00782BCB" w:rsidRPr="009C411D" w:rsidRDefault="00214490" w:rsidP="00782BCB">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・原則として</w:t>
      </w:r>
      <w:r w:rsidRPr="009C411D">
        <w:rPr>
          <w:rFonts w:ascii="HG丸ｺﾞｼｯｸM-PRO" w:eastAsia="HG丸ｺﾞｼｯｸM-PRO" w:hAnsi="HG丸ｺﾞｼｯｸM-PRO" w:hint="eastAsia"/>
          <w:color w:val="000000" w:themeColor="text1"/>
        </w:rPr>
        <w:t>家族</w:t>
      </w:r>
      <w:r w:rsidR="00782BCB" w:rsidRPr="009C411D">
        <w:rPr>
          <w:rFonts w:ascii="HG丸ｺﾞｼｯｸM-PRO" w:eastAsia="HG丸ｺﾞｼｯｸM-PRO" w:hAnsi="HG丸ｺﾞｼｯｸM-PRO"/>
          <w:color w:val="000000" w:themeColor="text1"/>
        </w:rPr>
        <w:t>毎にまとめて洗濯をする。</w:t>
      </w:r>
    </w:p>
    <w:p w14:paraId="6F5E2F80"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・洗濯時は掃除用手袋を付け、体液、吐物、血液等で汚れたものを取り扱う場合</w:t>
      </w:r>
      <w:r w:rsidRPr="009C411D">
        <w:rPr>
          <w:rFonts w:ascii="HG丸ｺﾞｼｯｸM-PRO" w:eastAsia="HG丸ｺﾞｼｯｸM-PRO" w:hAnsi="HG丸ｺﾞｼｯｸM-PRO" w:hint="eastAsia"/>
          <w:color w:val="000000" w:themeColor="text1"/>
        </w:rPr>
        <w:t>に</w:t>
      </w:r>
      <w:r w:rsidRPr="009C411D">
        <w:rPr>
          <w:rFonts w:ascii="HG丸ｺﾞｼｯｸM-PRO" w:eastAsia="HG丸ｺﾞｼｯｸM-PRO" w:hAnsi="HG丸ｺﾞｼｯｸM-PRO"/>
          <w:color w:val="000000" w:themeColor="text1"/>
        </w:rPr>
        <w:t>は、</w:t>
      </w:r>
    </w:p>
    <w:p w14:paraId="0B512C5A"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フェイスシールドも装着する。</w:t>
      </w:r>
    </w:p>
    <w:p w14:paraId="441F2D12" w14:textId="77777777" w:rsidR="00782BCB" w:rsidRPr="009C411D" w:rsidRDefault="00782BCB" w:rsidP="00782BCB">
      <w:pPr>
        <w:ind w:firstLineChars="200" w:firstLine="480"/>
        <w:rPr>
          <w:rFonts w:ascii="HG丸ｺﾞｼｯｸM-PRO" w:eastAsia="HG丸ｺﾞｼｯｸM-PRO" w:hAnsi="HG丸ｺﾞｼｯｸM-PRO" w:cs="ＭＳ 明朝"/>
          <w:color w:val="000000" w:themeColor="text1"/>
        </w:rPr>
      </w:pPr>
      <w:r w:rsidRPr="009C411D">
        <w:rPr>
          <w:rFonts w:ascii="HG丸ｺﾞｼｯｸM-PRO" w:eastAsia="HG丸ｺﾞｼｯｸM-PRO" w:hAnsi="HG丸ｺﾞｼｯｸM-PRO" w:cs="ＭＳ 明朝" w:hint="eastAsia"/>
          <w:color w:val="000000" w:themeColor="text1"/>
        </w:rPr>
        <w:t>・汚れた洗濯物等は、0.02%次亜塩素酸ナトリウム液に30分以上浸けて下洗いして</w:t>
      </w:r>
    </w:p>
    <w:p w14:paraId="7B10E41A"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s="ＭＳ 明朝" w:hint="eastAsia"/>
          <w:color w:val="000000" w:themeColor="text1"/>
        </w:rPr>
        <w:t>から他のも</w:t>
      </w:r>
      <w:r w:rsidRPr="009C411D">
        <w:rPr>
          <w:rFonts w:ascii="HG丸ｺﾞｼｯｸM-PRO" w:eastAsia="HG丸ｺﾞｼｯｸM-PRO" w:hAnsi="HG丸ｺﾞｼｯｸM-PRO"/>
          <w:color w:val="000000" w:themeColor="text1"/>
        </w:rPr>
        <w:t>のと分けて洗濯する</w:t>
      </w:r>
      <w:r w:rsidRPr="009C411D">
        <w:rPr>
          <w:rFonts w:ascii="HG丸ｺﾞｼｯｸM-PRO" w:eastAsia="HG丸ｺﾞｼｯｸM-PRO" w:hAnsi="HG丸ｺﾞｼｯｸM-PRO" w:hint="eastAsia"/>
          <w:color w:val="000000" w:themeColor="text1"/>
        </w:rPr>
        <w:t>（色落ちする場合があります）</w:t>
      </w:r>
      <w:r w:rsidRPr="009C411D">
        <w:rPr>
          <w:rFonts w:ascii="HG丸ｺﾞｼｯｸM-PRO" w:eastAsia="HG丸ｺﾞｼｯｸM-PRO" w:hAnsi="HG丸ｺﾞｼｯｸM-PRO"/>
          <w:color w:val="000000" w:themeColor="text1"/>
        </w:rPr>
        <w:t>。</w:t>
      </w:r>
    </w:p>
    <w:p w14:paraId="520BAE1C" w14:textId="77777777" w:rsidR="00782BCB" w:rsidRPr="009C411D" w:rsidRDefault="00782BCB" w:rsidP="00782BCB">
      <w:pPr>
        <w:ind w:firstLineChars="200" w:firstLine="480"/>
        <w:rPr>
          <w:rFonts w:ascii="HG丸ｺﾞｼｯｸM-PRO" w:eastAsia="HG丸ｺﾞｼｯｸM-PRO" w:hAnsi="HG丸ｺﾞｼｯｸM-PRO" w:cs="ＭＳ ゴシック"/>
          <w:color w:val="000000" w:themeColor="text1"/>
          <w:sz w:val="28"/>
          <w:szCs w:val="24"/>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十分な換気のためのレイアウト</w:t>
      </w:r>
      <w:r w:rsidRPr="009C411D">
        <w:rPr>
          <w:rFonts w:ascii="HG丸ｺﾞｼｯｸM-PRO" w:eastAsia="HG丸ｺﾞｼｯｸM-PRO" w:hAnsi="HG丸ｺﾞｼｯｸM-PRO" w:hint="eastAsia"/>
          <w:color w:val="000000" w:themeColor="text1"/>
        </w:rPr>
        <w:t>】</w:t>
      </w:r>
    </w:p>
    <w:p w14:paraId="25233AF8"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テント等</w:t>
      </w:r>
      <w:r w:rsidRPr="009C411D">
        <w:rPr>
          <w:rFonts w:ascii="HG丸ｺﾞｼｯｸM-PRO" w:eastAsia="HG丸ｺﾞｼｯｸM-PRO" w:hAnsi="HG丸ｺﾞｼｯｸM-PRO"/>
          <w:color w:val="000000" w:themeColor="text1"/>
        </w:rPr>
        <w:t>飛沫感染防止用資機材の設置にあたり、開放する窓、ドアの位置と空気の</w:t>
      </w:r>
    </w:p>
    <w:p w14:paraId="539A0AEB"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流れを考慮する。</w:t>
      </w:r>
    </w:p>
    <w:p w14:paraId="57A1B681"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・物資保管場所等の位置が居住スペースの空気の流れを遮らないようなレイアウトを</w:t>
      </w:r>
    </w:p>
    <w:p w14:paraId="71E36A99" w14:textId="7C4FCB91"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考える。</w:t>
      </w:r>
    </w:p>
    <w:p w14:paraId="3C7D5376" w14:textId="7C6B17D2" w:rsidR="00782BCB" w:rsidRPr="002D54BF" w:rsidRDefault="00782BCB" w:rsidP="00B87246">
      <w:pPr>
        <w:ind w:leftChars="200" w:left="720" w:hangingChars="100" w:hanging="240"/>
        <w:rPr>
          <w:rFonts w:ascii="HG丸ｺﾞｼｯｸM-PRO" w:eastAsia="HG丸ｺﾞｼｯｸM-PRO" w:hAnsi="HG丸ｺﾞｼｯｸM-PRO"/>
        </w:rPr>
      </w:pPr>
      <w:r w:rsidRPr="009C411D">
        <w:rPr>
          <w:rFonts w:ascii="HG丸ｺﾞｼｯｸM-PRO" w:eastAsia="HG丸ｺﾞｼｯｸM-PRO" w:hAnsi="HG丸ｺﾞｼｯｸM-PRO"/>
          <w:color w:val="000000" w:themeColor="text1"/>
        </w:rPr>
        <w:t>・</w:t>
      </w:r>
      <w:r w:rsidR="00B87246" w:rsidRPr="002D54BF">
        <w:rPr>
          <w:rFonts w:ascii="HG丸ｺﾞｼｯｸM-PRO" w:eastAsia="HG丸ｺﾞｼｯｸM-PRO" w:hAnsi="HG丸ｺﾞｼｯｸM-PRO" w:hint="eastAsia"/>
        </w:rPr>
        <w:t>部屋の対角線上にある</w:t>
      </w:r>
      <w:r w:rsidRPr="002D54BF">
        <w:rPr>
          <w:rFonts w:ascii="HG丸ｺﾞｼｯｸM-PRO" w:eastAsia="HG丸ｺﾞｼｯｸM-PRO" w:hAnsi="HG丸ｺﾞｼｯｸM-PRO"/>
        </w:rPr>
        <w:t>窓・ドアを</w:t>
      </w:r>
      <w:r w:rsidR="00B87246" w:rsidRPr="002D54BF">
        <w:rPr>
          <w:rFonts w:ascii="HG丸ｺﾞｼｯｸM-PRO" w:eastAsia="HG丸ｺﾞｼｯｸM-PRO" w:hAnsi="HG丸ｺﾞｼｯｸM-PRO" w:hint="eastAsia"/>
        </w:rPr>
        <w:t>２か所</w:t>
      </w:r>
      <w:r w:rsidRPr="002D54BF">
        <w:rPr>
          <w:rFonts w:ascii="HG丸ｺﾞｼｯｸM-PRO" w:eastAsia="HG丸ｺﾞｼｯｸM-PRO" w:hAnsi="HG丸ｺﾞｼｯｸM-PRO"/>
        </w:rPr>
        <w:t>開け</w:t>
      </w:r>
      <w:r w:rsidR="00B87246" w:rsidRPr="002D54BF">
        <w:rPr>
          <w:rFonts w:ascii="HG丸ｺﾞｼｯｸM-PRO" w:eastAsia="HG丸ｺﾞｼｯｸM-PRO" w:hAnsi="HG丸ｺﾞｼｯｸM-PRO" w:hint="eastAsia"/>
        </w:rPr>
        <w:t>、</w:t>
      </w:r>
      <w:r w:rsidR="00A97596" w:rsidRPr="002D54BF">
        <w:rPr>
          <w:rFonts w:ascii="HG丸ｺﾞｼｯｸM-PRO" w:eastAsia="HG丸ｺﾞｼｯｸM-PRO" w:hAnsi="HG丸ｺﾞｼｯｸM-PRO" w:hint="eastAsia"/>
        </w:rPr>
        <w:t>常時換気する。常時換気が困難な場合は、30分</w:t>
      </w:r>
      <w:r w:rsidR="00A97596" w:rsidRPr="002D54BF">
        <w:rPr>
          <w:rFonts w:ascii="HG丸ｺﾞｼｯｸM-PRO" w:eastAsia="HG丸ｺﾞｼｯｸM-PRO" w:hAnsi="HG丸ｺﾞｼｯｸM-PRO"/>
        </w:rPr>
        <w:t>に</w:t>
      </w:r>
      <w:r w:rsidR="00A97596" w:rsidRPr="002D54BF">
        <w:rPr>
          <w:rFonts w:ascii="HG丸ｺﾞｼｯｸM-PRO" w:eastAsia="HG丸ｺﾞｼｯｸM-PRO" w:hAnsi="HG丸ｺﾞｼｯｸM-PRO" w:hint="eastAsia"/>
        </w:rPr>
        <w:t>1回</w:t>
      </w:r>
      <w:r w:rsidR="00A97596" w:rsidRPr="002D54BF">
        <w:rPr>
          <w:rFonts w:ascii="HG丸ｺﾞｼｯｸM-PRO" w:eastAsia="HG丸ｺﾞｼｯｸM-PRO" w:hAnsi="HG丸ｺﾞｼｯｸM-PRO"/>
        </w:rPr>
        <w:t>以上、数分間、</w:t>
      </w:r>
      <w:r w:rsidRPr="002D54BF">
        <w:rPr>
          <w:rFonts w:ascii="HG丸ｺﾞｼｯｸM-PRO" w:eastAsia="HG丸ｺﾞｼｯｸM-PRO" w:hAnsi="HG丸ｺﾞｼｯｸM-PRO"/>
        </w:rPr>
        <w:t>定期的に換気する。</w:t>
      </w:r>
      <w:r w:rsidR="00B87246" w:rsidRPr="002D54BF">
        <w:rPr>
          <w:rFonts w:ascii="HG丸ｺﾞｼｯｸM-PRO" w:eastAsia="HG丸ｺﾞｼｯｸM-PRO" w:hAnsi="HG丸ｺﾞｼｯｸM-PRO" w:hint="eastAsia"/>
        </w:rPr>
        <w:t>窓が1つしかない場合は、部屋のドアを開けて、扇風機などを窓の外に向けて設置する。</w:t>
      </w:r>
    </w:p>
    <w:p w14:paraId="2EF7B4A7" w14:textId="77777777" w:rsidR="00782BCB" w:rsidRPr="009C411D" w:rsidRDefault="00782BCB" w:rsidP="00782BCB">
      <w:pPr>
        <w:ind w:firstLineChars="200" w:firstLine="480"/>
        <w:rPr>
          <w:rFonts w:ascii="HG丸ｺﾞｼｯｸM-PRO" w:eastAsia="HG丸ｺﾞｼｯｸM-PRO" w:hAnsi="HG丸ｺﾞｼｯｸM-PRO"/>
          <w:color w:val="000000" w:themeColor="text1"/>
        </w:rPr>
      </w:pPr>
      <w:r w:rsidRPr="002D54BF">
        <w:rPr>
          <w:rFonts w:ascii="HG丸ｺﾞｼｯｸM-PRO" w:eastAsia="HG丸ｺﾞｼｯｸM-PRO" w:hAnsi="HG丸ｺﾞｼｯｸM-PRO"/>
        </w:rPr>
        <w:t>・体育館の上部にある窓を常時開放することが望ましい</w:t>
      </w:r>
      <w:r w:rsidRPr="009C411D">
        <w:rPr>
          <w:rFonts w:ascii="HG丸ｺﾞｼｯｸM-PRO" w:eastAsia="HG丸ｺﾞｼｯｸM-PRO" w:hAnsi="HG丸ｺﾞｼｯｸM-PRO"/>
          <w:color w:val="000000" w:themeColor="text1"/>
        </w:rPr>
        <w:t>ため、冬季においては事前に</w:t>
      </w:r>
    </w:p>
    <w:p w14:paraId="6FDA3BE3" w14:textId="77777777" w:rsidR="00782BCB" w:rsidRPr="009C411D" w:rsidRDefault="00782BCB" w:rsidP="00782BCB">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防寒具の必要性を住民に周知する必要がある。</w:t>
      </w:r>
    </w:p>
    <w:p w14:paraId="22386FC6" w14:textId="77777777" w:rsidR="00DB3D44" w:rsidRPr="009C411D" w:rsidRDefault="00DB3D44" w:rsidP="00DB3D44">
      <w:pPr>
        <w:rPr>
          <w:rFonts w:ascii="HG丸ｺﾞｼｯｸM-PRO" w:eastAsia="HG丸ｺﾞｼｯｸM-PRO" w:hAnsi="HG丸ｺﾞｼｯｸM-PRO"/>
          <w:color w:val="000000" w:themeColor="text1"/>
        </w:rPr>
      </w:pPr>
    </w:p>
    <w:p w14:paraId="6A24BF97" w14:textId="77777777" w:rsidR="00264011" w:rsidRPr="00B2780D" w:rsidRDefault="00264011"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7E3FFF" w:rsidRPr="00B2780D">
        <w:rPr>
          <w:rFonts w:ascii="HG丸ｺﾞｼｯｸM-PRO" w:eastAsia="HG丸ｺﾞｼｯｸM-PRO" w:hAnsi="HG丸ｺﾞｼｯｸM-PRO" w:hint="eastAsia"/>
          <w:color w:val="000000" w:themeColor="text1"/>
        </w:rPr>
        <w:t>③</w:t>
      </w:r>
      <w:r w:rsidRPr="00B2780D">
        <w:rPr>
          <w:rFonts w:ascii="HG丸ｺﾞｼｯｸM-PRO" w:eastAsia="HG丸ｺﾞｼｯｸM-PRO" w:hAnsi="HG丸ｺﾞｼｯｸM-PRO" w:hint="eastAsia"/>
          <w:color w:val="000000" w:themeColor="text1"/>
          <w:u w:val="single"/>
        </w:rPr>
        <w:t>体調不良者の早期発見</w:t>
      </w:r>
    </w:p>
    <w:p w14:paraId="1ED6FAB2" w14:textId="77777777" w:rsidR="00264011" w:rsidRPr="00B2780D" w:rsidRDefault="00264011"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706C8D"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避難者全員に毎日検温を</w:t>
      </w:r>
      <w:r w:rsidR="00706C8D" w:rsidRPr="00B2780D">
        <w:rPr>
          <w:rFonts w:ascii="HG丸ｺﾞｼｯｸM-PRO" w:eastAsia="HG丸ｺﾞｼｯｸM-PRO" w:hAnsi="HG丸ｺﾞｼｯｸM-PRO" w:hint="eastAsia"/>
          <w:color w:val="000000" w:themeColor="text1"/>
        </w:rPr>
        <w:t>義務付け</w:t>
      </w:r>
      <w:r w:rsidRPr="00B2780D">
        <w:rPr>
          <w:rFonts w:ascii="HG丸ｺﾞｼｯｸM-PRO" w:eastAsia="HG丸ｺﾞｼｯｸM-PRO" w:hAnsi="HG丸ｺﾞｼｯｸM-PRO" w:hint="eastAsia"/>
          <w:color w:val="000000" w:themeColor="text1"/>
        </w:rPr>
        <w:t>、体調不良者の早期発見</w:t>
      </w:r>
      <w:r w:rsidR="00706C8D" w:rsidRPr="00B2780D">
        <w:rPr>
          <w:rFonts w:ascii="HG丸ｺﾞｼｯｸM-PRO" w:eastAsia="HG丸ｺﾞｼｯｸM-PRO" w:hAnsi="HG丸ｺﾞｼｯｸM-PRO" w:hint="eastAsia"/>
          <w:color w:val="000000" w:themeColor="text1"/>
        </w:rPr>
        <w:t>に</w:t>
      </w:r>
      <w:r w:rsidRPr="00B2780D">
        <w:rPr>
          <w:rFonts w:ascii="HG丸ｺﾞｼｯｸM-PRO" w:eastAsia="HG丸ｺﾞｼｯｸM-PRO" w:hAnsi="HG丸ｺﾞｼｯｸM-PRO" w:hint="eastAsia"/>
          <w:color w:val="000000" w:themeColor="text1"/>
        </w:rPr>
        <w:t>心がけ</w:t>
      </w:r>
      <w:r w:rsidR="00706C8D" w:rsidRPr="00B2780D">
        <w:rPr>
          <w:rFonts w:ascii="HG丸ｺﾞｼｯｸM-PRO" w:eastAsia="HG丸ｺﾞｼｯｸM-PRO" w:hAnsi="HG丸ｺﾞｼｯｸM-PRO" w:hint="eastAsia"/>
          <w:color w:val="000000" w:themeColor="text1"/>
        </w:rPr>
        <w:t>る</w:t>
      </w:r>
      <w:r w:rsidRPr="00B2780D">
        <w:rPr>
          <w:rFonts w:ascii="HG丸ｺﾞｼｯｸM-PRO" w:eastAsia="HG丸ｺﾞｼｯｸM-PRO" w:hAnsi="HG丸ｺﾞｼｯｸM-PRO" w:hint="eastAsia"/>
          <w:color w:val="000000" w:themeColor="text1"/>
        </w:rPr>
        <w:t>。</w:t>
      </w:r>
    </w:p>
    <w:p w14:paraId="385C354A" w14:textId="77777777" w:rsidR="00D26F76" w:rsidRPr="00B2780D" w:rsidRDefault="00264011" w:rsidP="00D26F76">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706C8D" w:rsidRPr="00B2780D">
        <w:rPr>
          <w:rFonts w:ascii="HG丸ｺﾞｼｯｸM-PRO" w:eastAsia="HG丸ｺﾞｼｯｸM-PRO" w:hAnsi="HG丸ｺﾞｼｯｸM-PRO" w:hint="eastAsia"/>
          <w:color w:val="000000" w:themeColor="text1"/>
        </w:rPr>
        <w:t xml:space="preserve">　場合によっては、</w:t>
      </w:r>
      <w:r w:rsidRPr="00B2780D">
        <w:rPr>
          <w:rFonts w:ascii="HG丸ｺﾞｼｯｸM-PRO" w:eastAsia="HG丸ｺﾞｼｯｸM-PRO" w:hAnsi="HG丸ｺﾞｼｯｸM-PRO" w:hint="eastAsia"/>
          <w:color w:val="000000" w:themeColor="text1"/>
        </w:rPr>
        <w:t>症状が顕在化し</w:t>
      </w:r>
      <w:r w:rsidR="00706C8D" w:rsidRPr="00B2780D">
        <w:rPr>
          <w:rFonts w:ascii="HG丸ｺﾞｼｯｸM-PRO" w:eastAsia="HG丸ｺﾞｼｯｸM-PRO" w:hAnsi="HG丸ｺﾞｼｯｸM-PRO" w:hint="eastAsia"/>
          <w:color w:val="000000" w:themeColor="text1"/>
        </w:rPr>
        <w:t>づらいといった特徴があ</w:t>
      </w:r>
      <w:r w:rsidR="00D26F76" w:rsidRPr="00B2780D">
        <w:rPr>
          <w:rFonts w:ascii="HG丸ｺﾞｼｯｸM-PRO" w:eastAsia="HG丸ｺﾞｼｯｸM-PRO" w:hAnsi="HG丸ｺﾞｼｯｸM-PRO" w:hint="eastAsia"/>
          <w:color w:val="000000" w:themeColor="text1"/>
        </w:rPr>
        <w:t>り</w:t>
      </w:r>
      <w:r w:rsidR="00706C8D" w:rsidRPr="00B2780D">
        <w:rPr>
          <w:rFonts w:ascii="HG丸ｺﾞｼｯｸM-PRO" w:eastAsia="HG丸ｺﾞｼｯｸM-PRO" w:hAnsi="HG丸ｺﾞｼｯｸM-PRO" w:hint="eastAsia"/>
          <w:color w:val="000000" w:themeColor="text1"/>
        </w:rPr>
        <w:t>、</w:t>
      </w:r>
      <w:r w:rsidRPr="00B2780D">
        <w:rPr>
          <w:rFonts w:ascii="HG丸ｺﾞｼｯｸM-PRO" w:eastAsia="HG丸ｺﾞｼｯｸM-PRO" w:hAnsi="HG丸ｺﾞｼｯｸM-PRO" w:hint="eastAsia"/>
          <w:color w:val="000000" w:themeColor="text1"/>
        </w:rPr>
        <w:t>感染</w:t>
      </w:r>
      <w:r w:rsidR="00706C8D" w:rsidRPr="00B2780D">
        <w:rPr>
          <w:rFonts w:ascii="HG丸ｺﾞｼｯｸM-PRO" w:eastAsia="HG丸ｺﾞｼｯｸM-PRO" w:hAnsi="HG丸ｺﾞｼｯｸM-PRO" w:hint="eastAsia"/>
          <w:color w:val="000000" w:themeColor="text1"/>
        </w:rPr>
        <w:t>者</w:t>
      </w:r>
      <w:r w:rsidRPr="00B2780D">
        <w:rPr>
          <w:rFonts w:ascii="HG丸ｺﾞｼｯｸM-PRO" w:eastAsia="HG丸ｺﾞｼｯｸM-PRO" w:hAnsi="HG丸ｺﾞｼｯｸM-PRO" w:hint="eastAsia"/>
          <w:color w:val="000000" w:themeColor="text1"/>
        </w:rPr>
        <w:t>の早期発見に</w:t>
      </w:r>
    </w:p>
    <w:p w14:paraId="44751B51" w14:textId="77777777" w:rsidR="00D26F76" w:rsidRPr="00B2780D" w:rsidRDefault="00264011" w:rsidP="00264011">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は避難者自身の申告が必要不可欠</w:t>
      </w:r>
      <w:r w:rsidR="00D26F76" w:rsidRPr="00B2780D">
        <w:rPr>
          <w:rFonts w:ascii="HG丸ｺﾞｼｯｸM-PRO" w:eastAsia="HG丸ｺﾞｼｯｸM-PRO" w:hAnsi="HG丸ｺﾞｼｯｸM-PRO" w:hint="eastAsia"/>
          <w:color w:val="000000" w:themeColor="text1"/>
        </w:rPr>
        <w:t>となるため、</w:t>
      </w:r>
      <w:r w:rsidRPr="00B2780D">
        <w:rPr>
          <w:rFonts w:ascii="HG丸ｺﾞｼｯｸM-PRO" w:eastAsia="HG丸ｺﾞｼｯｸM-PRO" w:hAnsi="HG丸ｺﾞｼｯｸM-PRO" w:hint="eastAsia"/>
          <w:color w:val="000000" w:themeColor="text1"/>
        </w:rPr>
        <w:t>掲示板・館内放送等を活用し、身体に</w:t>
      </w:r>
    </w:p>
    <w:p w14:paraId="5BA5DE8C" w14:textId="77777777" w:rsidR="00D26F76" w:rsidRPr="00B2780D" w:rsidRDefault="00264011" w:rsidP="00264011">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異常が出た場合は速やかに申し出てもらうよう、</w:t>
      </w:r>
      <w:r w:rsidR="002317B4" w:rsidRPr="00B2780D">
        <w:rPr>
          <w:rFonts w:ascii="HG丸ｺﾞｼｯｸM-PRO" w:eastAsia="HG丸ｺﾞｼｯｸM-PRO" w:hAnsi="HG丸ｺﾞｼｯｸM-PRO" w:hint="eastAsia"/>
          <w:color w:val="000000" w:themeColor="text1"/>
        </w:rPr>
        <w:t>運営組織から呼びかけ</w:t>
      </w:r>
      <w:r w:rsidR="00D26F76" w:rsidRPr="00B2780D">
        <w:rPr>
          <w:rFonts w:ascii="HG丸ｺﾞｼｯｸM-PRO" w:eastAsia="HG丸ｺﾞｼｯｸM-PRO" w:hAnsi="HG丸ｺﾞｼｯｸM-PRO" w:hint="eastAsia"/>
          <w:color w:val="000000" w:themeColor="text1"/>
        </w:rPr>
        <w:t>る。</w:t>
      </w:r>
    </w:p>
    <w:p w14:paraId="05577ED3" w14:textId="77777777" w:rsidR="009E497D" w:rsidRPr="00B2780D" w:rsidRDefault="00835967" w:rsidP="00D26F76">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また、運営組織内で体調不良者が出た場合も、無理</w:t>
      </w:r>
      <w:r w:rsidR="009E497D" w:rsidRPr="00B2780D">
        <w:rPr>
          <w:rFonts w:ascii="HG丸ｺﾞｼｯｸM-PRO" w:eastAsia="HG丸ｺﾞｼｯｸM-PRO" w:hAnsi="HG丸ｺﾞｼｯｸM-PRO" w:hint="eastAsia"/>
          <w:color w:val="000000" w:themeColor="text1"/>
        </w:rPr>
        <w:t>を</w:t>
      </w:r>
      <w:r w:rsidRPr="00B2780D">
        <w:rPr>
          <w:rFonts w:ascii="HG丸ｺﾞｼｯｸM-PRO" w:eastAsia="HG丸ｺﾞｼｯｸM-PRO" w:hAnsi="HG丸ｺﾞｼｯｸM-PRO" w:hint="eastAsia"/>
          <w:color w:val="000000" w:themeColor="text1"/>
        </w:rPr>
        <w:t>せず早めに申告</w:t>
      </w:r>
      <w:r w:rsidR="00D26F76" w:rsidRPr="00B2780D">
        <w:rPr>
          <w:rFonts w:ascii="HG丸ｺﾞｼｯｸM-PRO" w:eastAsia="HG丸ｺﾞｼｯｸM-PRO" w:hAnsi="HG丸ｺﾞｼｯｸM-PRO" w:hint="eastAsia"/>
          <w:color w:val="000000" w:themeColor="text1"/>
        </w:rPr>
        <w:t>するよう心が</w:t>
      </w:r>
    </w:p>
    <w:p w14:paraId="08A90F97" w14:textId="77777777" w:rsidR="00835967" w:rsidRPr="00B2780D" w:rsidRDefault="009E497D" w:rsidP="009E497D">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D26F76" w:rsidRPr="00B2780D">
        <w:rPr>
          <w:rFonts w:ascii="HG丸ｺﾞｼｯｸM-PRO" w:eastAsia="HG丸ｺﾞｼｯｸM-PRO" w:hAnsi="HG丸ｺﾞｼｯｸM-PRO" w:hint="eastAsia"/>
          <w:color w:val="000000" w:themeColor="text1"/>
        </w:rPr>
        <w:t>ける</w:t>
      </w:r>
      <w:r w:rsidR="00835967" w:rsidRPr="00B2780D">
        <w:rPr>
          <w:rFonts w:ascii="HG丸ｺﾞｼｯｸM-PRO" w:eastAsia="HG丸ｺﾞｼｯｸM-PRO" w:hAnsi="HG丸ｺﾞｼｯｸM-PRO" w:hint="eastAsia"/>
          <w:color w:val="000000" w:themeColor="text1"/>
        </w:rPr>
        <w:t>。</w:t>
      </w:r>
    </w:p>
    <w:p w14:paraId="58C7CA67" w14:textId="77777777" w:rsidR="00AC361C" w:rsidRPr="009C411D" w:rsidRDefault="00AC361C" w:rsidP="00AC361C">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Arial Unicode MS" w:hint="eastAsia"/>
          <w:color w:val="000000" w:themeColor="text1"/>
          <w:szCs w:val="24"/>
        </w:rPr>
        <w:t>※</w:t>
      </w:r>
      <w:r w:rsidR="00897850" w:rsidRPr="009C411D">
        <w:rPr>
          <w:rFonts w:ascii="HG丸ｺﾞｼｯｸM-PRO" w:eastAsia="HG丸ｺﾞｼｯｸM-PRO" w:hAnsi="HG丸ｺﾞｼｯｸM-PRO" w:cs="Arial Unicode MS" w:hint="eastAsia"/>
          <w:color w:val="000000" w:themeColor="text1"/>
          <w:szCs w:val="24"/>
        </w:rPr>
        <w:t>避難者の</w:t>
      </w:r>
      <w:r w:rsidRPr="009C411D">
        <w:rPr>
          <w:rFonts w:ascii="HG丸ｺﾞｼｯｸM-PRO" w:eastAsia="HG丸ｺﾞｼｯｸM-PRO" w:hAnsi="HG丸ｺﾞｼｯｸM-PRO" w:cs="Arial Unicode MS"/>
          <w:color w:val="000000" w:themeColor="text1"/>
          <w:szCs w:val="24"/>
        </w:rPr>
        <w:t>体調</w:t>
      </w:r>
      <w:r w:rsidR="00897850" w:rsidRPr="009C411D">
        <w:rPr>
          <w:rFonts w:ascii="Segoe UI Symbol" w:eastAsia="HG丸ｺﾞｼｯｸM-PRO" w:hAnsi="Segoe UI Symbol" w:cs="Segoe UI Symbol" w:hint="eastAsia"/>
          <w:color w:val="000000" w:themeColor="text1"/>
          <w:szCs w:val="24"/>
        </w:rPr>
        <w:t>チェック</w:t>
      </w:r>
      <w:r w:rsidRPr="009C411D">
        <w:rPr>
          <w:rFonts w:ascii="HG丸ｺﾞｼｯｸM-PRO" w:eastAsia="HG丸ｺﾞｼｯｸM-PRO" w:hAnsi="HG丸ｺﾞｼｯｸM-PRO" w:cs="Arial Unicode MS"/>
          <w:color w:val="000000" w:themeColor="text1"/>
          <w:szCs w:val="24"/>
        </w:rPr>
        <w:t>のための対応手順</w:t>
      </w:r>
    </w:p>
    <w:p w14:paraId="03ACB441" w14:textId="77777777" w:rsidR="00A93AF3" w:rsidRPr="009C411D" w:rsidRDefault="00AC361C" w:rsidP="00AC361C">
      <w:pPr>
        <w:ind w:firstLineChars="300" w:firstLine="72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color w:val="000000" w:themeColor="text1"/>
          <w:szCs w:val="24"/>
        </w:rPr>
        <w:t>・</w:t>
      </w:r>
      <w:r w:rsidR="00A93AF3" w:rsidRPr="009C411D">
        <w:rPr>
          <w:rFonts w:ascii="HG丸ｺﾞｼｯｸM-PRO" w:eastAsia="HG丸ｺﾞｼｯｸM-PRO" w:hAnsi="HG丸ｺﾞｼｯｸM-PRO" w:cs="ＭＳ 明朝" w:hint="eastAsia"/>
          <w:color w:val="000000" w:themeColor="text1"/>
          <w:szCs w:val="24"/>
        </w:rPr>
        <w:t>体調チェック表（資料②－３）を入所時に配布し、</w:t>
      </w:r>
      <w:r w:rsidRPr="009C411D">
        <w:rPr>
          <w:rFonts w:ascii="HG丸ｺﾞｼｯｸM-PRO" w:eastAsia="HG丸ｺﾞｼｯｸM-PRO" w:hAnsi="HG丸ｺﾞｼｯｸM-PRO" w:cs="ＭＳ 明朝"/>
          <w:color w:val="000000" w:themeColor="text1"/>
          <w:szCs w:val="24"/>
        </w:rPr>
        <w:t>毎日3回（朝、昼、夕方）</w:t>
      </w:r>
    </w:p>
    <w:p w14:paraId="138BC522" w14:textId="77777777" w:rsidR="00AC361C" w:rsidRPr="009C411D" w:rsidRDefault="00A93AF3" w:rsidP="00AC361C">
      <w:pPr>
        <w:ind w:firstLineChars="400" w:firstLine="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ＭＳ 明朝" w:hint="eastAsia"/>
          <w:color w:val="000000" w:themeColor="text1"/>
          <w:szCs w:val="24"/>
        </w:rPr>
        <w:t>チェック表の</w:t>
      </w:r>
      <w:r w:rsidR="00AC361C" w:rsidRPr="009C411D">
        <w:rPr>
          <w:rFonts w:ascii="HG丸ｺﾞｼｯｸM-PRO" w:eastAsia="HG丸ｺﾞｼｯｸM-PRO" w:hAnsi="HG丸ｺﾞｼｯｸM-PRO" w:cs="ＭＳ 明朝"/>
          <w:color w:val="000000" w:themeColor="text1"/>
          <w:szCs w:val="24"/>
        </w:rPr>
        <w:t>項目について、各自で確認、記入</w:t>
      </w:r>
      <w:r w:rsidR="00AC361C" w:rsidRPr="009C411D">
        <w:rPr>
          <w:rFonts w:ascii="HG丸ｺﾞｼｯｸM-PRO" w:eastAsia="HG丸ｺﾞｼｯｸM-PRO" w:hAnsi="HG丸ｺﾞｼｯｸM-PRO" w:cs="ＭＳ 明朝" w:hint="eastAsia"/>
          <w:color w:val="000000" w:themeColor="text1"/>
          <w:szCs w:val="24"/>
        </w:rPr>
        <w:t>する</w:t>
      </w:r>
      <w:r w:rsidR="00AC361C" w:rsidRPr="009C411D">
        <w:rPr>
          <w:rFonts w:ascii="HG丸ｺﾞｼｯｸM-PRO" w:eastAsia="HG丸ｺﾞｼｯｸM-PRO" w:hAnsi="HG丸ｺﾞｼｯｸM-PRO" w:cs="ＭＳ 明朝"/>
          <w:color w:val="000000" w:themeColor="text1"/>
          <w:szCs w:val="24"/>
        </w:rPr>
        <w:t>。</w:t>
      </w:r>
    </w:p>
    <w:p w14:paraId="74166092" w14:textId="77777777" w:rsidR="00AC361C" w:rsidRPr="009C411D" w:rsidRDefault="00AC361C" w:rsidP="00AC361C">
      <w:pPr>
        <w:ind w:firstLineChars="300" w:firstLine="72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color w:val="000000" w:themeColor="text1"/>
          <w:szCs w:val="24"/>
        </w:rPr>
        <w:t>・体温計を持たない避難者には、非接触型体温計を用いて体温を測定する。</w:t>
      </w:r>
    </w:p>
    <w:p w14:paraId="1983BC39" w14:textId="77777777" w:rsidR="00AC361C" w:rsidRPr="009C411D" w:rsidRDefault="00AC361C" w:rsidP="00AC361C">
      <w:pPr>
        <w:ind w:firstLineChars="300" w:firstLine="72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color w:val="000000" w:themeColor="text1"/>
          <w:szCs w:val="24"/>
        </w:rPr>
        <w:t>・非接触型体温計</w:t>
      </w:r>
      <w:r w:rsidRPr="009C411D">
        <w:rPr>
          <w:rFonts w:ascii="HG丸ｺﾞｼｯｸM-PRO" w:eastAsia="HG丸ｺﾞｼｯｸM-PRO" w:hAnsi="HG丸ｺﾞｼｯｸM-PRO" w:cs="ＭＳ 明朝" w:hint="eastAsia"/>
          <w:color w:val="000000" w:themeColor="text1"/>
          <w:szCs w:val="24"/>
        </w:rPr>
        <w:t>が</w:t>
      </w:r>
      <w:r w:rsidRPr="009C411D">
        <w:rPr>
          <w:rFonts w:ascii="HG丸ｺﾞｼｯｸM-PRO" w:eastAsia="HG丸ｺﾞｼｯｸM-PRO" w:hAnsi="HG丸ｺﾞｼｯｸM-PRO" w:cs="ＭＳ 明朝"/>
          <w:color w:val="000000" w:themeColor="text1"/>
          <w:szCs w:val="24"/>
        </w:rPr>
        <w:t>無い場合は</w:t>
      </w:r>
      <w:r w:rsidRPr="009C411D">
        <w:rPr>
          <w:rFonts w:ascii="HG丸ｺﾞｼｯｸM-PRO" w:eastAsia="HG丸ｺﾞｼｯｸM-PRO" w:hAnsi="HG丸ｺﾞｼｯｸM-PRO" w:cs="ＭＳ 明朝" w:hint="eastAsia"/>
          <w:color w:val="000000" w:themeColor="text1"/>
          <w:szCs w:val="24"/>
        </w:rPr>
        <w:t>、</w:t>
      </w:r>
      <w:r w:rsidRPr="009C411D">
        <w:rPr>
          <w:rFonts w:ascii="HG丸ｺﾞｼｯｸM-PRO" w:eastAsia="HG丸ｺﾞｼｯｸM-PRO" w:hAnsi="HG丸ｺﾞｼｯｸM-PRO" w:cs="ＭＳ 明朝"/>
          <w:color w:val="000000" w:themeColor="text1"/>
          <w:szCs w:val="24"/>
        </w:rPr>
        <w:t>体温計を検温ごとにアルコール消毒する。</w:t>
      </w:r>
    </w:p>
    <w:p w14:paraId="6DD8A1DC" w14:textId="77777777" w:rsidR="00AC361C" w:rsidRPr="009C411D" w:rsidRDefault="00AC361C" w:rsidP="004325C6">
      <w:pPr>
        <w:ind w:firstLineChars="300" w:firstLine="72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color w:val="000000" w:themeColor="text1"/>
          <w:szCs w:val="24"/>
        </w:rPr>
        <w:t>・車中泊の避難者にも受付時に</w:t>
      </w:r>
      <w:r w:rsidR="004325C6" w:rsidRPr="009C411D">
        <w:rPr>
          <w:rFonts w:ascii="HG丸ｺﾞｼｯｸM-PRO" w:eastAsia="HG丸ｺﾞｼｯｸM-PRO" w:hAnsi="HG丸ｺﾞｼｯｸM-PRO" w:cs="ＭＳ 明朝" w:hint="eastAsia"/>
          <w:color w:val="000000" w:themeColor="text1"/>
          <w:szCs w:val="24"/>
        </w:rPr>
        <w:t>体調チェック表</w:t>
      </w:r>
      <w:r w:rsidRPr="009C411D">
        <w:rPr>
          <w:rFonts w:ascii="HG丸ｺﾞｼｯｸM-PRO" w:eastAsia="HG丸ｺﾞｼｯｸM-PRO" w:hAnsi="HG丸ｺﾞｼｯｸM-PRO" w:cs="ＭＳ 明朝"/>
          <w:color w:val="000000" w:themeColor="text1"/>
          <w:szCs w:val="24"/>
        </w:rPr>
        <w:t>を配布する。</w:t>
      </w:r>
    </w:p>
    <w:p w14:paraId="15D97461" w14:textId="4AEC810B" w:rsidR="00AC361C" w:rsidRPr="009C411D" w:rsidRDefault="00AC361C" w:rsidP="00A97596">
      <w:pPr>
        <w:ind w:leftChars="300" w:left="960" w:hangingChars="100" w:hanging="240"/>
        <w:rPr>
          <w:rFonts w:ascii="HG丸ｺﾞｼｯｸM-PRO" w:eastAsia="HG丸ｺﾞｼｯｸM-PRO" w:hAnsi="HG丸ｺﾞｼｯｸM-PRO" w:cs="ＭＳ 明朝"/>
          <w:color w:val="000000" w:themeColor="text1"/>
          <w:szCs w:val="24"/>
        </w:rPr>
      </w:pPr>
      <w:r w:rsidRPr="009C411D">
        <w:rPr>
          <w:rFonts w:ascii="HG丸ｺﾞｼｯｸM-PRO" w:eastAsia="HG丸ｺﾞｼｯｸM-PRO" w:hAnsi="HG丸ｺﾞｼｯｸM-PRO" w:cs="ＭＳ 明朝"/>
          <w:color w:val="000000" w:themeColor="text1"/>
          <w:szCs w:val="24"/>
        </w:rPr>
        <w:t>・</w:t>
      </w:r>
      <w:r w:rsidRPr="009C411D">
        <w:rPr>
          <w:rFonts w:ascii="HG丸ｺﾞｼｯｸM-PRO" w:eastAsia="HG丸ｺﾞｼｯｸM-PRO" w:hAnsi="HG丸ｺﾞｼｯｸM-PRO" w:cs="ＭＳ 明朝" w:hint="eastAsia"/>
          <w:color w:val="000000" w:themeColor="text1"/>
          <w:szCs w:val="24"/>
        </w:rPr>
        <w:t>掲示板、館内放送を活用し、健康チェックの実施や体調不良の申し出について、避難者全員に呼びかける。</w:t>
      </w:r>
    </w:p>
    <w:p w14:paraId="52526655" w14:textId="731E979C" w:rsidR="00AC361C" w:rsidRPr="009C411D" w:rsidRDefault="00F922F9" w:rsidP="00AC361C">
      <w:pPr>
        <w:ind w:firstLineChars="100" w:firstLine="240"/>
        <w:rPr>
          <w:rFonts w:ascii="HG丸ｺﾞｼｯｸM-PRO" w:eastAsia="HG丸ｺﾞｼｯｸM-PRO" w:hAnsi="HG丸ｺﾞｼｯｸM-PRO" w:cs="ＭＳ ゴシック"/>
          <w:b/>
          <w:color w:val="000000" w:themeColor="text1"/>
          <w:szCs w:val="24"/>
        </w:rPr>
      </w:pPr>
      <w:r w:rsidRPr="009C411D">
        <w:rPr>
          <w:rFonts w:ascii="HG丸ｺﾞｼｯｸM-PRO" w:eastAsia="HG丸ｺﾞｼｯｸM-PRO" w:hAnsi="HG丸ｺﾞｼｯｸM-PRO" w:cs="ＭＳ 明朝"/>
          <w:noProof/>
          <w:color w:val="000000" w:themeColor="text1"/>
          <w:szCs w:val="24"/>
        </w:rPr>
        <mc:AlternateContent>
          <mc:Choice Requires="wps">
            <w:drawing>
              <wp:anchor distT="0" distB="0" distL="114300" distR="114300" simplePos="0" relativeHeight="251779584" behindDoc="0" locked="0" layoutInCell="1" allowOverlap="1" wp14:anchorId="3C16CCC6" wp14:editId="19EA832B">
                <wp:simplePos x="0" y="0"/>
                <wp:positionH relativeFrom="column">
                  <wp:posOffset>108585</wp:posOffset>
                </wp:positionH>
                <wp:positionV relativeFrom="paragraph">
                  <wp:posOffset>-3810</wp:posOffset>
                </wp:positionV>
                <wp:extent cx="5981700" cy="533400"/>
                <wp:effectExtent l="57150" t="19050" r="76200" b="95250"/>
                <wp:wrapNone/>
                <wp:docPr id="229" name="正方形/長方形 229"/>
                <wp:cNvGraphicFramePr/>
                <a:graphic xmlns:a="http://schemas.openxmlformats.org/drawingml/2006/main">
                  <a:graphicData uri="http://schemas.microsoft.com/office/word/2010/wordprocessingShape">
                    <wps:wsp>
                      <wps:cNvSpPr/>
                      <wps:spPr>
                        <a:xfrm>
                          <a:off x="0" y="0"/>
                          <a:ext cx="5981700" cy="5334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367FAC" id="正方形/長方形 229" o:spid="_x0000_s1026" style="position:absolute;left:0;text-align:left;margin-left:8.55pt;margin-top:-.3pt;width:471pt;height:4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" filled="f" strokecolor="black [3213]" strokeweight="1pt">
                <v:shadow on="t" color="black" opacity="22937f" origin=",.5" offset="0,.63889mm"/>
              </v:rect>
            </w:pict>
          </mc:Fallback>
        </mc:AlternateContent>
      </w:r>
      <w:r w:rsidR="00AC361C" w:rsidRPr="009C411D">
        <w:rPr>
          <w:rFonts w:ascii="HG丸ｺﾞｼｯｸM-PRO" w:eastAsia="HG丸ｺﾞｼｯｸM-PRO" w:hAnsi="HG丸ｺﾞｼｯｸM-PRO" w:cs="ＭＳ ゴシック"/>
          <w:b/>
          <w:color w:val="000000" w:themeColor="text1"/>
          <w:szCs w:val="24"/>
        </w:rPr>
        <w:t>体調不良者等の判定基準</w:t>
      </w:r>
    </w:p>
    <w:p w14:paraId="54139D5B" w14:textId="4948C7DB" w:rsidR="00AC361C" w:rsidRPr="00D62287" w:rsidRDefault="00AC361C" w:rsidP="00AC361C">
      <w:pPr>
        <w:rPr>
          <w:rFonts w:ascii="HG丸ｺﾞｼｯｸM-PRO" w:eastAsia="HG丸ｺﾞｼｯｸM-PRO" w:hAnsi="HG丸ｺﾞｼｯｸM-PRO" w:cs="ＭＳ ゴシック"/>
          <w:b/>
          <w:color w:val="FF0000"/>
          <w:szCs w:val="24"/>
          <w:u w:val="single"/>
        </w:rPr>
      </w:pPr>
      <w:r w:rsidRPr="009C411D">
        <w:rPr>
          <w:rFonts w:ascii="HG丸ｺﾞｼｯｸM-PRO" w:eastAsia="HG丸ｺﾞｼｯｸM-PRO" w:hAnsi="HG丸ｺﾞｼｯｸM-PRO"/>
          <w:b/>
          <w:color w:val="000000" w:themeColor="text1"/>
          <w:szCs w:val="24"/>
        </w:rPr>
        <w:t xml:space="preserve">　　</w:t>
      </w:r>
      <w:r w:rsidRPr="009C411D">
        <w:rPr>
          <w:rFonts w:ascii="HG丸ｺﾞｼｯｸM-PRO" w:eastAsia="HG丸ｺﾞｼｯｸM-PRO" w:hAnsi="HG丸ｺﾞｼｯｸM-PRO" w:hint="eastAsia"/>
          <w:b/>
          <w:color w:val="000000" w:themeColor="text1"/>
          <w:szCs w:val="24"/>
          <w:u w:val="single"/>
        </w:rPr>
        <w:t>３７．５</w:t>
      </w:r>
      <w:r w:rsidRPr="009C411D">
        <w:rPr>
          <w:rFonts w:ascii="HG丸ｺﾞｼｯｸM-PRO" w:eastAsia="HG丸ｺﾞｼｯｸM-PRO" w:hAnsi="HG丸ｺﾞｼｯｸM-PRO" w:cs="ＭＳ ゴシック"/>
          <w:b/>
          <w:color w:val="000000" w:themeColor="text1"/>
          <w:szCs w:val="24"/>
          <w:u w:val="single"/>
        </w:rPr>
        <w:t>℃以上の発熱</w:t>
      </w:r>
      <w:r w:rsidRPr="009C411D">
        <w:rPr>
          <w:rFonts w:ascii="HG丸ｺﾞｼｯｸM-PRO" w:eastAsia="HG丸ｺﾞｼｯｸM-PRO" w:hAnsi="HG丸ｺﾞｼｯｸM-PRO" w:cs="ＭＳ ゴシック" w:hint="eastAsia"/>
          <w:b/>
          <w:color w:val="000000" w:themeColor="text1"/>
          <w:szCs w:val="24"/>
          <w:u w:val="single"/>
        </w:rPr>
        <w:t>、咳、味覚・嗅覚異常等の症状があれば</w:t>
      </w:r>
      <w:r w:rsidRPr="009C411D">
        <w:rPr>
          <w:rFonts w:ascii="HG丸ｺﾞｼｯｸM-PRO" w:eastAsia="HG丸ｺﾞｼｯｸM-PRO" w:hAnsi="HG丸ｺﾞｼｯｸM-PRO" w:cs="ＭＳ ゴシック"/>
          <w:b/>
          <w:color w:val="000000" w:themeColor="text1"/>
          <w:szCs w:val="24"/>
          <w:u w:val="single"/>
        </w:rPr>
        <w:t>専用スペースへ誘導</w:t>
      </w:r>
    </w:p>
    <w:p w14:paraId="00D21D48" w14:textId="77777777" w:rsidR="00C35A77" w:rsidRDefault="00177944"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p>
    <w:p w14:paraId="056A6B55" w14:textId="77777777" w:rsidR="00C35A77" w:rsidRDefault="00C35A77" w:rsidP="00A1539A">
      <w:pPr>
        <w:rPr>
          <w:rFonts w:ascii="HG丸ｺﾞｼｯｸM-PRO" w:eastAsia="HG丸ｺﾞｼｯｸM-PRO" w:hAnsi="HG丸ｺﾞｼｯｸM-PRO"/>
          <w:color w:val="000000" w:themeColor="text1"/>
        </w:rPr>
      </w:pPr>
    </w:p>
    <w:p w14:paraId="0F889663" w14:textId="688D07A0" w:rsidR="00177944" w:rsidRPr="00B2780D" w:rsidRDefault="007E3FFF" w:rsidP="00C35A77">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lastRenderedPageBreak/>
        <w:t>④</w:t>
      </w:r>
      <w:r w:rsidR="002317B4" w:rsidRPr="00B2780D">
        <w:rPr>
          <w:rFonts w:ascii="HG丸ｺﾞｼｯｸM-PRO" w:eastAsia="HG丸ｺﾞｼｯｸM-PRO" w:hAnsi="HG丸ｺﾞｼｯｸM-PRO" w:hint="eastAsia"/>
          <w:color w:val="000000" w:themeColor="text1"/>
          <w:u w:val="single"/>
        </w:rPr>
        <w:t>物資</w:t>
      </w:r>
      <w:r w:rsidR="00ED3F10" w:rsidRPr="00B2780D">
        <w:rPr>
          <w:rFonts w:ascii="HG丸ｺﾞｼｯｸM-PRO" w:eastAsia="HG丸ｺﾞｼｯｸM-PRO" w:hAnsi="HG丸ｺﾞｼｯｸM-PRO" w:hint="eastAsia"/>
          <w:color w:val="000000" w:themeColor="text1"/>
          <w:u w:val="single"/>
        </w:rPr>
        <w:t>等</w:t>
      </w:r>
      <w:r w:rsidR="002317B4" w:rsidRPr="00B2780D">
        <w:rPr>
          <w:rFonts w:ascii="HG丸ｺﾞｼｯｸM-PRO" w:eastAsia="HG丸ｺﾞｼｯｸM-PRO" w:hAnsi="HG丸ｺﾞｼｯｸM-PRO" w:hint="eastAsia"/>
          <w:color w:val="000000" w:themeColor="text1"/>
          <w:u w:val="single"/>
        </w:rPr>
        <w:t>の</w:t>
      </w:r>
      <w:r w:rsidR="00ED3F10" w:rsidRPr="00B2780D">
        <w:rPr>
          <w:rFonts w:ascii="HG丸ｺﾞｼｯｸM-PRO" w:eastAsia="HG丸ｺﾞｼｯｸM-PRO" w:hAnsi="HG丸ｺﾞｼｯｸM-PRO" w:hint="eastAsia"/>
          <w:color w:val="000000" w:themeColor="text1"/>
          <w:u w:val="single"/>
        </w:rPr>
        <w:t>配布</w:t>
      </w:r>
      <w:r w:rsidR="002317B4" w:rsidRPr="00B2780D">
        <w:rPr>
          <w:rFonts w:ascii="HG丸ｺﾞｼｯｸM-PRO" w:eastAsia="HG丸ｺﾞｼｯｸM-PRO" w:hAnsi="HG丸ｺﾞｼｯｸM-PRO" w:hint="eastAsia"/>
          <w:color w:val="000000" w:themeColor="text1"/>
          <w:u w:val="single"/>
        </w:rPr>
        <w:t>について</w:t>
      </w:r>
    </w:p>
    <w:p w14:paraId="05FDFDC7" w14:textId="77777777" w:rsidR="00637916" w:rsidRPr="00B2780D" w:rsidRDefault="002317B4" w:rsidP="00463D3D">
      <w:pPr>
        <w:ind w:left="480" w:hangingChars="200" w:hanging="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D26F76"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物資等の配布を行う際は、</w:t>
      </w:r>
      <w:r w:rsidR="007F330B" w:rsidRPr="00B2780D">
        <w:rPr>
          <w:rFonts w:ascii="HG丸ｺﾞｼｯｸM-PRO" w:eastAsia="HG丸ｺﾞｼｯｸM-PRO" w:hAnsi="HG丸ｺﾞｼｯｸM-PRO" w:hint="eastAsia"/>
          <w:color w:val="000000" w:themeColor="text1"/>
        </w:rPr>
        <w:t>机に置いて受け取ってもらうなど、できる限り手渡しを避けて行う。</w:t>
      </w:r>
      <w:r w:rsidR="00463D3D" w:rsidRPr="00B2780D">
        <w:rPr>
          <w:rFonts w:ascii="HG丸ｺﾞｼｯｸM-PRO" w:eastAsia="HG丸ｺﾞｼｯｸM-PRO" w:hAnsi="HG丸ｺﾞｼｯｸM-PRO" w:hint="eastAsia"/>
          <w:color w:val="000000" w:themeColor="text1"/>
        </w:rPr>
        <w:t>特に</w:t>
      </w:r>
      <w:r w:rsidR="006F74DC" w:rsidRPr="00B2780D">
        <w:rPr>
          <w:rFonts w:ascii="HG丸ｺﾞｼｯｸM-PRO" w:eastAsia="HG丸ｺﾞｼｯｸM-PRO" w:hAnsi="HG丸ｺﾞｼｯｸM-PRO" w:hint="eastAsia"/>
          <w:color w:val="000000" w:themeColor="text1"/>
        </w:rPr>
        <w:t>食料を</w:t>
      </w:r>
      <w:r w:rsidR="007F330B" w:rsidRPr="00B2780D">
        <w:rPr>
          <w:rFonts w:ascii="HG丸ｺﾞｼｯｸM-PRO" w:eastAsia="HG丸ｺﾞｼｯｸM-PRO" w:hAnsi="HG丸ｺﾞｼｯｸM-PRO" w:hint="eastAsia"/>
          <w:color w:val="000000" w:themeColor="text1"/>
        </w:rPr>
        <w:t>配布</w:t>
      </w:r>
      <w:r w:rsidR="006F74DC" w:rsidRPr="00B2780D">
        <w:rPr>
          <w:rFonts w:ascii="HG丸ｺﾞｼｯｸM-PRO" w:eastAsia="HG丸ｺﾞｼｯｸM-PRO" w:hAnsi="HG丸ｺﾞｼｯｸM-PRO" w:hint="eastAsia"/>
          <w:color w:val="000000" w:themeColor="text1"/>
        </w:rPr>
        <w:t>する</w:t>
      </w:r>
      <w:r w:rsidR="00463D3D" w:rsidRPr="00B2780D">
        <w:rPr>
          <w:rFonts w:ascii="HG丸ｺﾞｼｯｸM-PRO" w:eastAsia="HG丸ｺﾞｼｯｸM-PRO" w:hAnsi="HG丸ｺﾞｼｯｸM-PRO" w:hint="eastAsia"/>
          <w:color w:val="000000" w:themeColor="text1"/>
        </w:rPr>
        <w:t>場合</w:t>
      </w:r>
      <w:r w:rsidR="007F330B" w:rsidRPr="00B2780D">
        <w:rPr>
          <w:rFonts w:ascii="HG丸ｺﾞｼｯｸM-PRO" w:eastAsia="HG丸ｺﾞｼｯｸM-PRO" w:hAnsi="HG丸ｺﾞｼｯｸM-PRO" w:hint="eastAsia"/>
          <w:color w:val="000000" w:themeColor="text1"/>
        </w:rPr>
        <w:t>は、配布前に手指消毒し、マスク・手袋・エプロン等を着用</w:t>
      </w:r>
      <w:r w:rsidR="00D26F76" w:rsidRPr="00B2780D">
        <w:rPr>
          <w:rFonts w:ascii="HG丸ｺﾞｼｯｸM-PRO" w:eastAsia="HG丸ｺﾞｼｯｸM-PRO" w:hAnsi="HG丸ｺﾞｼｯｸM-PRO" w:hint="eastAsia"/>
          <w:color w:val="000000" w:themeColor="text1"/>
        </w:rPr>
        <w:t>する</w:t>
      </w:r>
      <w:r w:rsidR="007F330B" w:rsidRPr="00B2780D">
        <w:rPr>
          <w:rFonts w:ascii="HG丸ｺﾞｼｯｸM-PRO" w:eastAsia="HG丸ｺﾞｼｯｸM-PRO" w:hAnsi="HG丸ｺﾞｼｯｸM-PRO" w:hint="eastAsia"/>
          <w:color w:val="000000" w:themeColor="text1"/>
        </w:rPr>
        <w:t>。</w:t>
      </w:r>
    </w:p>
    <w:p w14:paraId="7BFD7C67" w14:textId="77777777" w:rsidR="00637916" w:rsidRPr="00B2780D" w:rsidRDefault="00ED3F10" w:rsidP="00637916">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受け取り時の混雑を防ぐため、グループごとに</w:t>
      </w:r>
      <w:r w:rsidR="006F74DC" w:rsidRPr="00B2780D">
        <w:rPr>
          <w:rFonts w:ascii="HG丸ｺﾞｼｯｸM-PRO" w:eastAsia="HG丸ｺﾞｼｯｸM-PRO" w:hAnsi="HG丸ｺﾞｼｯｸM-PRO" w:hint="eastAsia"/>
          <w:color w:val="000000" w:themeColor="text1"/>
        </w:rPr>
        <w:t>代表者に</w:t>
      </w:r>
      <w:r w:rsidRPr="00B2780D">
        <w:rPr>
          <w:rFonts w:ascii="HG丸ｺﾞｼｯｸM-PRO" w:eastAsia="HG丸ｺﾞｼｯｸM-PRO" w:hAnsi="HG丸ｺﾞｼｯｸM-PRO" w:hint="eastAsia"/>
          <w:color w:val="000000" w:themeColor="text1"/>
        </w:rPr>
        <w:t>順番で配布するなど工夫し、</w:t>
      </w:r>
    </w:p>
    <w:p w14:paraId="469A75B3" w14:textId="77777777" w:rsidR="005702AA" w:rsidRPr="00B2780D" w:rsidRDefault="00ED3F10" w:rsidP="00637916">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並ぶ際には前の人と適切な距離を取るよう指導</w:t>
      </w:r>
      <w:r w:rsidR="00D26F76" w:rsidRPr="00B2780D">
        <w:rPr>
          <w:rFonts w:ascii="HG丸ｺﾞｼｯｸM-PRO" w:eastAsia="HG丸ｺﾞｼｯｸM-PRO" w:hAnsi="HG丸ｺﾞｼｯｸM-PRO" w:hint="eastAsia"/>
          <w:color w:val="000000" w:themeColor="text1"/>
        </w:rPr>
        <w:t>する</w:t>
      </w:r>
      <w:r w:rsidRPr="00B2780D">
        <w:rPr>
          <w:rFonts w:ascii="HG丸ｺﾞｼｯｸM-PRO" w:eastAsia="HG丸ｺﾞｼｯｸM-PRO" w:hAnsi="HG丸ｺﾞｼｯｸM-PRO" w:hint="eastAsia"/>
          <w:color w:val="000000" w:themeColor="text1"/>
        </w:rPr>
        <w:t>。</w:t>
      </w:r>
    </w:p>
    <w:p w14:paraId="2EA23EA7" w14:textId="77777777" w:rsidR="00AC361C" w:rsidRPr="009C411D" w:rsidRDefault="00D26F76" w:rsidP="00A93AF3">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rPr>
        <w:t xml:space="preserve">　　</w:t>
      </w:r>
      <w:r w:rsidR="00A93AF3" w:rsidRPr="009C411D">
        <w:rPr>
          <w:rFonts w:ascii="HG丸ｺﾞｼｯｸM-PRO" w:eastAsia="HG丸ｺﾞｼｯｸM-PRO" w:hAnsi="HG丸ｺﾞｼｯｸM-PRO" w:cs="Arial Unicode MS" w:hint="eastAsia"/>
          <w:color w:val="000000" w:themeColor="text1"/>
          <w:szCs w:val="24"/>
        </w:rPr>
        <w:t>【</w:t>
      </w:r>
      <w:r w:rsidR="00AC361C" w:rsidRPr="009C411D">
        <w:rPr>
          <w:rFonts w:ascii="HG丸ｺﾞｼｯｸM-PRO" w:eastAsia="HG丸ｺﾞｼｯｸM-PRO" w:hAnsi="HG丸ｺﾞｼｯｸM-PRO" w:cs="Arial Unicode MS"/>
          <w:color w:val="000000" w:themeColor="text1"/>
          <w:szCs w:val="24"/>
        </w:rPr>
        <w:t>物資等の配布にかかる留意点</w:t>
      </w:r>
      <w:r w:rsidR="00A93AF3" w:rsidRPr="009C411D">
        <w:rPr>
          <w:rFonts w:ascii="HG丸ｺﾞｼｯｸM-PRO" w:eastAsia="HG丸ｺﾞｼｯｸM-PRO" w:hAnsi="HG丸ｺﾞｼｯｸM-PRO" w:cs="Arial Unicode MS" w:hint="eastAsia"/>
          <w:color w:val="000000" w:themeColor="text1"/>
          <w:szCs w:val="24"/>
        </w:rPr>
        <w:t>】</w:t>
      </w:r>
    </w:p>
    <w:p w14:paraId="214A525A" w14:textId="77777777" w:rsidR="00AC361C" w:rsidRPr="009C411D" w:rsidRDefault="00AC361C" w:rsidP="00AC361C">
      <w:pPr>
        <w:ind w:leftChars="300" w:left="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配布時の</w:t>
      </w:r>
      <w:r w:rsidRPr="009C411D">
        <w:rPr>
          <w:rFonts w:ascii="HG丸ｺﾞｼｯｸM-PRO" w:eastAsia="HG丸ｺﾞｼｯｸM-PRO" w:hAnsi="HG丸ｺﾞｼｯｸM-PRO"/>
          <w:color w:val="000000" w:themeColor="text1"/>
        </w:rPr>
        <w:t>避難者の密を</w:t>
      </w:r>
      <w:r w:rsidRPr="009C411D">
        <w:rPr>
          <w:rFonts w:ascii="HG丸ｺﾞｼｯｸM-PRO" w:eastAsia="HG丸ｺﾞｼｯｸM-PRO" w:hAnsi="HG丸ｺﾞｼｯｸM-PRO" w:hint="eastAsia"/>
          <w:color w:val="000000" w:themeColor="text1"/>
        </w:rPr>
        <w:t>避ける</w:t>
      </w:r>
      <w:r w:rsidRPr="009C411D">
        <w:rPr>
          <w:rFonts w:ascii="HG丸ｺﾞｼｯｸM-PRO" w:eastAsia="HG丸ｺﾞｼｯｸM-PRO" w:hAnsi="HG丸ｺﾞｼｯｸM-PRO"/>
          <w:color w:val="000000" w:themeColor="text1"/>
        </w:rPr>
        <w:t>ため、順番制と</w:t>
      </w:r>
      <w:r w:rsidRPr="009C411D">
        <w:rPr>
          <w:rFonts w:ascii="HG丸ｺﾞｼｯｸM-PRO" w:eastAsia="HG丸ｺﾞｼｯｸM-PRO" w:hAnsi="HG丸ｺﾞｼｯｸM-PRO" w:hint="eastAsia"/>
          <w:color w:val="000000" w:themeColor="text1"/>
        </w:rPr>
        <w:t>し、館内放送等を活用した避難者へ</w:t>
      </w:r>
    </w:p>
    <w:p w14:paraId="3B461DB0" w14:textId="77777777" w:rsidR="00AC361C" w:rsidRPr="009C411D" w:rsidRDefault="00AC361C" w:rsidP="00AC361C">
      <w:pPr>
        <w:ind w:leftChars="300" w:left="720"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の呼びかけを行う。</w:t>
      </w:r>
    </w:p>
    <w:p w14:paraId="0BEDBE5C"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物資等に</w:t>
      </w:r>
      <w:r w:rsidRPr="009C411D">
        <w:rPr>
          <w:rFonts w:ascii="HG丸ｺﾞｼｯｸM-PRO" w:eastAsia="HG丸ｺﾞｼｯｸM-PRO" w:hAnsi="HG丸ｺﾞｼｯｸM-PRO"/>
          <w:color w:val="000000" w:themeColor="text1"/>
        </w:rPr>
        <w:t>避難者の区画番号を</w:t>
      </w:r>
      <w:r w:rsidRPr="009C411D">
        <w:rPr>
          <w:rFonts w:ascii="HG丸ｺﾞｼｯｸM-PRO" w:eastAsia="HG丸ｺﾞｼｯｸM-PRO" w:hAnsi="HG丸ｺﾞｼｯｸM-PRO" w:hint="eastAsia"/>
          <w:color w:val="000000" w:themeColor="text1"/>
        </w:rPr>
        <w:t>貼るなどし</w:t>
      </w: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順番に</w:t>
      </w:r>
      <w:r w:rsidRPr="009C411D">
        <w:rPr>
          <w:rFonts w:ascii="HG丸ｺﾞｼｯｸM-PRO" w:eastAsia="HG丸ｺﾞｼｯｸM-PRO" w:hAnsi="HG丸ｺﾞｼｯｸM-PRO"/>
          <w:color w:val="000000" w:themeColor="text1"/>
        </w:rPr>
        <w:t xml:space="preserve">取りに来てもらう。　</w:t>
      </w:r>
    </w:p>
    <w:p w14:paraId="3AAC8598"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順番待ちの</w:t>
      </w:r>
      <w:r w:rsidRPr="009C411D">
        <w:rPr>
          <w:rFonts w:ascii="HG丸ｺﾞｼｯｸM-PRO" w:eastAsia="HG丸ｺﾞｼｯｸM-PRO" w:hAnsi="HG丸ｺﾞｼｯｸM-PRO"/>
          <w:color w:val="000000" w:themeColor="text1"/>
        </w:rPr>
        <w:t>距離</w:t>
      </w:r>
      <w:r w:rsidRPr="009C411D">
        <w:rPr>
          <w:rFonts w:ascii="HG丸ｺﾞｼｯｸM-PRO" w:eastAsia="HG丸ｺﾞｼｯｸM-PRO" w:hAnsi="HG丸ｺﾞｼｯｸM-PRO" w:hint="eastAsia"/>
          <w:color w:val="000000" w:themeColor="text1"/>
        </w:rPr>
        <w:t>（２ｍ程度）</w:t>
      </w:r>
      <w:r w:rsidRPr="009C411D">
        <w:rPr>
          <w:rFonts w:ascii="HG丸ｺﾞｼｯｸM-PRO" w:eastAsia="HG丸ｺﾞｼｯｸM-PRO" w:hAnsi="HG丸ｺﾞｼｯｸM-PRO"/>
          <w:color w:val="000000" w:themeColor="text1"/>
        </w:rPr>
        <w:t>を保つため、テープ等による目印を設置する。</w:t>
      </w:r>
    </w:p>
    <w:p w14:paraId="078DFE93"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（参考：資料編⑤「避難所内のレイアウト例（感染症対策Ｖｅｒ．）」）</w:t>
      </w:r>
    </w:p>
    <w:p w14:paraId="6D6C0585"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・炊き出し等の食料品の配布に際しては、一人</w:t>
      </w:r>
      <w:r w:rsidRPr="009C411D">
        <w:rPr>
          <w:rFonts w:ascii="HG丸ｺﾞｼｯｸM-PRO" w:eastAsia="HG丸ｺﾞｼｯｸM-PRO" w:hAnsi="HG丸ｺﾞｼｯｸM-PRO" w:hint="eastAsia"/>
          <w:color w:val="000000" w:themeColor="text1"/>
        </w:rPr>
        <w:t>分</w:t>
      </w:r>
      <w:r w:rsidRPr="009C411D">
        <w:rPr>
          <w:rFonts w:ascii="HG丸ｺﾞｼｯｸM-PRO" w:eastAsia="HG丸ｺﾞｼｯｸM-PRO" w:hAnsi="HG丸ｺﾞｼｯｸM-PRO"/>
          <w:color w:val="000000" w:themeColor="text1"/>
        </w:rPr>
        <w:t>ずつに小分けし配布する。</w:t>
      </w:r>
    </w:p>
    <w:p w14:paraId="641CC164"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・できるだけ使い捨ての食器を利用</w:t>
      </w:r>
      <w:r w:rsidRPr="009C411D">
        <w:rPr>
          <w:rFonts w:ascii="HG丸ｺﾞｼｯｸM-PRO" w:eastAsia="HG丸ｺﾞｼｯｸM-PRO" w:hAnsi="HG丸ｺﾞｼｯｸM-PRO" w:hint="eastAsia"/>
          <w:color w:val="000000" w:themeColor="text1"/>
        </w:rPr>
        <w:t>し、</w:t>
      </w:r>
      <w:r w:rsidRPr="009C411D">
        <w:rPr>
          <w:rFonts w:ascii="HG丸ｺﾞｼｯｸM-PRO" w:eastAsia="HG丸ｺﾞｼｯｸM-PRO" w:hAnsi="HG丸ｺﾞｼｯｸM-PRO"/>
          <w:color w:val="000000" w:themeColor="text1"/>
        </w:rPr>
        <w:t>再利用する場合は各自用いる食器を特定し、</w:t>
      </w:r>
    </w:p>
    <w:p w14:paraId="3E33FFC1" w14:textId="77777777" w:rsidR="00AC361C" w:rsidRPr="009C411D" w:rsidRDefault="00AC361C" w:rsidP="00AC361C">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各自</w:t>
      </w:r>
      <w:r w:rsidRPr="009C411D">
        <w:rPr>
          <w:rFonts w:ascii="HG丸ｺﾞｼｯｸM-PRO" w:eastAsia="HG丸ｺﾞｼｯｸM-PRO" w:hAnsi="HG丸ｺﾞｼｯｸM-PRO"/>
          <w:color w:val="000000" w:themeColor="text1"/>
        </w:rPr>
        <w:t>で洗浄する。</w:t>
      </w:r>
    </w:p>
    <w:p w14:paraId="6BE77490" w14:textId="77777777" w:rsidR="00AC361C" w:rsidRPr="009C411D" w:rsidRDefault="00AC361C" w:rsidP="00AC361C">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・「食事前の手洗い」を励行するよう啓発ポスターを掲示する。</w:t>
      </w:r>
    </w:p>
    <w:p w14:paraId="296FB645" w14:textId="77777777" w:rsidR="00ED3F10" w:rsidRPr="009C411D" w:rsidRDefault="00ED3F10" w:rsidP="00A1539A">
      <w:pPr>
        <w:rPr>
          <w:rFonts w:ascii="HG丸ｺﾞｼｯｸM-PRO" w:eastAsia="HG丸ｺﾞｼｯｸM-PRO" w:hAnsi="HG丸ｺﾞｼｯｸM-PRO"/>
          <w:color w:val="000000" w:themeColor="text1"/>
        </w:rPr>
      </w:pPr>
    </w:p>
    <w:p w14:paraId="3DB03595" w14:textId="77777777" w:rsidR="00ED3F10" w:rsidRPr="009C411D" w:rsidRDefault="00ED3F10"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007E3FFF" w:rsidRPr="009C411D">
        <w:rPr>
          <w:rFonts w:ascii="HG丸ｺﾞｼｯｸM-PRO" w:eastAsia="HG丸ｺﾞｼｯｸM-PRO" w:hAnsi="HG丸ｺﾞｼｯｸM-PRO" w:hint="eastAsia"/>
          <w:color w:val="000000" w:themeColor="text1"/>
        </w:rPr>
        <w:t>⑤</w:t>
      </w:r>
      <w:r w:rsidRPr="009C411D">
        <w:rPr>
          <w:rFonts w:ascii="HG丸ｺﾞｼｯｸM-PRO" w:eastAsia="HG丸ｺﾞｼｯｸM-PRO" w:hAnsi="HG丸ｺﾞｼｯｸM-PRO" w:hint="eastAsia"/>
          <w:color w:val="000000" w:themeColor="text1"/>
          <w:u w:val="single"/>
        </w:rPr>
        <w:t>資機材の積極的な活用</w:t>
      </w:r>
    </w:p>
    <w:p w14:paraId="2C0457AB" w14:textId="77777777" w:rsidR="00ED3F10" w:rsidRPr="009C411D" w:rsidRDefault="00ED3F10"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00D26F76"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hint="eastAsia"/>
          <w:color w:val="000000" w:themeColor="text1"/>
        </w:rPr>
        <w:t>避難者の密集</w:t>
      </w:r>
      <w:r w:rsidR="00094367"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hint="eastAsia"/>
          <w:color w:val="000000" w:themeColor="text1"/>
        </w:rPr>
        <w:t>密接を防ぐため、防災資機材を積極的に活用</w:t>
      </w:r>
      <w:r w:rsidR="00D26F76" w:rsidRPr="009C411D">
        <w:rPr>
          <w:rFonts w:ascii="HG丸ｺﾞｼｯｸM-PRO" w:eastAsia="HG丸ｺﾞｼｯｸM-PRO" w:hAnsi="HG丸ｺﾞｼｯｸM-PRO" w:hint="eastAsia"/>
          <w:color w:val="000000" w:themeColor="text1"/>
        </w:rPr>
        <w:t>する</w:t>
      </w:r>
      <w:r w:rsidRPr="009C411D">
        <w:rPr>
          <w:rFonts w:ascii="HG丸ｺﾞｼｯｸM-PRO" w:eastAsia="HG丸ｺﾞｼｯｸM-PRO" w:hAnsi="HG丸ｺﾞｼｯｸM-PRO" w:hint="eastAsia"/>
          <w:color w:val="000000" w:themeColor="text1"/>
        </w:rPr>
        <w:t>。</w:t>
      </w:r>
    </w:p>
    <w:p w14:paraId="3DA3F9FD" w14:textId="77777777" w:rsidR="00094367" w:rsidRPr="009C411D" w:rsidRDefault="00094367"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00AE77F4" w:rsidRPr="009C411D">
        <w:rPr>
          <w:rFonts w:ascii="HG丸ｺﾞｼｯｸM-PRO" w:eastAsia="HG丸ｺﾞｼｯｸM-PRO" w:hAnsi="HG丸ｺﾞｼｯｸM-PRO" w:hint="eastAsia"/>
          <w:color w:val="000000" w:themeColor="text1"/>
        </w:rPr>
        <w:t>（</w:t>
      </w:r>
      <w:r w:rsidR="009F4C04" w:rsidRPr="009C411D">
        <w:rPr>
          <w:rFonts w:ascii="HG丸ｺﾞｼｯｸM-PRO" w:eastAsia="HG丸ｺﾞｼｯｸM-PRO" w:hAnsi="HG丸ｺﾞｼｯｸM-PRO" w:hint="eastAsia"/>
          <w:color w:val="000000" w:themeColor="text1"/>
        </w:rPr>
        <w:t>感染症対策</w:t>
      </w:r>
      <w:r w:rsidR="00AE77F4" w:rsidRPr="009C411D">
        <w:rPr>
          <w:rFonts w:ascii="HG丸ｺﾞｼｯｸM-PRO" w:eastAsia="HG丸ｺﾞｼｯｸM-PRO" w:hAnsi="HG丸ｺﾞｼｯｸM-PRO" w:hint="eastAsia"/>
          <w:color w:val="000000" w:themeColor="text1"/>
        </w:rPr>
        <w:t>に</w:t>
      </w:r>
      <w:r w:rsidR="009F4C04" w:rsidRPr="009C411D">
        <w:rPr>
          <w:rFonts w:ascii="HG丸ｺﾞｼｯｸM-PRO" w:eastAsia="HG丸ｺﾞｼｯｸM-PRO" w:hAnsi="HG丸ｺﾞｼｯｸM-PRO" w:hint="eastAsia"/>
          <w:color w:val="000000" w:themeColor="text1"/>
        </w:rPr>
        <w:t>特に</w:t>
      </w:r>
      <w:r w:rsidR="00AE77F4" w:rsidRPr="009C411D">
        <w:rPr>
          <w:rFonts w:ascii="HG丸ｺﾞｼｯｸM-PRO" w:eastAsia="HG丸ｺﾞｼｯｸM-PRO" w:hAnsi="HG丸ｺﾞｼｯｸM-PRO" w:hint="eastAsia"/>
          <w:color w:val="000000" w:themeColor="text1"/>
        </w:rPr>
        <w:t>有効な防災資機材は資料編④を参照）</w:t>
      </w:r>
    </w:p>
    <w:p w14:paraId="56BA2198" w14:textId="77777777" w:rsidR="004877F1" w:rsidRPr="009C411D" w:rsidRDefault="003B7C45"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特に、事前受付・総合受付</w:t>
      </w:r>
      <w:r w:rsidR="004877F1" w:rsidRPr="009C411D">
        <w:rPr>
          <w:rFonts w:ascii="HG丸ｺﾞｼｯｸM-PRO" w:eastAsia="HG丸ｺﾞｼｯｸM-PRO" w:hAnsi="HG丸ｺﾞｼｯｸM-PRO" w:hint="eastAsia"/>
          <w:color w:val="000000" w:themeColor="text1"/>
        </w:rPr>
        <w:t>を担当し、</w:t>
      </w:r>
      <w:r w:rsidRPr="009C411D">
        <w:rPr>
          <w:rFonts w:ascii="HG丸ｺﾞｼｯｸM-PRO" w:eastAsia="HG丸ｺﾞｼｯｸM-PRO" w:hAnsi="HG丸ｺﾞｼｯｸM-PRO" w:hint="eastAsia"/>
          <w:color w:val="000000" w:themeColor="text1"/>
        </w:rPr>
        <w:t>不特定多数の方と接触する機会が多い方は、</w:t>
      </w:r>
    </w:p>
    <w:p w14:paraId="3DA7B762" w14:textId="77777777" w:rsidR="004877F1" w:rsidRPr="009C411D" w:rsidRDefault="004877F1" w:rsidP="004877F1">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個人防護具</w:t>
      </w:r>
      <w:r w:rsidR="003B7C45" w:rsidRPr="009C411D">
        <w:rPr>
          <w:rFonts w:ascii="HG丸ｺﾞｼｯｸM-PRO" w:eastAsia="HG丸ｺﾞｼｯｸM-PRO" w:hAnsi="HG丸ｺﾞｼｯｸM-PRO" w:hint="eastAsia"/>
          <w:color w:val="000000" w:themeColor="text1"/>
        </w:rPr>
        <w:t>を着用する。</w:t>
      </w:r>
    </w:p>
    <w:p w14:paraId="66330B68" w14:textId="77777777" w:rsidR="003B7C45" w:rsidRPr="009C411D" w:rsidRDefault="00ED3F10"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003B7C45" w:rsidRPr="009C411D">
        <w:rPr>
          <w:rFonts w:ascii="HG丸ｺﾞｼｯｸM-PRO" w:eastAsia="HG丸ｺﾞｼｯｸM-PRO" w:hAnsi="HG丸ｺﾞｼｯｸM-PRO" w:hint="eastAsia"/>
          <w:color w:val="000000" w:themeColor="text1"/>
        </w:rPr>
        <w:t>【防災資機材活用</w:t>
      </w:r>
      <w:r w:rsidRPr="009C411D">
        <w:rPr>
          <w:rFonts w:ascii="HG丸ｺﾞｼｯｸM-PRO" w:eastAsia="HG丸ｺﾞｼｯｸM-PRO" w:hAnsi="HG丸ｺﾞｼｯｸM-PRO" w:hint="eastAsia"/>
          <w:color w:val="000000" w:themeColor="text1"/>
        </w:rPr>
        <w:t>例</w:t>
      </w:r>
      <w:r w:rsidR="003B7C45" w:rsidRPr="009C411D">
        <w:rPr>
          <w:rFonts w:ascii="HG丸ｺﾞｼｯｸM-PRO" w:eastAsia="HG丸ｺﾞｼｯｸM-PRO" w:hAnsi="HG丸ｺﾞｼｯｸM-PRO" w:hint="eastAsia"/>
          <w:color w:val="000000" w:themeColor="text1"/>
        </w:rPr>
        <w:t>】</w:t>
      </w:r>
    </w:p>
    <w:p w14:paraId="4F4988B2" w14:textId="77777777" w:rsidR="003B7C45" w:rsidRDefault="00ED3F10" w:rsidP="003B7C45">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・避難所内のトイレ</w:t>
      </w:r>
      <w:r w:rsidR="00094367" w:rsidRPr="00B2780D">
        <w:rPr>
          <w:rFonts w:ascii="HG丸ｺﾞｼｯｸM-PRO" w:eastAsia="HG丸ｺﾞｼｯｸM-PRO" w:hAnsi="HG丸ｺﾞｼｯｸM-PRO" w:hint="eastAsia"/>
          <w:color w:val="000000" w:themeColor="text1"/>
        </w:rPr>
        <w:t>に集中するのを防ぐため、マンホールトイレや簡易トイレ</w:t>
      </w:r>
    </w:p>
    <w:p w14:paraId="530DEE6D" w14:textId="77777777" w:rsidR="00094367" w:rsidRPr="00B2780D" w:rsidRDefault="00094367" w:rsidP="003B7C45">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を使用する。</w:t>
      </w:r>
    </w:p>
    <w:p w14:paraId="5880BCAA" w14:textId="77777777" w:rsidR="00094367" w:rsidRPr="009C411D" w:rsidRDefault="00094367" w:rsidP="00A1539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009F4C04" w:rsidRPr="009C411D">
        <w:rPr>
          <w:rFonts w:ascii="HG丸ｺﾞｼｯｸM-PRO" w:eastAsia="HG丸ｺﾞｼｯｸM-PRO" w:hAnsi="HG丸ｺﾞｼｯｸM-PRO" w:hint="eastAsia"/>
          <w:color w:val="000000" w:themeColor="text1"/>
        </w:rPr>
        <w:t>避難所用テント</w:t>
      </w:r>
      <w:r w:rsidR="00F5234C" w:rsidRPr="009C411D">
        <w:rPr>
          <w:rFonts w:ascii="HG丸ｺﾞｼｯｸM-PRO" w:eastAsia="HG丸ｺﾞｼｯｸM-PRO" w:hAnsi="HG丸ｺﾞｼｯｸM-PRO" w:hint="eastAsia"/>
          <w:color w:val="000000" w:themeColor="text1"/>
        </w:rPr>
        <w:t>、</w:t>
      </w:r>
      <w:r w:rsidR="009F4C04" w:rsidRPr="009C411D">
        <w:rPr>
          <w:rFonts w:ascii="HG丸ｺﾞｼｯｸM-PRO" w:eastAsia="HG丸ｺﾞｼｯｸM-PRO" w:hAnsi="HG丸ｺﾞｼｯｸM-PRO" w:hint="eastAsia"/>
          <w:color w:val="000000" w:themeColor="text1"/>
        </w:rPr>
        <w:t>高さのある</w:t>
      </w:r>
      <w:r w:rsidR="00F5234C" w:rsidRPr="009C411D">
        <w:rPr>
          <w:rFonts w:ascii="HG丸ｺﾞｼｯｸM-PRO" w:eastAsia="HG丸ｺﾞｼｯｸM-PRO" w:hAnsi="HG丸ｺﾞｼｯｸM-PRO" w:hint="eastAsia"/>
          <w:color w:val="000000" w:themeColor="text1"/>
        </w:rPr>
        <w:t>間仕切り</w:t>
      </w:r>
      <w:r w:rsidRPr="009C411D">
        <w:rPr>
          <w:rFonts w:ascii="HG丸ｺﾞｼｯｸM-PRO" w:eastAsia="HG丸ｺﾞｼｯｸM-PRO" w:hAnsi="HG丸ｺﾞｼｯｸM-PRO" w:hint="eastAsia"/>
          <w:color w:val="000000" w:themeColor="text1"/>
        </w:rPr>
        <w:t>を積極的に活用する。</w:t>
      </w:r>
    </w:p>
    <w:p w14:paraId="5DD2A344" w14:textId="77777777" w:rsidR="00F30C50" w:rsidRPr="009C411D" w:rsidRDefault="00F30C50"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・受付の机にロールパーテーションを設置する。</w:t>
      </w:r>
    </w:p>
    <w:p w14:paraId="74CE5BEA" w14:textId="77777777" w:rsidR="00094367" w:rsidRPr="009C411D" w:rsidRDefault="00094367"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・ロープやテープ（避難所開設セット内）を使用し、居住スペースの区割りや</w:t>
      </w:r>
    </w:p>
    <w:p w14:paraId="2BA915A6" w14:textId="77777777" w:rsidR="00094367" w:rsidRPr="009C411D" w:rsidRDefault="00094367"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00AE77F4"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hint="eastAsia"/>
          <w:color w:val="000000" w:themeColor="text1"/>
        </w:rPr>
        <w:t>立ち入り禁止場所の設定を行う。</w:t>
      </w:r>
    </w:p>
    <w:p w14:paraId="10B03BAD" w14:textId="77777777" w:rsidR="004877F1" w:rsidRPr="009C411D" w:rsidRDefault="004877F1" w:rsidP="004877F1">
      <w:pPr>
        <w:ind w:firstLineChars="200" w:firstLine="48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cs="ＭＳ ゴシック" w:hint="eastAsia"/>
          <w:color w:val="000000" w:themeColor="text1"/>
          <w:szCs w:val="24"/>
        </w:rPr>
        <w:t>【個人防護具</w:t>
      </w:r>
      <w:r w:rsidRPr="009C411D">
        <w:rPr>
          <w:rFonts w:ascii="HG丸ｺﾞｼｯｸM-PRO" w:eastAsia="HG丸ｺﾞｼｯｸM-PRO" w:hAnsi="HG丸ｺﾞｼｯｸM-PRO" w:cs="ＭＳ ゴシック"/>
          <w:color w:val="000000" w:themeColor="text1"/>
          <w:szCs w:val="24"/>
        </w:rPr>
        <w:t>の正しい取り扱い、</w:t>
      </w:r>
      <w:r w:rsidRPr="009C411D">
        <w:rPr>
          <w:rFonts w:ascii="HG丸ｺﾞｼｯｸM-PRO" w:eastAsia="HG丸ｺﾞｼｯｸM-PRO" w:hAnsi="HG丸ｺﾞｼｯｸM-PRO" w:cs="ＭＳ ゴシック" w:hint="eastAsia"/>
          <w:color w:val="000000" w:themeColor="text1"/>
          <w:szCs w:val="24"/>
        </w:rPr>
        <w:t>脱着</w:t>
      </w:r>
      <w:r w:rsidRPr="009C411D">
        <w:rPr>
          <w:rFonts w:ascii="HG丸ｺﾞｼｯｸM-PRO" w:eastAsia="HG丸ｺﾞｼｯｸM-PRO" w:hAnsi="HG丸ｺﾞｼｯｸM-PRO" w:cs="ＭＳ ゴシック"/>
          <w:color w:val="000000" w:themeColor="text1"/>
          <w:szCs w:val="24"/>
        </w:rPr>
        <w:t>方法等</w:t>
      </w:r>
      <w:r w:rsidRPr="009C411D">
        <w:rPr>
          <w:rFonts w:ascii="HG丸ｺﾞｼｯｸM-PRO" w:eastAsia="HG丸ｺﾞｼｯｸM-PRO" w:hAnsi="HG丸ｺﾞｼｯｸM-PRO" w:cs="ＭＳ ゴシック" w:hint="eastAsia"/>
          <w:color w:val="000000" w:themeColor="text1"/>
          <w:szCs w:val="24"/>
        </w:rPr>
        <w:t>】</w:t>
      </w:r>
    </w:p>
    <w:p w14:paraId="53EE226E" w14:textId="77777777" w:rsidR="004877F1" w:rsidRPr="009C411D" w:rsidRDefault="004877F1" w:rsidP="00E674B8">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（１）</w:t>
      </w:r>
      <w:r w:rsidRPr="009C411D">
        <w:rPr>
          <w:rFonts w:ascii="HG丸ｺﾞｼｯｸM-PRO" w:eastAsia="HG丸ｺﾞｼｯｸM-PRO" w:hAnsi="HG丸ｺﾞｼｯｸM-PRO"/>
          <w:color w:val="000000" w:themeColor="text1"/>
        </w:rPr>
        <w:t>個人防護具</w:t>
      </w:r>
    </w:p>
    <w:p w14:paraId="71ABB3D8" w14:textId="77777777" w:rsidR="004877F1" w:rsidRPr="009C411D" w:rsidRDefault="004877F1" w:rsidP="004877F1">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マスク</w:t>
      </w:r>
      <w:r w:rsidRPr="009C411D">
        <w:rPr>
          <w:rFonts w:ascii="HG丸ｺﾞｼｯｸM-PRO" w:eastAsia="HG丸ｺﾞｼｯｸM-PRO" w:hAnsi="HG丸ｺﾞｼｯｸM-PRO" w:hint="eastAsia"/>
          <w:color w:val="000000" w:themeColor="text1"/>
        </w:rPr>
        <w:t xml:space="preserve">　・</w:t>
      </w:r>
      <w:r w:rsidR="009F4C04" w:rsidRPr="009C411D">
        <w:rPr>
          <w:rFonts w:ascii="HG丸ｺﾞｼｯｸM-PRO" w:eastAsia="HG丸ｺﾞｼｯｸM-PRO" w:hAnsi="HG丸ｺﾞｼｯｸM-PRO" w:hint="eastAsia"/>
          <w:color w:val="000000" w:themeColor="text1"/>
        </w:rPr>
        <w:t>使い捨て</w:t>
      </w:r>
      <w:r w:rsidRPr="009C411D">
        <w:rPr>
          <w:rFonts w:ascii="HG丸ｺﾞｼｯｸM-PRO" w:eastAsia="HG丸ｺﾞｼｯｸM-PRO" w:hAnsi="HG丸ｺﾞｼｯｸM-PRO"/>
          <w:color w:val="000000" w:themeColor="text1"/>
        </w:rPr>
        <w:t>手袋</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フェイスシールド又はゴーグル</w:t>
      </w:r>
    </w:p>
    <w:p w14:paraId="631F5629" w14:textId="77777777" w:rsidR="004877F1" w:rsidRPr="009C411D" w:rsidRDefault="004877F1" w:rsidP="004877F1">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・ビニール</w:t>
      </w:r>
      <w:r w:rsidRPr="009C411D">
        <w:rPr>
          <w:rFonts w:ascii="HG丸ｺﾞｼｯｸM-PRO" w:eastAsia="HG丸ｺﾞｼｯｸM-PRO" w:hAnsi="HG丸ｺﾞｼｯｸM-PRO"/>
          <w:color w:val="000000" w:themeColor="text1"/>
        </w:rPr>
        <w:t>合羽（ガウン代用、長袖）</w:t>
      </w:r>
    </w:p>
    <w:p w14:paraId="443943ED" w14:textId="77777777" w:rsidR="004877F1" w:rsidRPr="009C411D" w:rsidRDefault="004877F1" w:rsidP="00E674B8">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（２）マスク・手袋・フェイスシールド・ビニール合羽の脱着方法</w:t>
      </w:r>
    </w:p>
    <w:p w14:paraId="63EFBD8D" w14:textId="77777777" w:rsidR="004877F1" w:rsidRPr="009C411D" w:rsidRDefault="004877F1" w:rsidP="004877F1">
      <w:pPr>
        <w:ind w:leftChars="300" w:left="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介助者は正しい手順で脱着できるよう確認・指示するとともに、手袋や手の消毒を補助する。（防護具を装着していない介助者は感染の可能性がある物には一切触れない。万が一触れた場合には、他の方に手指等の消毒を依頼する。）</w:t>
      </w:r>
    </w:p>
    <w:p w14:paraId="7F47BDFC" w14:textId="77777777" w:rsidR="00AF7802" w:rsidRPr="009C411D" w:rsidRDefault="004877F1" w:rsidP="00E674B8">
      <w:pPr>
        <w:ind w:firstLine="220"/>
        <w:rPr>
          <w:rFonts w:ascii="HG丸ｺﾞｼｯｸM-PRO" w:eastAsia="HG丸ｺﾞｼｯｸM-PRO" w:hAnsi="HG丸ｺﾞｼｯｸM-PRO"/>
          <w:b/>
          <w:color w:val="000000" w:themeColor="text1"/>
          <w:szCs w:val="24"/>
        </w:rPr>
      </w:pPr>
      <w:r w:rsidRPr="009C411D">
        <w:rPr>
          <w:rFonts w:ascii="HG丸ｺﾞｼｯｸM-PRO" w:eastAsia="HG丸ｺﾞｼｯｸM-PRO" w:hAnsi="HG丸ｺﾞｼｯｸM-PRO" w:hint="eastAsia"/>
          <w:b/>
          <w:color w:val="000000" w:themeColor="text1"/>
          <w:szCs w:val="24"/>
        </w:rPr>
        <w:lastRenderedPageBreak/>
        <w:t xml:space="preserve">　</w:t>
      </w:r>
    </w:p>
    <w:p w14:paraId="7E505EBC" w14:textId="77777777" w:rsidR="004877F1" w:rsidRPr="009C411D" w:rsidRDefault="004877F1" w:rsidP="00AF7802">
      <w:pPr>
        <w:ind w:firstLineChars="200" w:firstLine="482"/>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b/>
          <w:color w:val="000000" w:themeColor="text1"/>
          <w:szCs w:val="24"/>
          <w:bdr w:val="single" w:sz="4" w:space="0" w:color="auto"/>
        </w:rPr>
        <w:t>装着する手順</w:t>
      </w:r>
      <w:r w:rsidR="00E674B8" w:rsidRPr="009C411D">
        <w:rPr>
          <w:rFonts w:ascii="HG丸ｺﾞｼｯｸM-PRO" w:eastAsia="HG丸ｺﾞｼｯｸM-PRO" w:hAnsi="HG丸ｺﾞｼｯｸM-PRO" w:hint="eastAsia"/>
          <w:b/>
          <w:color w:val="000000" w:themeColor="text1"/>
          <w:szCs w:val="24"/>
        </w:rPr>
        <w:t xml:space="preserve">　　注意：</w:t>
      </w:r>
      <w:r w:rsidR="00E674B8" w:rsidRPr="009C411D">
        <w:rPr>
          <w:rFonts w:ascii="HG丸ｺﾞｼｯｸM-PRO" w:eastAsia="HG丸ｺﾞｼｯｸM-PRO" w:hAnsi="HG丸ｺﾞｼｯｸM-PRO" w:cs="Generic0-Regular" w:hint="eastAsia"/>
          <w:b/>
          <w:color w:val="000000" w:themeColor="text1"/>
          <w:szCs w:val="24"/>
        </w:rPr>
        <w:t>介助者に確認してもらいながら行う。</w:t>
      </w:r>
    </w:p>
    <w:p w14:paraId="6C4F4B9A"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s="ＭＳ 明朝" w:hint="eastAsia"/>
          <w:color w:val="000000" w:themeColor="text1"/>
          <w:szCs w:val="24"/>
        </w:rPr>
        <w:t>1．</w:t>
      </w:r>
      <w:r w:rsidRPr="009C411D">
        <w:rPr>
          <w:rFonts w:ascii="HG丸ｺﾞｼｯｸM-PRO" w:eastAsia="HG丸ｺﾞｼｯｸM-PRO" w:hAnsi="HG丸ｺﾞｼｯｸM-PRO" w:hint="eastAsia"/>
          <w:color w:val="000000" w:themeColor="text1"/>
          <w:szCs w:val="24"/>
        </w:rPr>
        <w:t>手指を消毒し、</w:t>
      </w:r>
      <w:r w:rsidRPr="009C411D">
        <w:rPr>
          <w:rFonts w:ascii="HG丸ｺﾞｼｯｸM-PRO" w:eastAsia="HG丸ｺﾞｼｯｸM-PRO" w:hAnsi="HG丸ｺﾞｼｯｸM-PRO" w:hint="eastAsia"/>
          <w:b/>
          <w:color w:val="000000" w:themeColor="text1"/>
          <w:szCs w:val="24"/>
        </w:rPr>
        <w:t>ビニール合羽</w:t>
      </w:r>
      <w:r w:rsidRPr="009C411D">
        <w:rPr>
          <w:rFonts w:ascii="HG丸ｺﾞｼｯｸM-PRO" w:eastAsia="HG丸ｺﾞｼｯｸM-PRO" w:hAnsi="HG丸ｺﾞｼｯｸM-PRO" w:hint="eastAsia"/>
          <w:color w:val="000000" w:themeColor="text1"/>
          <w:szCs w:val="24"/>
        </w:rPr>
        <w:t>を着用し、フードをする。</w:t>
      </w:r>
    </w:p>
    <w:p w14:paraId="39145625"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37600" behindDoc="0" locked="0" layoutInCell="1" allowOverlap="1" wp14:anchorId="7F24DC83" wp14:editId="442C888C">
            <wp:simplePos x="0" y="0"/>
            <wp:positionH relativeFrom="column">
              <wp:posOffset>803910</wp:posOffset>
            </wp:positionH>
            <wp:positionV relativeFrom="paragraph">
              <wp:posOffset>79375</wp:posOffset>
            </wp:positionV>
            <wp:extent cx="1950720" cy="1463040"/>
            <wp:effectExtent l="19050" t="19050" r="11430" b="2286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38624" behindDoc="0" locked="0" layoutInCell="1" allowOverlap="1" wp14:anchorId="7B7F3F8B" wp14:editId="5BB5ABC9">
            <wp:simplePos x="0" y="0"/>
            <wp:positionH relativeFrom="column">
              <wp:posOffset>2748280</wp:posOffset>
            </wp:positionH>
            <wp:positionV relativeFrom="paragraph">
              <wp:posOffset>249555</wp:posOffset>
            </wp:positionV>
            <wp:extent cx="1489075" cy="1116965"/>
            <wp:effectExtent l="14605" t="23495" r="11430" b="1143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89075" cy="1116965"/>
                    </a:xfrm>
                    <a:prstGeom prst="rect">
                      <a:avLst/>
                    </a:prstGeom>
                    <a:ln>
                      <a:solidFill>
                        <a:sysClr val="windowText" lastClr="000000"/>
                      </a:solidFill>
                    </a:ln>
                  </pic:spPr>
                </pic:pic>
              </a:graphicData>
            </a:graphic>
          </wp:anchor>
        </w:drawing>
      </w:r>
    </w:p>
    <w:p w14:paraId="5C39A561"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noProof/>
          <w:color w:val="000000" w:themeColor="text1"/>
        </w:rPr>
        <w:drawing>
          <wp:anchor distT="0" distB="0" distL="114300" distR="114300" simplePos="0" relativeHeight="251753984" behindDoc="0" locked="0" layoutInCell="1" allowOverlap="1" wp14:anchorId="638C1443" wp14:editId="0FF22ACE">
            <wp:simplePos x="0" y="0"/>
            <wp:positionH relativeFrom="column">
              <wp:posOffset>4067175</wp:posOffset>
            </wp:positionH>
            <wp:positionV relativeFrom="paragraph">
              <wp:posOffset>15360</wp:posOffset>
            </wp:positionV>
            <wp:extent cx="1471614" cy="1105535"/>
            <wp:effectExtent l="11430" t="26670" r="26035" b="26035"/>
            <wp:wrapNone/>
            <wp:docPr id="1" name="図 1" descr="H:\DCIM\100NIKON\DSCN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NIKON\DSCN12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71614" cy="11055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A8A4F35"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p>
    <w:p w14:paraId="170D7D59"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p>
    <w:p w14:paraId="7B8E71AE"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p>
    <w:p w14:paraId="22AC22D0"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p>
    <w:p w14:paraId="40C0501E" w14:textId="77777777" w:rsidR="004877F1" w:rsidRPr="009C411D" w:rsidRDefault="004877F1" w:rsidP="004877F1">
      <w:pPr>
        <w:ind w:firstLine="2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w:t>
      </w:r>
    </w:p>
    <w:p w14:paraId="2CCE5E79"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r w:rsidRPr="009C411D">
        <w:rPr>
          <w:rFonts w:ascii="HG丸ｺﾞｼｯｸM-PRO" w:eastAsia="HG丸ｺﾞｼｯｸM-PRO" w:hAnsi="HG丸ｺﾞｼｯｸM-PRO" w:cs="ＭＳ 明朝" w:hint="eastAsia"/>
          <w:color w:val="000000" w:themeColor="text1"/>
          <w:szCs w:val="24"/>
        </w:rPr>
        <w:t>2．</w:t>
      </w:r>
      <w:r w:rsidRPr="009C411D">
        <w:rPr>
          <w:rFonts w:ascii="HG丸ｺﾞｼｯｸM-PRO" w:eastAsia="HG丸ｺﾞｼｯｸM-PRO" w:hAnsi="HG丸ｺﾞｼｯｸM-PRO" w:cs="Generic0-Regular" w:hint="eastAsia"/>
          <w:b/>
          <w:color w:val="000000" w:themeColor="text1"/>
          <w:szCs w:val="24"/>
        </w:rPr>
        <w:t>マスク</w:t>
      </w:r>
      <w:r w:rsidRPr="009C411D">
        <w:rPr>
          <w:rFonts w:ascii="HG丸ｺﾞｼｯｸM-PRO" w:eastAsia="HG丸ｺﾞｼｯｸM-PRO" w:hAnsi="HG丸ｺﾞｼｯｸM-PRO" w:cs="Generic0-Regular" w:hint="eastAsia"/>
          <w:color w:val="000000" w:themeColor="text1"/>
          <w:szCs w:val="24"/>
        </w:rPr>
        <w:t>のゴム部を持って装着し、ワイヤーを鼻の形に合わせる。</w:t>
      </w:r>
    </w:p>
    <w:p w14:paraId="040B1E0E" w14:textId="77777777" w:rsidR="004877F1" w:rsidRPr="009C411D" w:rsidRDefault="00E674B8" w:rsidP="004877F1">
      <w:pPr>
        <w:rPr>
          <w:rFonts w:ascii="HG丸ｺﾞｼｯｸM-PRO" w:eastAsia="HG丸ｺﾞｼｯｸM-PRO" w:hAnsi="HG丸ｺﾞｼｯｸM-PRO"/>
          <w:noProof/>
          <w:color w:val="000000" w:themeColor="text1"/>
          <w:szCs w:val="24"/>
        </w:rPr>
      </w:pPr>
      <w:r w:rsidRPr="009C411D">
        <w:rPr>
          <w:rFonts w:ascii="HG丸ｺﾞｼｯｸM-PRO" w:eastAsia="HG丸ｺﾞｼｯｸM-PRO" w:hAnsi="HG丸ｺﾞｼｯｸM-PRO" w:cs="Generic0-Regular"/>
          <w:noProof/>
          <w:color w:val="000000" w:themeColor="text1"/>
          <w:szCs w:val="24"/>
        </w:rPr>
        <w:drawing>
          <wp:anchor distT="0" distB="0" distL="114300" distR="114300" simplePos="0" relativeHeight="251755008" behindDoc="0" locked="0" layoutInCell="1" allowOverlap="1" wp14:anchorId="5860D9DB" wp14:editId="1692892B">
            <wp:simplePos x="0" y="0"/>
            <wp:positionH relativeFrom="column">
              <wp:posOffset>1015048</wp:posOffset>
            </wp:positionH>
            <wp:positionV relativeFrom="paragraph">
              <wp:posOffset>211138</wp:posOffset>
            </wp:positionV>
            <wp:extent cx="1554480" cy="1167765"/>
            <wp:effectExtent l="21907" t="16193" r="10478" b="10477"/>
            <wp:wrapNone/>
            <wp:docPr id="2" name="図 2" descr="H:\DCIM\100NIKON\DSCN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NIKON\DSCN12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554480" cy="11677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C411D">
        <w:rPr>
          <w:rFonts w:ascii="HG丸ｺﾞｼｯｸM-PRO" w:eastAsia="HG丸ｺﾞｼｯｸM-PRO" w:hAnsi="HG丸ｺﾞｼｯｸM-PRO" w:cs="Generic0-Regular"/>
          <w:noProof/>
          <w:color w:val="000000" w:themeColor="text1"/>
          <w:szCs w:val="24"/>
        </w:rPr>
        <w:drawing>
          <wp:anchor distT="0" distB="0" distL="114300" distR="114300" simplePos="0" relativeHeight="251756032" behindDoc="0" locked="0" layoutInCell="1" allowOverlap="1" wp14:anchorId="0EA4EB99" wp14:editId="67EF102A">
            <wp:simplePos x="0" y="0"/>
            <wp:positionH relativeFrom="column">
              <wp:posOffset>2558733</wp:posOffset>
            </wp:positionH>
            <wp:positionV relativeFrom="paragraph">
              <wp:posOffset>214313</wp:posOffset>
            </wp:positionV>
            <wp:extent cx="1569720" cy="1179195"/>
            <wp:effectExtent l="23812" t="14288" r="16193" b="16192"/>
            <wp:wrapNone/>
            <wp:docPr id="6" name="図 6" descr="H:\DCIM\100NIKON\DSCN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NIKON\DSCN12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569720" cy="11791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4877F1" w:rsidRPr="009C411D">
        <w:rPr>
          <w:rFonts w:ascii="HG丸ｺﾞｼｯｸM-PRO" w:eastAsia="HG丸ｺﾞｼｯｸM-PRO" w:hAnsi="HG丸ｺﾞｼｯｸM-PRO" w:cs="Generic0-Regular" w:hint="eastAsia"/>
          <w:color w:val="000000" w:themeColor="text1"/>
          <w:szCs w:val="24"/>
        </w:rPr>
        <w:t xml:space="preserve">　　　　　　</w:t>
      </w:r>
    </w:p>
    <w:p w14:paraId="398CA740" w14:textId="77777777" w:rsidR="004877F1" w:rsidRPr="009C411D" w:rsidRDefault="004877F1" w:rsidP="004877F1">
      <w:pPr>
        <w:rPr>
          <w:rFonts w:ascii="HG丸ｺﾞｼｯｸM-PRO" w:eastAsia="HG丸ｺﾞｼｯｸM-PRO" w:hAnsi="HG丸ｺﾞｼｯｸM-PRO"/>
          <w:noProof/>
          <w:color w:val="000000" w:themeColor="text1"/>
          <w:szCs w:val="24"/>
        </w:rPr>
      </w:pPr>
    </w:p>
    <w:p w14:paraId="63F90383" w14:textId="77777777" w:rsidR="004877F1" w:rsidRPr="009C411D" w:rsidRDefault="004877F1" w:rsidP="004877F1">
      <w:pPr>
        <w:rPr>
          <w:rFonts w:ascii="HG丸ｺﾞｼｯｸM-PRO" w:eastAsia="HG丸ｺﾞｼｯｸM-PRO" w:hAnsi="HG丸ｺﾞｼｯｸM-PRO"/>
          <w:noProof/>
          <w:color w:val="000000" w:themeColor="text1"/>
          <w:szCs w:val="24"/>
        </w:rPr>
      </w:pPr>
    </w:p>
    <w:p w14:paraId="63089A72" w14:textId="77777777" w:rsidR="004877F1" w:rsidRPr="009C411D" w:rsidRDefault="004877F1" w:rsidP="004877F1">
      <w:pPr>
        <w:rPr>
          <w:rFonts w:ascii="HG丸ｺﾞｼｯｸM-PRO" w:eastAsia="HG丸ｺﾞｼｯｸM-PRO" w:hAnsi="HG丸ｺﾞｼｯｸM-PRO"/>
          <w:noProof/>
          <w:color w:val="000000" w:themeColor="text1"/>
          <w:szCs w:val="24"/>
        </w:rPr>
      </w:pPr>
    </w:p>
    <w:p w14:paraId="5C19E9CB" w14:textId="77777777" w:rsidR="004877F1" w:rsidRPr="009C411D" w:rsidRDefault="004877F1" w:rsidP="004877F1">
      <w:pPr>
        <w:rPr>
          <w:rFonts w:ascii="HG丸ｺﾞｼｯｸM-PRO" w:eastAsia="HG丸ｺﾞｼｯｸM-PRO" w:hAnsi="HG丸ｺﾞｼｯｸM-PRO"/>
          <w:noProof/>
          <w:color w:val="000000" w:themeColor="text1"/>
          <w:szCs w:val="24"/>
        </w:rPr>
      </w:pPr>
    </w:p>
    <w:p w14:paraId="692AFD8A" w14:textId="77777777" w:rsidR="004877F1" w:rsidRPr="009C411D" w:rsidRDefault="004877F1" w:rsidP="004877F1">
      <w:pPr>
        <w:rPr>
          <w:rFonts w:ascii="HG丸ｺﾞｼｯｸM-PRO" w:eastAsia="HG丸ｺﾞｼｯｸM-PRO" w:hAnsi="HG丸ｺﾞｼｯｸM-PRO"/>
          <w:noProof/>
          <w:color w:val="000000" w:themeColor="text1"/>
          <w:szCs w:val="24"/>
        </w:rPr>
      </w:pPr>
    </w:p>
    <w:p w14:paraId="314D8D72"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073820FD" w14:textId="77777777" w:rsidR="00E674B8" w:rsidRPr="009C411D" w:rsidRDefault="004877F1" w:rsidP="00E674B8">
      <w:pPr>
        <w:ind w:firstLineChars="300" w:firstLine="7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t>3．</w:t>
      </w:r>
      <w:r w:rsidRPr="009C411D">
        <w:rPr>
          <w:rFonts w:ascii="HG丸ｺﾞｼｯｸM-PRO" w:eastAsia="HG丸ｺﾞｼｯｸM-PRO" w:hAnsi="HG丸ｺﾞｼｯｸM-PRO" w:cs="Generic0-Regular" w:hint="eastAsia"/>
          <w:b/>
          <w:color w:val="000000" w:themeColor="text1"/>
          <w:szCs w:val="24"/>
        </w:rPr>
        <w:t>手袋（内側）</w:t>
      </w:r>
      <w:r w:rsidR="009F4C04" w:rsidRPr="009C411D">
        <w:rPr>
          <w:rFonts w:ascii="HG丸ｺﾞｼｯｸM-PRO" w:eastAsia="HG丸ｺﾞｼｯｸM-PRO" w:hAnsi="HG丸ｺﾞｼｯｸM-PRO" w:cs="Generic0-Regular" w:hint="eastAsia"/>
          <w:color w:val="000000" w:themeColor="text1"/>
          <w:szCs w:val="24"/>
        </w:rPr>
        <w:t>を装着し、袖</w:t>
      </w:r>
      <w:r w:rsidRPr="009C411D">
        <w:rPr>
          <w:rFonts w:ascii="HG丸ｺﾞｼｯｸM-PRO" w:eastAsia="HG丸ｺﾞｼｯｸM-PRO" w:hAnsi="HG丸ｺﾞｼｯｸM-PRO" w:cs="Generic0-Regular" w:hint="eastAsia"/>
          <w:color w:val="000000" w:themeColor="text1"/>
          <w:szCs w:val="24"/>
        </w:rPr>
        <w:t>の中に入れる。</w:t>
      </w:r>
      <w:r w:rsidR="00E674B8" w:rsidRPr="009C411D">
        <w:rPr>
          <w:rFonts w:ascii="HG丸ｺﾞｼｯｸM-PRO" w:eastAsia="HG丸ｺﾞｼｯｸM-PRO" w:hAnsi="HG丸ｺﾞｼｯｸM-PRO" w:cs="Generic0-Regular" w:hint="eastAsia"/>
          <w:color w:val="000000" w:themeColor="text1"/>
          <w:szCs w:val="24"/>
        </w:rPr>
        <w:t xml:space="preserve">　　</w:t>
      </w:r>
      <w:r w:rsidR="00E674B8" w:rsidRPr="009C411D">
        <w:rPr>
          <w:rFonts w:ascii="HG丸ｺﾞｼｯｸM-PRO" w:eastAsia="HG丸ｺﾞｼｯｸM-PRO" w:hAnsi="HG丸ｺﾞｼｯｸM-PRO" w:cs="ＭＳ 明朝" w:hint="eastAsia"/>
          <w:color w:val="000000" w:themeColor="text1"/>
          <w:szCs w:val="24"/>
        </w:rPr>
        <w:t>4．</w:t>
      </w:r>
      <w:r w:rsidR="00E674B8" w:rsidRPr="009C411D">
        <w:rPr>
          <w:rFonts w:ascii="HG丸ｺﾞｼｯｸM-PRO" w:eastAsia="HG丸ｺﾞｼｯｸM-PRO" w:hAnsi="HG丸ｺﾞｼｯｸM-PRO" w:cs="Generic0-Regular" w:hint="eastAsia"/>
          <w:b/>
          <w:color w:val="000000" w:themeColor="text1"/>
          <w:szCs w:val="24"/>
        </w:rPr>
        <w:t>フェイスシールド</w:t>
      </w:r>
      <w:r w:rsidR="00E674B8" w:rsidRPr="009C411D">
        <w:rPr>
          <w:rFonts w:ascii="HG丸ｺﾞｼｯｸM-PRO" w:eastAsia="HG丸ｺﾞｼｯｸM-PRO" w:hAnsi="HG丸ｺﾞｼｯｸM-PRO" w:cs="Generic0-Regular" w:hint="eastAsia"/>
          <w:color w:val="000000" w:themeColor="text1"/>
          <w:szCs w:val="24"/>
        </w:rPr>
        <w:t>を装着する。</w:t>
      </w:r>
    </w:p>
    <w:p w14:paraId="0F5643D5" w14:textId="460314E3" w:rsidR="004877F1" w:rsidRPr="009C411D" w:rsidRDefault="00E45CAF"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ＭＳ 明朝" w:hint="eastAsia"/>
          <w:noProof/>
          <w:color w:val="000000" w:themeColor="text1"/>
          <w:szCs w:val="24"/>
        </w:rPr>
        <w:drawing>
          <wp:anchor distT="0" distB="0" distL="114300" distR="114300" simplePos="0" relativeHeight="251739648" behindDoc="0" locked="0" layoutInCell="1" allowOverlap="1" wp14:anchorId="594C1551" wp14:editId="4CE47EE4">
            <wp:simplePos x="0" y="0"/>
            <wp:positionH relativeFrom="column">
              <wp:posOffset>3966210</wp:posOffset>
            </wp:positionH>
            <wp:positionV relativeFrom="paragraph">
              <wp:posOffset>43815</wp:posOffset>
            </wp:positionV>
            <wp:extent cx="1727200" cy="1295400"/>
            <wp:effectExtent l="19050" t="19050" r="25400" b="190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7200" cy="12954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57056" behindDoc="0" locked="0" layoutInCell="1" allowOverlap="1" wp14:anchorId="1B584F7E" wp14:editId="78D2C0F0">
            <wp:simplePos x="0" y="0"/>
            <wp:positionH relativeFrom="column">
              <wp:posOffset>1263650</wp:posOffset>
            </wp:positionH>
            <wp:positionV relativeFrom="paragraph">
              <wp:posOffset>193040</wp:posOffset>
            </wp:positionV>
            <wp:extent cx="1298575" cy="973455"/>
            <wp:effectExtent l="10160" t="27940" r="26035" b="2603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298575" cy="9734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B750583"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53616933"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5B0DB80C"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385A7B21" w14:textId="473C4D7F"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02326181"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61D35466"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t>5．</w:t>
      </w:r>
      <w:r w:rsidRPr="009C411D">
        <w:rPr>
          <w:rFonts w:ascii="HG丸ｺﾞｼｯｸM-PRO" w:eastAsia="HG丸ｺﾞｼｯｸM-PRO" w:hAnsi="HG丸ｺﾞｼｯｸM-PRO" w:cs="Generic0-Regular" w:hint="eastAsia"/>
          <w:b/>
          <w:color w:val="000000" w:themeColor="text1"/>
          <w:szCs w:val="24"/>
        </w:rPr>
        <w:t>手袋（外側）</w:t>
      </w:r>
      <w:r w:rsidRPr="009C411D">
        <w:rPr>
          <w:rFonts w:ascii="HG丸ｺﾞｼｯｸM-PRO" w:eastAsia="HG丸ｺﾞｼｯｸM-PRO" w:hAnsi="HG丸ｺﾞｼｯｸM-PRO" w:cs="Generic0-Regular" w:hint="eastAsia"/>
          <w:color w:val="000000" w:themeColor="text1"/>
          <w:szCs w:val="24"/>
        </w:rPr>
        <w:t>を装着し、ビニール合羽の</w:t>
      </w:r>
      <w:r w:rsidR="003D7A60" w:rsidRPr="009C411D">
        <w:rPr>
          <w:rFonts w:ascii="HG丸ｺﾞｼｯｸM-PRO" w:eastAsia="HG丸ｺﾞｼｯｸM-PRO" w:hAnsi="HG丸ｺﾞｼｯｸM-PRO" w:cs="Generic0-Regular" w:hint="eastAsia"/>
          <w:color w:val="000000" w:themeColor="text1"/>
          <w:szCs w:val="24"/>
        </w:rPr>
        <w:t>裾で手袋を覆う</w:t>
      </w:r>
      <w:r w:rsidRPr="009C411D">
        <w:rPr>
          <w:rFonts w:ascii="HG丸ｺﾞｼｯｸM-PRO" w:eastAsia="HG丸ｺﾞｼｯｸM-PRO" w:hAnsi="HG丸ｺﾞｼｯｸM-PRO" w:cs="Generic0-Regular" w:hint="eastAsia"/>
          <w:color w:val="000000" w:themeColor="text1"/>
          <w:szCs w:val="24"/>
        </w:rPr>
        <w:t>。</w:t>
      </w:r>
    </w:p>
    <w:p w14:paraId="0359B24A" w14:textId="77777777" w:rsidR="004877F1" w:rsidRPr="009C411D" w:rsidRDefault="004877F1" w:rsidP="004877F1">
      <w:pPr>
        <w:ind w:firstLineChars="550" w:firstLine="13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他の方（介助者）に確認してもらう。</w:t>
      </w:r>
    </w:p>
    <w:p w14:paraId="23197436" w14:textId="77777777" w:rsidR="004877F1" w:rsidRPr="009C411D" w:rsidRDefault="00267C23"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0672" behindDoc="0" locked="0" layoutInCell="1" allowOverlap="1" wp14:anchorId="40BE37C7" wp14:editId="5C6E9AEB">
            <wp:simplePos x="0" y="0"/>
            <wp:positionH relativeFrom="column">
              <wp:posOffset>2865874</wp:posOffset>
            </wp:positionH>
            <wp:positionV relativeFrom="paragraph">
              <wp:posOffset>229751</wp:posOffset>
            </wp:positionV>
            <wp:extent cx="1779590" cy="1334693"/>
            <wp:effectExtent l="13017" t="25083" r="24448" b="24447"/>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779590" cy="1334693"/>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28BFF5B" w14:textId="77777777" w:rsidR="004877F1" w:rsidRPr="009C411D" w:rsidRDefault="00267C23"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1696" behindDoc="0" locked="0" layoutInCell="1" allowOverlap="1" wp14:anchorId="1A3A0A1B" wp14:editId="3FA27464">
            <wp:simplePos x="0" y="0"/>
            <wp:positionH relativeFrom="column">
              <wp:posOffset>1095143</wp:posOffset>
            </wp:positionH>
            <wp:positionV relativeFrom="paragraph">
              <wp:posOffset>6034</wp:posOffset>
            </wp:positionV>
            <wp:extent cx="1748155" cy="1311246"/>
            <wp:effectExtent l="28258" t="9842" r="13652" b="13653"/>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748155" cy="131124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FD00153"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19CFC0FF"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522BA338" w14:textId="77777777" w:rsidR="001F169B" w:rsidRPr="009C411D" w:rsidRDefault="001F169B" w:rsidP="004877F1">
      <w:pPr>
        <w:ind w:firstLine="880"/>
        <w:rPr>
          <w:rFonts w:ascii="HG丸ｺﾞｼｯｸM-PRO" w:eastAsia="HG丸ｺﾞｼｯｸM-PRO" w:hAnsi="HG丸ｺﾞｼｯｸM-PRO" w:cs="Generic0-Regular"/>
          <w:color w:val="000000" w:themeColor="text1"/>
          <w:szCs w:val="24"/>
        </w:rPr>
      </w:pPr>
    </w:p>
    <w:p w14:paraId="6F21781A" w14:textId="77777777" w:rsidR="001F169B" w:rsidRPr="009C411D" w:rsidRDefault="001F169B" w:rsidP="004877F1">
      <w:pPr>
        <w:ind w:firstLine="880"/>
        <w:rPr>
          <w:rFonts w:ascii="HG丸ｺﾞｼｯｸM-PRO" w:eastAsia="HG丸ｺﾞｼｯｸM-PRO" w:hAnsi="HG丸ｺﾞｼｯｸM-PRO" w:cs="Generic0-Regular"/>
          <w:color w:val="000000" w:themeColor="text1"/>
          <w:szCs w:val="24"/>
        </w:rPr>
      </w:pPr>
    </w:p>
    <w:p w14:paraId="720978B3" w14:textId="07FDF755" w:rsidR="001F169B" w:rsidRDefault="001F169B" w:rsidP="004877F1">
      <w:pPr>
        <w:ind w:firstLine="880"/>
        <w:rPr>
          <w:rFonts w:ascii="HG丸ｺﾞｼｯｸM-PRO" w:eastAsia="HG丸ｺﾞｼｯｸM-PRO" w:hAnsi="HG丸ｺﾞｼｯｸM-PRO" w:cs="Generic0-Regular"/>
          <w:color w:val="000000" w:themeColor="text1"/>
          <w:szCs w:val="24"/>
        </w:rPr>
      </w:pPr>
    </w:p>
    <w:p w14:paraId="35061E65" w14:textId="5ED8E378" w:rsidR="00D62287" w:rsidRDefault="00D62287" w:rsidP="004877F1">
      <w:pPr>
        <w:ind w:firstLine="880"/>
        <w:rPr>
          <w:rFonts w:ascii="HG丸ｺﾞｼｯｸM-PRO" w:eastAsia="HG丸ｺﾞｼｯｸM-PRO" w:hAnsi="HG丸ｺﾞｼｯｸM-PRO" w:cs="Generic0-Regular"/>
          <w:color w:val="000000" w:themeColor="text1"/>
          <w:szCs w:val="24"/>
        </w:rPr>
      </w:pPr>
    </w:p>
    <w:p w14:paraId="419B5640" w14:textId="77777777" w:rsidR="00D62287" w:rsidRPr="009C411D" w:rsidRDefault="00D62287" w:rsidP="004877F1">
      <w:pPr>
        <w:ind w:firstLine="880"/>
        <w:rPr>
          <w:rFonts w:ascii="HG丸ｺﾞｼｯｸM-PRO" w:eastAsia="HG丸ｺﾞｼｯｸM-PRO" w:hAnsi="HG丸ｺﾞｼｯｸM-PRO" w:cs="Generic0-Regular"/>
          <w:color w:val="000000" w:themeColor="text1"/>
          <w:szCs w:val="24"/>
        </w:rPr>
      </w:pPr>
    </w:p>
    <w:p w14:paraId="7256BFC0" w14:textId="3E0AB38A" w:rsidR="004424A6" w:rsidRPr="009C411D" w:rsidRDefault="004424A6" w:rsidP="004877F1">
      <w:pPr>
        <w:rPr>
          <w:rFonts w:ascii="HG丸ｺﾞｼｯｸM-PRO" w:eastAsia="HG丸ｺﾞｼｯｸM-PRO" w:hAnsi="HG丸ｺﾞｼｯｸM-PRO" w:cs="Generic0-Regular"/>
          <w:b/>
          <w:color w:val="000000" w:themeColor="text1"/>
          <w:szCs w:val="24"/>
        </w:rPr>
      </w:pPr>
    </w:p>
    <w:p w14:paraId="66F4FC4B" w14:textId="77777777" w:rsidR="004877F1" w:rsidRPr="009C411D" w:rsidRDefault="004877F1" w:rsidP="009F4C04">
      <w:pPr>
        <w:ind w:firstLineChars="200" w:firstLine="482"/>
        <w:rPr>
          <w:rFonts w:ascii="HG丸ｺﾞｼｯｸM-PRO" w:eastAsia="HG丸ｺﾞｼｯｸM-PRO" w:hAnsi="HG丸ｺﾞｼｯｸM-PRO" w:cs="Generic0-Regular"/>
          <w:b/>
          <w:color w:val="000000" w:themeColor="text1"/>
          <w:szCs w:val="24"/>
        </w:rPr>
      </w:pPr>
      <w:r w:rsidRPr="009C411D">
        <w:rPr>
          <w:rFonts w:ascii="HG丸ｺﾞｼｯｸM-PRO" w:eastAsia="HG丸ｺﾞｼｯｸM-PRO" w:hAnsi="HG丸ｺﾞｼｯｸM-PRO" w:cs="Generic0-Regular" w:hint="eastAsia"/>
          <w:b/>
          <w:color w:val="000000" w:themeColor="text1"/>
          <w:szCs w:val="24"/>
          <w:bdr w:val="single" w:sz="4" w:space="0" w:color="auto"/>
        </w:rPr>
        <w:t>脱ぐ手順</w:t>
      </w:r>
      <w:r w:rsidRPr="009C411D">
        <w:rPr>
          <w:rFonts w:ascii="HG丸ｺﾞｼｯｸM-PRO" w:eastAsia="HG丸ｺﾞｼｯｸM-PRO" w:hAnsi="HG丸ｺﾞｼｯｸM-PRO" w:cs="Generic0-Regular" w:hint="eastAsia"/>
          <w:color w:val="000000" w:themeColor="text1"/>
          <w:szCs w:val="24"/>
        </w:rPr>
        <w:t xml:space="preserve">　　</w:t>
      </w:r>
      <w:r w:rsidRPr="009C411D">
        <w:rPr>
          <w:rFonts w:ascii="HG丸ｺﾞｼｯｸM-PRO" w:eastAsia="HG丸ｺﾞｼｯｸM-PRO" w:hAnsi="HG丸ｺﾞｼｯｸM-PRO" w:cs="Generic0-Regular" w:hint="eastAsia"/>
          <w:b/>
          <w:color w:val="000000" w:themeColor="text1"/>
          <w:szCs w:val="24"/>
        </w:rPr>
        <w:t>注意：二次感染を防ぐため、必ず介助者がいる所で脱ぐこと。</w:t>
      </w:r>
    </w:p>
    <w:p w14:paraId="5F7FC0E8" w14:textId="77777777" w:rsidR="00267C23" w:rsidRPr="009C411D" w:rsidRDefault="004877F1" w:rsidP="004877F1">
      <w:pPr>
        <w:ind w:left="1320" w:hangingChars="550" w:hanging="13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r w:rsidRPr="009C411D">
        <w:rPr>
          <w:rFonts w:ascii="HG丸ｺﾞｼｯｸM-PRO" w:eastAsia="HG丸ｺﾞｼｯｸM-PRO" w:hAnsi="HG丸ｺﾞｼｯｸM-PRO" w:cs="ＭＳ 明朝" w:hint="eastAsia"/>
          <w:color w:val="000000" w:themeColor="text1"/>
          <w:szCs w:val="24"/>
        </w:rPr>
        <w:t>1．</w:t>
      </w:r>
      <w:r w:rsidRPr="009C411D">
        <w:rPr>
          <w:rFonts w:ascii="HG丸ｺﾞｼｯｸM-PRO" w:eastAsia="HG丸ｺﾞｼｯｸM-PRO" w:hAnsi="HG丸ｺﾞｼｯｸM-PRO" w:cs="Generic0-Regular" w:hint="eastAsia"/>
          <w:b/>
          <w:color w:val="000000" w:themeColor="text1"/>
          <w:szCs w:val="24"/>
        </w:rPr>
        <w:t>ゴミ箱（内側にゴミ袋を広げておく）・消毒用アルコール入スプレー・マスク</w:t>
      </w:r>
      <w:r w:rsidRPr="009C411D">
        <w:rPr>
          <w:rFonts w:ascii="HG丸ｺﾞｼｯｸM-PRO" w:eastAsia="HG丸ｺﾞｼｯｸM-PRO" w:hAnsi="HG丸ｺﾞｼｯｸM-PRO" w:cs="Generic0-Regular" w:hint="eastAsia"/>
          <w:color w:val="000000" w:themeColor="text1"/>
          <w:szCs w:val="24"/>
        </w:rPr>
        <w:t>を</w:t>
      </w:r>
    </w:p>
    <w:p w14:paraId="43186131" w14:textId="77777777" w:rsidR="004877F1" w:rsidRPr="009C411D" w:rsidRDefault="004877F1" w:rsidP="00267C23">
      <w:pPr>
        <w:ind w:firstLineChars="450" w:firstLine="10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用意する。</w:t>
      </w:r>
    </w:p>
    <w:p w14:paraId="195577A2" w14:textId="77777777" w:rsidR="004877F1" w:rsidRPr="009C411D" w:rsidRDefault="004877F1" w:rsidP="00267C23">
      <w:pPr>
        <w:ind w:firstLineChars="300" w:firstLine="72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t>2．</w:t>
      </w:r>
      <w:r w:rsidRPr="009C411D">
        <w:rPr>
          <w:rFonts w:ascii="HG丸ｺﾞｼｯｸM-PRO" w:eastAsia="HG丸ｺﾞｼｯｸM-PRO" w:hAnsi="HG丸ｺﾞｼｯｸM-PRO" w:cs="Generic2-Regular" w:hint="eastAsia"/>
          <w:b/>
          <w:color w:val="000000" w:themeColor="text1"/>
          <w:szCs w:val="24"/>
        </w:rPr>
        <w:t>手袋（外側）</w:t>
      </w:r>
      <w:r w:rsidRPr="009C411D">
        <w:rPr>
          <w:rFonts w:ascii="HG丸ｺﾞｼｯｸM-PRO" w:eastAsia="HG丸ｺﾞｼｯｸM-PRO" w:hAnsi="HG丸ｺﾞｼｯｸM-PRO" w:cs="Generic2-Regular" w:hint="eastAsia"/>
          <w:color w:val="000000" w:themeColor="text1"/>
          <w:szCs w:val="24"/>
        </w:rPr>
        <w:t>を消毒用アルコールで消毒する。</w:t>
      </w:r>
    </w:p>
    <w:p w14:paraId="7EDB4BBA" w14:textId="77777777" w:rsidR="004877F1" w:rsidRPr="009C411D" w:rsidRDefault="005D27CF" w:rsidP="004877F1">
      <w:pPr>
        <w:ind w:firstLine="88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cs="ＭＳ 明朝" w:hint="eastAsia"/>
          <w:noProof/>
          <w:color w:val="000000" w:themeColor="text1"/>
          <w:szCs w:val="24"/>
        </w:rPr>
        <w:drawing>
          <wp:anchor distT="0" distB="0" distL="114300" distR="114300" simplePos="0" relativeHeight="251742720" behindDoc="0" locked="0" layoutInCell="1" allowOverlap="1" wp14:anchorId="5657FE36" wp14:editId="08C04E50">
            <wp:simplePos x="0" y="0"/>
            <wp:positionH relativeFrom="column">
              <wp:posOffset>1175385</wp:posOffset>
            </wp:positionH>
            <wp:positionV relativeFrom="paragraph">
              <wp:posOffset>22860</wp:posOffset>
            </wp:positionV>
            <wp:extent cx="1747520" cy="1310640"/>
            <wp:effectExtent l="19050" t="19050" r="24130" b="2286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7520" cy="13106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DF52285"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003A1D37"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507F72BD"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4461997F"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6F4A8762"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1938AA2C" w14:textId="77777777" w:rsidR="004877F1" w:rsidRPr="009C411D" w:rsidRDefault="004877F1" w:rsidP="002443E5">
      <w:pPr>
        <w:ind w:firstLineChars="300" w:firstLine="7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t>3．</w:t>
      </w:r>
      <w:r w:rsidRPr="009C411D">
        <w:rPr>
          <w:rFonts w:ascii="HG丸ｺﾞｼｯｸM-PRO" w:eastAsia="HG丸ｺﾞｼｯｸM-PRO" w:hAnsi="HG丸ｺﾞｼｯｸM-PRO" w:cs="Generic0-Regular" w:hint="eastAsia"/>
          <w:color w:val="000000" w:themeColor="text1"/>
          <w:szCs w:val="24"/>
        </w:rPr>
        <w:t>片方の手袋で逆の手袋を中表にして脱ぐ。この時に脱いだ手袋は持っておく。</w:t>
      </w:r>
    </w:p>
    <w:p w14:paraId="2DE51F4B" w14:textId="77777777" w:rsidR="004877F1" w:rsidRPr="009C411D" w:rsidRDefault="005D27CF" w:rsidP="004877F1">
      <w:pPr>
        <w:ind w:left="1100" w:hanging="2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noProof/>
          <w:color w:val="000000" w:themeColor="text1"/>
          <w:szCs w:val="24"/>
        </w:rPr>
        <w:drawing>
          <wp:anchor distT="0" distB="0" distL="114300" distR="114300" simplePos="0" relativeHeight="251752960" behindDoc="0" locked="0" layoutInCell="1" allowOverlap="1" wp14:anchorId="54890DBB" wp14:editId="28E0A164">
            <wp:simplePos x="0" y="0"/>
            <wp:positionH relativeFrom="column">
              <wp:posOffset>3118485</wp:posOffset>
            </wp:positionH>
            <wp:positionV relativeFrom="paragraph">
              <wp:posOffset>43815</wp:posOffset>
            </wp:positionV>
            <wp:extent cx="1733550" cy="1299845"/>
            <wp:effectExtent l="19050" t="19050" r="19050" b="1460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3744" behindDoc="0" locked="0" layoutInCell="1" allowOverlap="1" wp14:anchorId="4C9C46BB" wp14:editId="22523FC3">
            <wp:simplePos x="0" y="0"/>
            <wp:positionH relativeFrom="column">
              <wp:posOffset>889635</wp:posOffset>
            </wp:positionH>
            <wp:positionV relativeFrom="paragraph">
              <wp:posOffset>24765</wp:posOffset>
            </wp:positionV>
            <wp:extent cx="1752600" cy="1314450"/>
            <wp:effectExtent l="19050" t="19050" r="19050" b="1905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2600" cy="13144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9EE5AC2" w14:textId="77777777" w:rsidR="004877F1" w:rsidRPr="009C411D" w:rsidRDefault="004877F1" w:rsidP="004877F1">
      <w:pPr>
        <w:ind w:left="1100" w:hanging="220"/>
        <w:rPr>
          <w:rFonts w:ascii="HG丸ｺﾞｼｯｸM-PRO" w:eastAsia="HG丸ｺﾞｼｯｸM-PRO" w:hAnsi="HG丸ｺﾞｼｯｸM-PRO" w:cs="Generic0-Regular"/>
          <w:color w:val="000000" w:themeColor="text1"/>
          <w:szCs w:val="24"/>
        </w:rPr>
      </w:pPr>
    </w:p>
    <w:p w14:paraId="581CAE80" w14:textId="77777777" w:rsidR="004877F1" w:rsidRPr="009C411D" w:rsidRDefault="004877F1" w:rsidP="004877F1">
      <w:pPr>
        <w:ind w:left="1100" w:hanging="2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5F5F3F29" w14:textId="77777777" w:rsidR="004877F1" w:rsidRPr="009C411D" w:rsidRDefault="004877F1" w:rsidP="004877F1">
      <w:pPr>
        <w:ind w:left="1100" w:hanging="2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6406FFDA" w14:textId="77777777" w:rsidR="004877F1" w:rsidRPr="009C411D" w:rsidRDefault="004877F1" w:rsidP="004877F1">
      <w:pPr>
        <w:ind w:left="1100" w:hanging="2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7B9246FA" w14:textId="77777777" w:rsidR="004877F1" w:rsidRPr="009C411D" w:rsidRDefault="004877F1" w:rsidP="004877F1">
      <w:pPr>
        <w:ind w:left="1100" w:hanging="220"/>
        <w:rPr>
          <w:rFonts w:ascii="HG丸ｺﾞｼｯｸM-PRO" w:eastAsia="HG丸ｺﾞｼｯｸM-PRO" w:hAnsi="HG丸ｺﾞｼｯｸM-PRO" w:cs="Generic0-Regular"/>
          <w:color w:val="000000" w:themeColor="text1"/>
          <w:szCs w:val="24"/>
        </w:rPr>
      </w:pPr>
    </w:p>
    <w:p w14:paraId="35B9DD88" w14:textId="77777777" w:rsidR="004877F1" w:rsidRPr="009C411D" w:rsidRDefault="004877F1" w:rsidP="00027336">
      <w:pPr>
        <w:ind w:firstLineChars="50" w:firstLine="1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r w:rsidR="002443E5" w:rsidRPr="009C411D">
        <w:rPr>
          <w:rFonts w:ascii="HG丸ｺﾞｼｯｸM-PRO" w:eastAsia="HG丸ｺﾞｼｯｸM-PRO" w:hAnsi="HG丸ｺﾞｼｯｸM-PRO" w:cs="Generic0-Regular" w:hint="eastAsia"/>
          <w:color w:val="000000" w:themeColor="text1"/>
          <w:szCs w:val="24"/>
        </w:rPr>
        <w:t xml:space="preserve"> </w:t>
      </w:r>
      <w:r w:rsidRPr="009C411D">
        <w:rPr>
          <w:rFonts w:ascii="HG丸ｺﾞｼｯｸM-PRO" w:eastAsia="HG丸ｺﾞｼｯｸM-PRO" w:hAnsi="HG丸ｺﾞｼｯｸM-PRO" w:cs="ＭＳ 明朝" w:hint="eastAsia"/>
          <w:color w:val="000000" w:themeColor="text1"/>
          <w:szCs w:val="24"/>
        </w:rPr>
        <w:t xml:space="preserve">　4．</w:t>
      </w:r>
      <w:r w:rsidRPr="009C411D">
        <w:rPr>
          <w:rFonts w:ascii="HG丸ｺﾞｼｯｸM-PRO" w:eastAsia="HG丸ｺﾞｼｯｸM-PRO" w:hAnsi="HG丸ｺﾞｼｯｸM-PRO" w:cs="Generic0-Regular" w:hint="eastAsia"/>
          <w:color w:val="000000" w:themeColor="text1"/>
          <w:w w:val="87"/>
          <w:szCs w:val="24"/>
          <w:fitText w:val="8400" w:id="-1833709311"/>
        </w:rPr>
        <w:t>片方の手袋と手首の間に指を滑り込ませそのまま引き上げるように脱ぎゴミ箱へ入れる</w:t>
      </w:r>
      <w:r w:rsidRPr="009C411D">
        <w:rPr>
          <w:rFonts w:ascii="HG丸ｺﾞｼｯｸM-PRO" w:eastAsia="HG丸ｺﾞｼｯｸM-PRO" w:hAnsi="HG丸ｺﾞｼｯｸM-PRO" w:cs="Generic0-Regular" w:hint="eastAsia"/>
          <w:color w:val="000000" w:themeColor="text1"/>
          <w:spacing w:val="37"/>
          <w:w w:val="87"/>
          <w:szCs w:val="24"/>
          <w:fitText w:val="8400" w:id="-1833709311"/>
        </w:rPr>
        <w:t>。</w:t>
      </w:r>
    </w:p>
    <w:p w14:paraId="367475DC" w14:textId="77777777" w:rsidR="004877F1" w:rsidRPr="009C411D" w:rsidRDefault="005D27CF"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5792" behindDoc="0" locked="0" layoutInCell="1" allowOverlap="1" wp14:anchorId="4864EEC9" wp14:editId="632971C7">
            <wp:simplePos x="0" y="0"/>
            <wp:positionH relativeFrom="column">
              <wp:posOffset>3166110</wp:posOffset>
            </wp:positionH>
            <wp:positionV relativeFrom="paragraph">
              <wp:posOffset>24765</wp:posOffset>
            </wp:positionV>
            <wp:extent cx="1762125" cy="1320800"/>
            <wp:effectExtent l="19050" t="19050" r="28575" b="1270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2125" cy="13208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4768" behindDoc="0" locked="0" layoutInCell="1" allowOverlap="1" wp14:anchorId="47FEDA8D" wp14:editId="17132559">
            <wp:simplePos x="0" y="0"/>
            <wp:positionH relativeFrom="column">
              <wp:posOffset>870585</wp:posOffset>
            </wp:positionH>
            <wp:positionV relativeFrom="paragraph">
              <wp:posOffset>24765</wp:posOffset>
            </wp:positionV>
            <wp:extent cx="1762125" cy="1321435"/>
            <wp:effectExtent l="19050" t="19050" r="28575" b="1206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62125" cy="132143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CDA4F64"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4E247A55"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6875E1E6"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0D68184A"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6D78794A"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41D204BE" w14:textId="77777777" w:rsidR="002443E5" w:rsidRPr="009C411D" w:rsidRDefault="00267C23" w:rsidP="00267C23">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p>
    <w:p w14:paraId="310CC66A" w14:textId="77777777" w:rsidR="00027336" w:rsidRDefault="00027336" w:rsidP="00267C23">
      <w:pPr>
        <w:rPr>
          <w:rFonts w:ascii="HG丸ｺﾞｼｯｸM-PRO" w:eastAsia="HG丸ｺﾞｼｯｸM-PRO" w:hAnsi="HG丸ｺﾞｼｯｸM-PRO" w:cs="Generic0-Regular"/>
          <w:color w:val="FF0000"/>
          <w:szCs w:val="24"/>
        </w:rPr>
      </w:pPr>
    </w:p>
    <w:p w14:paraId="52249EBB" w14:textId="77777777" w:rsidR="004877F1" w:rsidRPr="009C411D" w:rsidRDefault="00267C23" w:rsidP="002443E5">
      <w:pPr>
        <w:ind w:firstLineChars="250" w:firstLine="60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r w:rsidR="004877F1" w:rsidRPr="009C411D">
        <w:rPr>
          <w:rFonts w:ascii="HG丸ｺﾞｼｯｸM-PRO" w:eastAsia="HG丸ｺﾞｼｯｸM-PRO" w:hAnsi="HG丸ｺﾞｼｯｸM-PRO" w:cs="ＭＳ 明朝" w:hint="eastAsia"/>
          <w:color w:val="000000" w:themeColor="text1"/>
          <w:szCs w:val="24"/>
        </w:rPr>
        <w:t>5．</w:t>
      </w:r>
      <w:r w:rsidR="004877F1" w:rsidRPr="009C411D">
        <w:rPr>
          <w:rFonts w:ascii="HG丸ｺﾞｼｯｸM-PRO" w:eastAsia="HG丸ｺﾞｼｯｸM-PRO" w:hAnsi="HG丸ｺﾞｼｯｸM-PRO" w:cs="Generic0-Regular" w:hint="eastAsia"/>
          <w:b/>
          <w:color w:val="000000" w:themeColor="text1"/>
          <w:szCs w:val="24"/>
        </w:rPr>
        <w:t>フェイスシールド</w:t>
      </w:r>
      <w:r w:rsidR="004877F1" w:rsidRPr="009C411D">
        <w:rPr>
          <w:rFonts w:ascii="HG丸ｺﾞｼｯｸM-PRO" w:eastAsia="HG丸ｺﾞｼｯｸM-PRO" w:hAnsi="HG丸ｺﾞｼｯｸM-PRO" w:cs="Generic0-Regular" w:hint="eastAsia"/>
          <w:color w:val="000000" w:themeColor="text1"/>
          <w:szCs w:val="24"/>
        </w:rPr>
        <w:t>のフレームをつかんで外し、ゴミ箱へ入れる。</w:t>
      </w:r>
    </w:p>
    <w:p w14:paraId="61EA5E0C"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51936" behindDoc="0" locked="0" layoutInCell="1" allowOverlap="1" wp14:anchorId="548C7DCE" wp14:editId="2CC323B3">
            <wp:simplePos x="0" y="0"/>
            <wp:positionH relativeFrom="column">
              <wp:posOffset>851535</wp:posOffset>
            </wp:positionH>
            <wp:positionV relativeFrom="paragraph">
              <wp:posOffset>53340</wp:posOffset>
            </wp:positionV>
            <wp:extent cx="1950720" cy="1463040"/>
            <wp:effectExtent l="19050" t="19050" r="11430" b="2286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anchor>
        </w:drawing>
      </w:r>
    </w:p>
    <w:p w14:paraId="7726E4B2"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2A2087E9"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3D0ACA3D"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61FD62C5"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50C30CE3" w14:textId="77777777" w:rsidR="004877F1" w:rsidRPr="009C411D" w:rsidRDefault="004877F1" w:rsidP="004877F1">
      <w:pPr>
        <w:rPr>
          <w:rFonts w:ascii="HG丸ｺﾞｼｯｸM-PRO" w:eastAsia="HG丸ｺﾞｼｯｸM-PRO" w:hAnsi="HG丸ｺﾞｼｯｸM-PRO" w:cs="Generic0-Regular"/>
          <w:color w:val="000000" w:themeColor="text1"/>
          <w:szCs w:val="24"/>
        </w:rPr>
      </w:pPr>
    </w:p>
    <w:p w14:paraId="65D23AD4" w14:textId="1CDD2ECA" w:rsidR="004877F1" w:rsidRDefault="004877F1" w:rsidP="004877F1">
      <w:pPr>
        <w:rPr>
          <w:rFonts w:ascii="HG丸ｺﾞｼｯｸM-PRO" w:eastAsia="HG丸ｺﾞｼｯｸM-PRO" w:hAnsi="HG丸ｺﾞｼｯｸM-PRO" w:cs="Generic0-Regular"/>
          <w:color w:val="000000" w:themeColor="text1"/>
          <w:szCs w:val="24"/>
        </w:rPr>
      </w:pPr>
    </w:p>
    <w:p w14:paraId="43C1334E" w14:textId="77777777" w:rsidR="00D62287" w:rsidRPr="009C411D" w:rsidRDefault="00D62287" w:rsidP="004877F1">
      <w:pPr>
        <w:rPr>
          <w:rFonts w:ascii="HG丸ｺﾞｼｯｸM-PRO" w:eastAsia="HG丸ｺﾞｼｯｸM-PRO" w:hAnsi="HG丸ｺﾞｼｯｸM-PRO" w:cs="Generic0-Regular"/>
          <w:color w:val="000000" w:themeColor="text1"/>
          <w:szCs w:val="24"/>
        </w:rPr>
      </w:pPr>
    </w:p>
    <w:p w14:paraId="4D27B31A" w14:textId="77777777" w:rsidR="004877F1" w:rsidRPr="009C411D" w:rsidRDefault="004877F1" w:rsidP="002443E5">
      <w:pPr>
        <w:ind w:firstLineChars="300" w:firstLine="72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lastRenderedPageBreak/>
        <w:t>6．</w:t>
      </w:r>
      <w:r w:rsidR="002443E5" w:rsidRPr="00E64B8F">
        <w:rPr>
          <w:rFonts w:ascii="HG丸ｺﾞｼｯｸM-PRO" w:eastAsia="HG丸ｺﾞｼｯｸM-PRO" w:hAnsi="HG丸ｺﾞｼｯｸM-PRO" w:cs="Generic0-Regular" w:hint="eastAsia"/>
          <w:color w:val="000000" w:themeColor="text1"/>
          <w:spacing w:val="1"/>
          <w:w w:val="81"/>
          <w:szCs w:val="24"/>
          <w:fitText w:val="8400" w:id="-1833709822"/>
        </w:rPr>
        <w:t>フードを外し、</w:t>
      </w:r>
      <w:r w:rsidRPr="00E64B8F">
        <w:rPr>
          <w:rFonts w:ascii="HG丸ｺﾞｼｯｸM-PRO" w:eastAsia="HG丸ｺﾞｼｯｸM-PRO" w:hAnsi="HG丸ｺﾞｼｯｸM-PRO" w:cs="Generic2-Regular" w:hint="eastAsia"/>
          <w:b/>
          <w:color w:val="000000" w:themeColor="text1"/>
          <w:spacing w:val="1"/>
          <w:w w:val="81"/>
          <w:szCs w:val="24"/>
          <w:fitText w:val="8400" w:id="-1833709822"/>
        </w:rPr>
        <w:t>ビニール合羽</w:t>
      </w:r>
      <w:r w:rsidR="00027336" w:rsidRPr="00E64B8F">
        <w:rPr>
          <w:rFonts w:ascii="HG丸ｺﾞｼｯｸM-PRO" w:eastAsia="HG丸ｺﾞｼｯｸM-PRO" w:hAnsi="HG丸ｺﾞｼｯｸM-PRO" w:cs="Generic2-Regular" w:hint="eastAsia"/>
          <w:color w:val="000000" w:themeColor="text1"/>
          <w:spacing w:val="1"/>
          <w:w w:val="81"/>
          <w:szCs w:val="24"/>
          <w:fitText w:val="8400" w:id="-1833709822"/>
        </w:rPr>
        <w:t>の</w:t>
      </w:r>
      <w:r w:rsidRPr="00E64B8F">
        <w:rPr>
          <w:rFonts w:ascii="HG丸ｺﾞｼｯｸM-PRO" w:eastAsia="HG丸ｺﾞｼｯｸM-PRO" w:hAnsi="HG丸ｺﾞｼｯｸM-PRO" w:cs="Generic2-Regular" w:hint="eastAsia"/>
          <w:color w:val="000000" w:themeColor="text1"/>
          <w:spacing w:val="1"/>
          <w:w w:val="81"/>
          <w:szCs w:val="24"/>
          <w:fitText w:val="8400" w:id="-1833709822"/>
        </w:rPr>
        <w:t>外側に触れないように小さく丸めながら脱いでゴミ箱へ入れる</w:t>
      </w:r>
      <w:r w:rsidRPr="00E64B8F">
        <w:rPr>
          <w:rFonts w:ascii="HG丸ｺﾞｼｯｸM-PRO" w:eastAsia="HG丸ｺﾞｼｯｸM-PRO" w:hAnsi="HG丸ｺﾞｼｯｸM-PRO" w:cs="Generic2-Regular" w:hint="eastAsia"/>
          <w:color w:val="000000" w:themeColor="text1"/>
          <w:spacing w:val="-2"/>
          <w:w w:val="81"/>
          <w:szCs w:val="24"/>
          <w:fitText w:val="8400" w:id="-1833709822"/>
        </w:rPr>
        <w:t>。</w:t>
      </w:r>
    </w:p>
    <w:p w14:paraId="070ECF5B" w14:textId="77777777" w:rsidR="004877F1" w:rsidRPr="009C411D" w:rsidRDefault="005D27CF" w:rsidP="004877F1">
      <w:pPr>
        <w:ind w:firstLine="88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8864" behindDoc="0" locked="0" layoutInCell="1" allowOverlap="1" wp14:anchorId="553D5807" wp14:editId="2D66E1C1">
            <wp:simplePos x="0" y="0"/>
            <wp:positionH relativeFrom="column">
              <wp:posOffset>3251835</wp:posOffset>
            </wp:positionH>
            <wp:positionV relativeFrom="paragraph">
              <wp:posOffset>53340</wp:posOffset>
            </wp:positionV>
            <wp:extent cx="1733550" cy="1299845"/>
            <wp:effectExtent l="19050" t="19050" r="19050" b="1460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9888" behindDoc="0" locked="0" layoutInCell="1" allowOverlap="1" wp14:anchorId="5EEF8174" wp14:editId="25461EE7">
            <wp:simplePos x="0" y="0"/>
            <wp:positionH relativeFrom="column">
              <wp:posOffset>851535</wp:posOffset>
            </wp:positionH>
            <wp:positionV relativeFrom="paragraph">
              <wp:posOffset>53340</wp:posOffset>
            </wp:positionV>
            <wp:extent cx="1724025" cy="1292225"/>
            <wp:effectExtent l="19050" t="19050" r="28575" b="22225"/>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4025" cy="12922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E35808B"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45912DF6"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6D9D0B8F"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3CD15AF2"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469AC244"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3A1B8811" w14:textId="77777777" w:rsidR="004877F1" w:rsidRPr="009C411D" w:rsidRDefault="004877F1" w:rsidP="002443E5">
      <w:pPr>
        <w:tabs>
          <w:tab w:val="left" w:pos="1134"/>
        </w:tabs>
        <w:ind w:firstLineChars="300" w:firstLine="72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cs="ＭＳ 明朝" w:hint="eastAsia"/>
          <w:bCs/>
          <w:color w:val="000000" w:themeColor="text1"/>
          <w:szCs w:val="24"/>
        </w:rPr>
        <w:t>7．</w:t>
      </w:r>
      <w:r w:rsidRPr="00E64B8F">
        <w:rPr>
          <w:rFonts w:ascii="HG丸ｺﾞｼｯｸM-PRO" w:eastAsia="HG丸ｺﾞｼｯｸM-PRO" w:hAnsi="HG丸ｺﾞｼｯｸM-PRO" w:cs="Generic2-Regular" w:hint="eastAsia"/>
          <w:b/>
          <w:color w:val="000000" w:themeColor="text1"/>
          <w:spacing w:val="2"/>
          <w:w w:val="89"/>
          <w:szCs w:val="24"/>
          <w:fitText w:val="8435" w:id="-1833709824"/>
        </w:rPr>
        <w:t>手袋（内側）</w:t>
      </w:r>
      <w:r w:rsidRPr="00E64B8F">
        <w:rPr>
          <w:rFonts w:ascii="HG丸ｺﾞｼｯｸM-PRO" w:eastAsia="HG丸ｺﾞｼｯｸM-PRO" w:hAnsi="HG丸ｺﾞｼｯｸM-PRO" w:cs="Generic2-Regular" w:hint="eastAsia"/>
          <w:color w:val="000000" w:themeColor="text1"/>
          <w:spacing w:val="2"/>
          <w:w w:val="89"/>
          <w:szCs w:val="24"/>
          <w:fitText w:val="8435" w:id="-1833709824"/>
        </w:rPr>
        <w:t>を消毒用アルコールで消毒し、手袋を外しゴミ箱へ入れる。（3･4参照</w:t>
      </w:r>
      <w:r w:rsidRPr="00E64B8F">
        <w:rPr>
          <w:rFonts w:ascii="HG丸ｺﾞｼｯｸM-PRO" w:eastAsia="HG丸ｺﾞｼｯｸM-PRO" w:hAnsi="HG丸ｺﾞｼｯｸM-PRO" w:cs="Generic2-Regular" w:hint="eastAsia"/>
          <w:color w:val="000000" w:themeColor="text1"/>
          <w:spacing w:val="-23"/>
          <w:w w:val="89"/>
          <w:szCs w:val="24"/>
          <w:fitText w:val="8435" w:id="-1833709824"/>
        </w:rPr>
        <w:t>）</w:t>
      </w:r>
    </w:p>
    <w:p w14:paraId="4D3FB417" w14:textId="77777777" w:rsidR="004877F1" w:rsidRPr="009C411D" w:rsidRDefault="005D27CF" w:rsidP="004877F1">
      <w:pPr>
        <w:ind w:firstLine="88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7840" behindDoc="0" locked="0" layoutInCell="1" allowOverlap="1" wp14:anchorId="0E1C3CA4" wp14:editId="6C4F264F">
            <wp:simplePos x="0" y="0"/>
            <wp:positionH relativeFrom="column">
              <wp:posOffset>3270885</wp:posOffset>
            </wp:positionH>
            <wp:positionV relativeFrom="paragraph">
              <wp:posOffset>38735</wp:posOffset>
            </wp:positionV>
            <wp:extent cx="1762125" cy="1321594"/>
            <wp:effectExtent l="19050" t="19050" r="9525" b="1206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2125" cy="132159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50912" behindDoc="0" locked="0" layoutInCell="1" allowOverlap="1" wp14:anchorId="337D9086" wp14:editId="731E26D7">
            <wp:simplePos x="0" y="0"/>
            <wp:positionH relativeFrom="column">
              <wp:posOffset>851535</wp:posOffset>
            </wp:positionH>
            <wp:positionV relativeFrom="paragraph">
              <wp:posOffset>53340</wp:posOffset>
            </wp:positionV>
            <wp:extent cx="1743075" cy="1307306"/>
            <wp:effectExtent l="19050" t="19050" r="9525" b="2667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3075" cy="130730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FECADE0"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55D723D8"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p>
    <w:p w14:paraId="3986FB86" w14:textId="77777777" w:rsidR="004877F1" w:rsidRPr="009C411D" w:rsidRDefault="004877F1" w:rsidP="004877F1">
      <w:pPr>
        <w:ind w:firstLine="880"/>
        <w:rPr>
          <w:rFonts w:ascii="HG丸ｺﾞｼｯｸM-PRO" w:eastAsia="HG丸ｺﾞｼｯｸM-PRO" w:hAnsi="HG丸ｺﾞｼｯｸM-PRO" w:cs="Generic2-Regular"/>
          <w:color w:val="000000" w:themeColor="text1"/>
          <w:szCs w:val="24"/>
        </w:rPr>
      </w:pPr>
      <w:r w:rsidRPr="009C411D">
        <w:rPr>
          <w:rFonts w:ascii="HG丸ｺﾞｼｯｸM-PRO" w:eastAsia="HG丸ｺﾞｼｯｸM-PRO" w:hAnsi="HG丸ｺﾞｼｯｸM-PRO" w:cs="Generic2-Regular" w:hint="eastAsia"/>
          <w:color w:val="000000" w:themeColor="text1"/>
          <w:szCs w:val="24"/>
        </w:rPr>
        <w:t xml:space="preserve">　　　</w:t>
      </w:r>
    </w:p>
    <w:p w14:paraId="0A6C064B"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6D3A3114" w14:textId="77777777" w:rsidR="002443E5" w:rsidRPr="009C411D" w:rsidRDefault="002443E5" w:rsidP="00267C23">
      <w:pPr>
        <w:ind w:leftChars="283" w:left="679" w:firstLineChars="50" w:firstLine="120"/>
        <w:rPr>
          <w:rFonts w:ascii="HG丸ｺﾞｼｯｸM-PRO" w:eastAsia="HG丸ｺﾞｼｯｸM-PRO" w:hAnsi="HG丸ｺﾞｼｯｸM-PRO" w:cs="ＭＳ 明朝"/>
          <w:color w:val="000000" w:themeColor="text1"/>
          <w:szCs w:val="24"/>
        </w:rPr>
      </w:pPr>
    </w:p>
    <w:p w14:paraId="6C79B131" w14:textId="77777777" w:rsidR="00267C23" w:rsidRPr="009C411D" w:rsidRDefault="004877F1" w:rsidP="00267C23">
      <w:pPr>
        <w:ind w:leftChars="283" w:left="679" w:firstLineChars="50" w:firstLine="1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ＭＳ 明朝" w:hint="eastAsia"/>
          <w:color w:val="000000" w:themeColor="text1"/>
          <w:szCs w:val="24"/>
        </w:rPr>
        <w:t>8．手指を消毒用アルコールで消毒した後、</w:t>
      </w:r>
      <w:r w:rsidRPr="009C411D">
        <w:rPr>
          <w:rFonts w:ascii="HG丸ｺﾞｼｯｸM-PRO" w:eastAsia="HG丸ｺﾞｼｯｸM-PRO" w:hAnsi="HG丸ｺﾞｼｯｸM-PRO" w:cs="Generic0-Regular" w:hint="eastAsia"/>
          <w:b/>
          <w:color w:val="000000" w:themeColor="text1"/>
          <w:szCs w:val="24"/>
        </w:rPr>
        <w:t>マスク</w:t>
      </w:r>
      <w:r w:rsidRPr="009C411D">
        <w:rPr>
          <w:rFonts w:ascii="HG丸ｺﾞｼｯｸM-PRO" w:eastAsia="HG丸ｺﾞｼｯｸM-PRO" w:hAnsi="HG丸ｺﾞｼｯｸM-PRO" w:cs="Generic0-Regular" w:hint="eastAsia"/>
          <w:color w:val="000000" w:themeColor="text1"/>
          <w:szCs w:val="24"/>
        </w:rPr>
        <w:t>のゴム部分をもってマスクを</w:t>
      </w:r>
    </w:p>
    <w:p w14:paraId="138F986B" w14:textId="77777777" w:rsidR="004877F1" w:rsidRPr="009C411D" w:rsidRDefault="004877F1" w:rsidP="00267C23">
      <w:pPr>
        <w:ind w:leftChars="283" w:left="679" w:firstLineChars="200" w:firstLine="4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外しゴミ箱へ入れる。（マスク本体に触れない）。</w:t>
      </w:r>
    </w:p>
    <w:p w14:paraId="06D6FED7"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hint="eastAsia"/>
          <w:noProof/>
          <w:color w:val="000000" w:themeColor="text1"/>
          <w:szCs w:val="24"/>
        </w:rPr>
        <w:drawing>
          <wp:anchor distT="0" distB="0" distL="114300" distR="114300" simplePos="0" relativeHeight="251746816" behindDoc="0" locked="0" layoutInCell="1" allowOverlap="1" wp14:anchorId="66C4EEDA" wp14:editId="2C0C1F00">
            <wp:simplePos x="0" y="0"/>
            <wp:positionH relativeFrom="column">
              <wp:posOffset>828675</wp:posOffset>
            </wp:positionH>
            <wp:positionV relativeFrom="paragraph">
              <wp:posOffset>83820</wp:posOffset>
            </wp:positionV>
            <wp:extent cx="1950720" cy="1463040"/>
            <wp:effectExtent l="19050" t="19050" r="11430" b="2286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anchor>
        </w:drawing>
      </w:r>
    </w:p>
    <w:p w14:paraId="00FB39E7"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40E90472"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465C65BA"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61B76D7B"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54EFEA83"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130493D6" w14:textId="77777777" w:rsidR="004877F1" w:rsidRPr="009C411D" w:rsidRDefault="004877F1" w:rsidP="004877F1">
      <w:pPr>
        <w:ind w:firstLine="880"/>
        <w:rPr>
          <w:rFonts w:ascii="HG丸ｺﾞｼｯｸM-PRO" w:eastAsia="HG丸ｺﾞｼｯｸM-PRO" w:hAnsi="HG丸ｺﾞｼｯｸM-PRO" w:cs="Generic0-Regular"/>
          <w:color w:val="000000" w:themeColor="text1"/>
          <w:szCs w:val="24"/>
        </w:rPr>
      </w:pPr>
    </w:p>
    <w:p w14:paraId="31A82FF7" w14:textId="77777777" w:rsidR="00267C23" w:rsidRPr="009C411D" w:rsidRDefault="00267C23" w:rsidP="004877F1">
      <w:pPr>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 xml:space="preserve">　　　 </w:t>
      </w:r>
      <w:r w:rsidR="004877F1" w:rsidRPr="009C411D">
        <w:rPr>
          <w:rFonts w:ascii="HG丸ｺﾞｼｯｸM-PRO" w:eastAsia="HG丸ｺﾞｼｯｸM-PRO" w:hAnsi="HG丸ｺﾞｼｯｸM-PRO" w:cs="ＭＳ 明朝" w:hint="eastAsia"/>
          <w:color w:val="000000" w:themeColor="text1"/>
          <w:szCs w:val="24"/>
        </w:rPr>
        <w:t>9．</w:t>
      </w:r>
      <w:r w:rsidR="004877F1" w:rsidRPr="009C411D">
        <w:rPr>
          <w:rFonts w:ascii="HG丸ｺﾞｼｯｸM-PRO" w:eastAsia="HG丸ｺﾞｼｯｸM-PRO" w:hAnsi="HG丸ｺﾞｼｯｸM-PRO" w:cs="Generic0-Regular" w:hint="eastAsia"/>
          <w:color w:val="000000" w:themeColor="text1"/>
          <w:szCs w:val="24"/>
        </w:rPr>
        <w:t>新しいマスクを着用する。</w:t>
      </w:r>
    </w:p>
    <w:p w14:paraId="1C44EB8D" w14:textId="77777777" w:rsidR="004877F1" w:rsidRPr="009C411D" w:rsidRDefault="004877F1" w:rsidP="00267C23">
      <w:pPr>
        <w:ind w:firstLineChars="300" w:firstLine="720"/>
        <w:rPr>
          <w:rFonts w:ascii="HG丸ｺﾞｼｯｸM-PRO" w:eastAsia="HG丸ｺﾞｼｯｸM-PRO" w:hAnsi="HG丸ｺﾞｼｯｸM-PRO" w:cs="Generic0-Regular"/>
          <w:color w:val="000000" w:themeColor="text1"/>
          <w:szCs w:val="24"/>
        </w:rPr>
      </w:pPr>
      <w:r w:rsidRPr="009C411D">
        <w:rPr>
          <w:rFonts w:ascii="HG丸ｺﾞｼｯｸM-PRO" w:eastAsia="HG丸ｺﾞｼｯｸM-PRO" w:hAnsi="HG丸ｺﾞｼｯｸM-PRO" w:cs="Generic0-Regular" w:hint="eastAsia"/>
          <w:color w:val="000000" w:themeColor="text1"/>
          <w:szCs w:val="24"/>
        </w:rPr>
        <w:t>10</w:t>
      </w:r>
      <w:r w:rsidR="00CB7765" w:rsidRPr="009C411D">
        <w:rPr>
          <w:rFonts w:ascii="HG丸ｺﾞｼｯｸM-PRO" w:eastAsia="HG丸ｺﾞｼｯｸM-PRO" w:hAnsi="HG丸ｺﾞｼｯｸM-PRO" w:cs="ＭＳ 明朝" w:hint="eastAsia"/>
          <w:color w:val="000000" w:themeColor="text1"/>
          <w:szCs w:val="24"/>
        </w:rPr>
        <w:t>．ごみの取り扱いについては、前</w:t>
      </w:r>
      <w:r w:rsidRPr="009C411D">
        <w:rPr>
          <w:rFonts w:ascii="HG丸ｺﾞｼｯｸM-PRO" w:eastAsia="HG丸ｺﾞｼｯｸM-PRO" w:hAnsi="HG丸ｺﾞｼｯｸM-PRO" w:cs="ＭＳ 明朝" w:hint="eastAsia"/>
          <w:color w:val="000000" w:themeColor="text1"/>
          <w:szCs w:val="24"/>
        </w:rPr>
        <w:t>述</w:t>
      </w:r>
      <w:r w:rsidR="00027336" w:rsidRPr="009871CE">
        <w:rPr>
          <w:rFonts w:ascii="HG丸ｺﾞｼｯｸM-PRO" w:eastAsia="HG丸ｺﾞｼｯｸM-PRO" w:hAnsi="HG丸ｺﾞｼｯｸM-PRO" w:cs="ＭＳ 明朝" w:hint="eastAsia"/>
          <w:szCs w:val="24"/>
        </w:rPr>
        <w:t>P.9</w:t>
      </w:r>
      <w:r w:rsidR="00027336" w:rsidRPr="009C411D">
        <w:rPr>
          <w:rFonts w:ascii="HG丸ｺﾞｼｯｸM-PRO" w:eastAsia="HG丸ｺﾞｼｯｸM-PRO" w:hAnsi="HG丸ｺﾞｼｯｸM-PRO" w:cs="ＭＳ 明朝" w:hint="eastAsia"/>
          <w:color w:val="000000" w:themeColor="text1"/>
          <w:szCs w:val="24"/>
        </w:rPr>
        <w:t>【</w:t>
      </w:r>
      <w:r w:rsidRPr="009C411D">
        <w:rPr>
          <w:rFonts w:ascii="HG丸ｺﾞｼｯｸM-PRO" w:eastAsia="HG丸ｺﾞｼｯｸM-PRO" w:hAnsi="HG丸ｺﾞｼｯｸM-PRO" w:cs="ＭＳ 明朝" w:hint="eastAsia"/>
          <w:color w:val="000000" w:themeColor="text1"/>
          <w:szCs w:val="24"/>
        </w:rPr>
        <w:t>ごみの処理</w:t>
      </w:r>
      <w:r w:rsidR="00027336" w:rsidRPr="009C411D">
        <w:rPr>
          <w:rFonts w:ascii="HG丸ｺﾞｼｯｸM-PRO" w:eastAsia="HG丸ｺﾞｼｯｸM-PRO" w:hAnsi="HG丸ｺﾞｼｯｸM-PRO" w:cs="ＭＳ 明朝" w:hint="eastAsia"/>
          <w:color w:val="000000" w:themeColor="text1"/>
          <w:szCs w:val="24"/>
        </w:rPr>
        <w:t>】</w:t>
      </w:r>
      <w:r w:rsidRPr="009C411D">
        <w:rPr>
          <w:rFonts w:ascii="HG丸ｺﾞｼｯｸM-PRO" w:eastAsia="HG丸ｺﾞｼｯｸM-PRO" w:hAnsi="HG丸ｺﾞｼｯｸM-PRO" w:cs="ＭＳ 明朝" w:hint="eastAsia"/>
          <w:color w:val="000000" w:themeColor="text1"/>
          <w:szCs w:val="24"/>
        </w:rPr>
        <w:t>のとおり。</w:t>
      </w:r>
    </w:p>
    <w:p w14:paraId="1B0D4B61" w14:textId="77777777" w:rsidR="004877F1" w:rsidRPr="009C411D" w:rsidRDefault="004877F1" w:rsidP="00267C23">
      <w:pPr>
        <w:ind w:firstLineChars="350" w:firstLine="8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※フェイスシールドは、消毒用アルコールで清拭することで再利用可能。</w:t>
      </w:r>
    </w:p>
    <w:p w14:paraId="681182D5" w14:textId="77777777" w:rsidR="004877F1" w:rsidRPr="009C411D" w:rsidRDefault="004877F1" w:rsidP="004877F1">
      <w:pPr>
        <w:rPr>
          <w:rFonts w:ascii="HG丸ｺﾞｼｯｸM-PRO" w:eastAsia="HG丸ｺﾞｼｯｸM-PRO" w:hAnsi="HG丸ｺﾞｼｯｸM-PRO"/>
          <w:color w:val="000000" w:themeColor="text1"/>
          <w:szCs w:val="24"/>
          <w:lang w:eastAsia="ja"/>
        </w:rPr>
      </w:pPr>
    </w:p>
    <w:p w14:paraId="02D500DF" w14:textId="77777777" w:rsidR="002443E5" w:rsidRPr="009C411D" w:rsidRDefault="002443E5" w:rsidP="004877F1">
      <w:pPr>
        <w:rPr>
          <w:rFonts w:ascii="HG丸ｺﾞｼｯｸM-PRO" w:eastAsia="HG丸ｺﾞｼｯｸM-PRO" w:hAnsi="HG丸ｺﾞｼｯｸM-PRO"/>
          <w:color w:val="000000" w:themeColor="text1"/>
          <w:szCs w:val="24"/>
          <w:lang w:eastAsia="ja"/>
        </w:rPr>
      </w:pPr>
    </w:p>
    <w:p w14:paraId="408F162C" w14:textId="77777777" w:rsidR="00835967" w:rsidRPr="009C411D" w:rsidRDefault="00782BCB" w:rsidP="00A1539A">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hint="eastAsia"/>
          <w:color w:val="000000" w:themeColor="text1"/>
          <w:sz w:val="28"/>
        </w:rPr>
        <w:t>（４）安全な避難所運営を行うための運営スタッフの留意点（役割ごと）</w:t>
      </w:r>
    </w:p>
    <w:p w14:paraId="4C526170" w14:textId="77777777" w:rsidR="00782BCB" w:rsidRPr="009C411D" w:rsidRDefault="00782BCB" w:rsidP="00782BCB">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①</w:t>
      </w:r>
      <w:r w:rsidRPr="009C411D">
        <w:rPr>
          <w:rFonts w:ascii="HG丸ｺﾞｼｯｸM-PRO" w:eastAsia="HG丸ｺﾞｼｯｸM-PRO" w:hAnsi="HG丸ｺﾞｼｯｸM-PRO" w:cs="ＭＳ ゴシック"/>
          <w:color w:val="000000" w:themeColor="text1"/>
          <w:szCs w:val="24"/>
        </w:rPr>
        <w:t>総括情報</w:t>
      </w:r>
      <w:r w:rsidRPr="009C411D">
        <w:rPr>
          <w:rFonts w:ascii="HG丸ｺﾞｼｯｸM-PRO" w:eastAsia="HG丸ｺﾞｼｯｸM-PRO" w:hAnsi="HG丸ｺﾞｼｯｸM-PRO" w:cs="ＭＳ ゴシック" w:hint="eastAsia"/>
          <w:color w:val="000000" w:themeColor="text1"/>
          <w:szCs w:val="24"/>
        </w:rPr>
        <w:t>班</w:t>
      </w:r>
    </w:p>
    <w:p w14:paraId="0F70F329" w14:textId="77777777" w:rsidR="00782BCB"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・会議、連絡時等の人が集まる場所での密に注意する。</w:t>
      </w:r>
    </w:p>
    <w:p w14:paraId="7B2D2DD4" w14:textId="77777777" w:rsidR="00782BCB"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・使用した事務用品、電話、机、椅子等の手が触れる部分を消毒する。</w:t>
      </w:r>
    </w:p>
    <w:p w14:paraId="0F44183A" w14:textId="77777777" w:rsidR="00782BCB" w:rsidRPr="009C411D" w:rsidRDefault="00782BCB" w:rsidP="00782BCB">
      <w:pPr>
        <w:ind w:firstLineChars="200" w:firstLine="48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hint="eastAsia"/>
          <w:color w:val="000000" w:themeColor="text1"/>
          <w:szCs w:val="24"/>
        </w:rPr>
        <w:t>②</w:t>
      </w:r>
      <w:r w:rsidRPr="009C411D">
        <w:rPr>
          <w:rFonts w:ascii="HG丸ｺﾞｼｯｸM-PRO" w:eastAsia="HG丸ｺﾞｼｯｸM-PRO" w:hAnsi="HG丸ｺﾞｼｯｸM-PRO" w:cs="ＭＳ ゴシック"/>
          <w:color w:val="000000" w:themeColor="text1"/>
          <w:szCs w:val="24"/>
        </w:rPr>
        <w:t>給食給水</w:t>
      </w:r>
      <w:r w:rsidRPr="009C411D">
        <w:rPr>
          <w:rFonts w:ascii="HG丸ｺﾞｼｯｸM-PRO" w:eastAsia="HG丸ｺﾞｼｯｸM-PRO" w:hAnsi="HG丸ｺﾞｼｯｸM-PRO" w:cs="ＭＳ ゴシック" w:hint="eastAsia"/>
          <w:color w:val="000000" w:themeColor="text1"/>
          <w:szCs w:val="24"/>
        </w:rPr>
        <w:t>班</w:t>
      </w:r>
    </w:p>
    <w:p w14:paraId="42622670" w14:textId="77777777" w:rsidR="00782BCB"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・調理に際しては、食品</w:t>
      </w:r>
      <w:r w:rsidRPr="009C411D">
        <w:rPr>
          <w:rFonts w:ascii="HG丸ｺﾞｼｯｸM-PRO" w:eastAsia="HG丸ｺﾞｼｯｸM-PRO" w:hAnsi="HG丸ｺﾞｼｯｸM-PRO" w:hint="eastAsia"/>
          <w:color w:val="000000" w:themeColor="text1"/>
          <w:szCs w:val="24"/>
        </w:rPr>
        <w:t>等</w:t>
      </w:r>
      <w:r w:rsidRPr="009C411D">
        <w:rPr>
          <w:rFonts w:ascii="HG丸ｺﾞｼｯｸM-PRO" w:eastAsia="HG丸ｺﾞｼｯｸM-PRO" w:hAnsi="HG丸ｺﾞｼｯｸM-PRO"/>
          <w:color w:val="000000" w:themeColor="text1"/>
          <w:szCs w:val="24"/>
        </w:rPr>
        <w:t>の衛生的な取り扱いにより食中毒を防止する。</w:t>
      </w:r>
    </w:p>
    <w:p w14:paraId="4A696776" w14:textId="77777777" w:rsidR="00782BCB"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・避難者の密を</w:t>
      </w:r>
      <w:r w:rsidRPr="009C411D">
        <w:rPr>
          <w:rFonts w:ascii="HG丸ｺﾞｼｯｸM-PRO" w:eastAsia="HG丸ｺﾞｼｯｸM-PRO" w:hAnsi="HG丸ｺﾞｼｯｸM-PRO" w:hint="eastAsia"/>
          <w:color w:val="000000" w:themeColor="text1"/>
          <w:szCs w:val="24"/>
        </w:rPr>
        <w:t>避</w:t>
      </w:r>
      <w:r w:rsidRPr="009C411D">
        <w:rPr>
          <w:rFonts w:ascii="HG丸ｺﾞｼｯｸM-PRO" w:eastAsia="HG丸ｺﾞｼｯｸM-PRO" w:hAnsi="HG丸ｺﾞｼｯｸM-PRO"/>
          <w:color w:val="000000" w:themeColor="text1"/>
          <w:szCs w:val="24"/>
        </w:rPr>
        <w:t>けるため、</w:t>
      </w:r>
      <w:r w:rsidR="00214490" w:rsidRPr="009C411D">
        <w:rPr>
          <w:rFonts w:ascii="HG丸ｺﾞｼｯｸM-PRO" w:eastAsia="HG丸ｺﾞｼｯｸM-PRO" w:hAnsi="HG丸ｺﾞｼｯｸM-PRO" w:hint="eastAsia"/>
          <w:color w:val="000000" w:themeColor="text1"/>
          <w:szCs w:val="24"/>
        </w:rPr>
        <w:t>配布は</w:t>
      </w:r>
      <w:r w:rsidRPr="009C411D">
        <w:rPr>
          <w:rFonts w:ascii="HG丸ｺﾞｼｯｸM-PRO" w:eastAsia="HG丸ｺﾞｼｯｸM-PRO" w:hAnsi="HG丸ｺﾞｼｯｸM-PRO"/>
          <w:color w:val="000000" w:themeColor="text1"/>
          <w:szCs w:val="24"/>
        </w:rPr>
        <w:t>順番制とし、机に置くなど直接手渡しをしない。</w:t>
      </w:r>
    </w:p>
    <w:p w14:paraId="48B2EC5D" w14:textId="77777777" w:rsidR="00782BCB"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・炊き出し等の食料品の配布に際しては、一人</w:t>
      </w:r>
      <w:r w:rsidRPr="009C411D">
        <w:rPr>
          <w:rFonts w:ascii="HG丸ｺﾞｼｯｸM-PRO" w:eastAsia="HG丸ｺﾞｼｯｸM-PRO" w:hAnsi="HG丸ｺﾞｼｯｸM-PRO" w:hint="eastAsia"/>
          <w:color w:val="000000" w:themeColor="text1"/>
          <w:szCs w:val="24"/>
        </w:rPr>
        <w:t>分</w:t>
      </w:r>
      <w:r w:rsidRPr="009C411D">
        <w:rPr>
          <w:rFonts w:ascii="HG丸ｺﾞｼｯｸM-PRO" w:eastAsia="HG丸ｺﾞｼｯｸM-PRO" w:hAnsi="HG丸ｺﾞｼｯｸM-PRO"/>
          <w:color w:val="000000" w:themeColor="text1"/>
          <w:szCs w:val="24"/>
        </w:rPr>
        <w:t>ずつに小分けし配布する。</w:t>
      </w:r>
    </w:p>
    <w:p w14:paraId="1322851A" w14:textId="77777777" w:rsidR="00782BCB" w:rsidRPr="009C411D" w:rsidRDefault="00782BCB" w:rsidP="00782BCB">
      <w:pPr>
        <w:ind w:firstLineChars="200" w:firstLine="48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hint="eastAsia"/>
          <w:color w:val="000000" w:themeColor="text1"/>
          <w:szCs w:val="24"/>
        </w:rPr>
        <w:lastRenderedPageBreak/>
        <w:t>③</w:t>
      </w:r>
      <w:r w:rsidRPr="009C411D">
        <w:rPr>
          <w:rFonts w:ascii="HG丸ｺﾞｼｯｸM-PRO" w:eastAsia="HG丸ｺﾞｼｯｸM-PRO" w:hAnsi="HG丸ｺﾞｼｯｸM-PRO" w:cs="ＭＳ ゴシック"/>
          <w:color w:val="000000" w:themeColor="text1"/>
          <w:szCs w:val="24"/>
        </w:rPr>
        <w:t>防火・警備・施設管理</w:t>
      </w:r>
      <w:r w:rsidRPr="009C411D">
        <w:rPr>
          <w:rFonts w:ascii="HG丸ｺﾞｼｯｸM-PRO" w:eastAsia="HG丸ｺﾞｼｯｸM-PRO" w:hAnsi="HG丸ｺﾞｼｯｸM-PRO" w:cs="ＭＳ ゴシック" w:hint="eastAsia"/>
          <w:color w:val="000000" w:themeColor="text1"/>
          <w:szCs w:val="24"/>
        </w:rPr>
        <w:t>班</w:t>
      </w:r>
    </w:p>
    <w:p w14:paraId="2E58FDB4" w14:textId="77777777" w:rsidR="00653E43" w:rsidRPr="009C411D" w:rsidRDefault="00782BCB" w:rsidP="00782BCB">
      <w:pPr>
        <w:ind w:leftChars="-95" w:left="732" w:hangingChars="400" w:hanging="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hint="eastAsia"/>
          <w:color w:val="000000" w:themeColor="text1"/>
          <w:szCs w:val="24"/>
        </w:rPr>
        <w:t xml:space="preserve">　</w:t>
      </w:r>
      <w:r w:rsidR="00653E43"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・点検</w:t>
      </w:r>
      <w:r w:rsidR="00653E43"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color w:val="000000" w:themeColor="text1"/>
          <w:szCs w:val="24"/>
        </w:rPr>
        <w:t>警備等で施設内のドアの取手、電気のスイッチ、イス等に触れた場合は、</w:t>
      </w:r>
    </w:p>
    <w:p w14:paraId="2709B244" w14:textId="77777777" w:rsidR="00782BCB" w:rsidRPr="009C411D" w:rsidRDefault="00782BCB" w:rsidP="00653E43">
      <w:pPr>
        <w:ind w:leftChars="305" w:left="732"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触れた部分</w:t>
      </w:r>
      <w:r w:rsidRPr="009C411D">
        <w:rPr>
          <w:rFonts w:ascii="HG丸ｺﾞｼｯｸM-PRO" w:eastAsia="HG丸ｺﾞｼｯｸM-PRO" w:hAnsi="HG丸ｺﾞｼｯｸM-PRO" w:hint="eastAsia"/>
          <w:color w:val="000000" w:themeColor="text1"/>
          <w:szCs w:val="24"/>
        </w:rPr>
        <w:t>に</w:t>
      </w:r>
      <w:r w:rsidRPr="009C411D">
        <w:rPr>
          <w:rFonts w:ascii="HG丸ｺﾞｼｯｸM-PRO" w:eastAsia="HG丸ｺﾞｼｯｸM-PRO" w:hAnsi="HG丸ｺﾞｼｯｸM-PRO"/>
          <w:color w:val="000000" w:themeColor="text1"/>
          <w:szCs w:val="24"/>
        </w:rPr>
        <w:t>消毒液を用いて拭き取る。</w:t>
      </w:r>
    </w:p>
    <w:p w14:paraId="3A08A64E" w14:textId="77777777" w:rsidR="00653E43" w:rsidRPr="009C411D" w:rsidRDefault="00782BCB" w:rsidP="00782BCB">
      <w:pPr>
        <w:ind w:left="751" w:hangingChars="313" w:hanging="75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00653E43"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・ゴミ置き場の管理をするときは、ビニール合羽を着用するなど十分な感染症対策</w:t>
      </w:r>
    </w:p>
    <w:p w14:paraId="78E0E2BD" w14:textId="77777777" w:rsidR="00782BCB" w:rsidRPr="009C411D" w:rsidRDefault="00782BCB" w:rsidP="00653E43">
      <w:pPr>
        <w:ind w:leftChars="300" w:left="720"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をとる。また、ゴミを取り扱った後は手洗いや手指消毒を徹底する。</w:t>
      </w:r>
    </w:p>
    <w:p w14:paraId="666755C8" w14:textId="77777777" w:rsidR="00782BCB" w:rsidRPr="009C411D" w:rsidRDefault="00782BCB" w:rsidP="00782BCB">
      <w:pPr>
        <w:ind w:firstLineChars="100" w:firstLine="24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hint="eastAsia"/>
          <w:color w:val="000000" w:themeColor="text1"/>
          <w:szCs w:val="24"/>
        </w:rPr>
        <w:t>④</w:t>
      </w:r>
      <w:r w:rsidR="004325C6" w:rsidRPr="009C411D">
        <w:rPr>
          <w:rFonts w:ascii="HG丸ｺﾞｼｯｸM-PRO" w:eastAsia="HG丸ｺﾞｼｯｸM-PRO" w:hAnsi="HG丸ｺﾞｼｯｸM-PRO" w:hint="eastAsia"/>
          <w:color w:val="000000" w:themeColor="text1"/>
          <w:szCs w:val="24"/>
        </w:rPr>
        <w:t>救出救護班（救護衛生</w:t>
      </w:r>
      <w:r w:rsidRPr="009C411D">
        <w:rPr>
          <w:rFonts w:ascii="HG丸ｺﾞｼｯｸM-PRO" w:eastAsia="HG丸ｺﾞｼｯｸM-PRO" w:hAnsi="HG丸ｺﾞｼｯｸM-PRO" w:cs="ＭＳ ゴシック" w:hint="eastAsia"/>
          <w:color w:val="000000" w:themeColor="text1"/>
          <w:szCs w:val="24"/>
        </w:rPr>
        <w:t>班</w:t>
      </w:r>
      <w:r w:rsidR="004325C6" w:rsidRPr="009C411D">
        <w:rPr>
          <w:rFonts w:ascii="HG丸ｺﾞｼｯｸM-PRO" w:eastAsia="HG丸ｺﾞｼｯｸM-PRO" w:hAnsi="HG丸ｺﾞｼｯｸM-PRO" w:cs="ＭＳ ゴシック" w:hint="eastAsia"/>
          <w:color w:val="000000" w:themeColor="text1"/>
          <w:szCs w:val="24"/>
        </w:rPr>
        <w:t>）</w:t>
      </w:r>
    </w:p>
    <w:p w14:paraId="2552D3DE" w14:textId="77777777" w:rsidR="00782BCB" w:rsidRPr="009C411D" w:rsidRDefault="00782BCB" w:rsidP="00782BCB">
      <w:pPr>
        <w:ind w:firstLineChars="300" w:firstLine="720"/>
        <w:rPr>
          <w:rFonts w:ascii="HG丸ｺﾞｼｯｸM-PRO" w:eastAsia="HG丸ｺﾞｼｯｸM-PRO" w:hAnsi="HG丸ｺﾞｼｯｸM-PRO" w:cs="ＭＳ ゴシック"/>
          <w:color w:val="000000" w:themeColor="text1"/>
          <w:szCs w:val="24"/>
          <w:bdr w:val="single" w:sz="4" w:space="0" w:color="auto"/>
        </w:rPr>
      </w:pPr>
      <w:r w:rsidRPr="009C411D">
        <w:rPr>
          <w:rFonts w:ascii="HG丸ｺﾞｼｯｸM-PRO" w:eastAsia="HG丸ｺﾞｼｯｸM-PRO" w:hAnsi="HG丸ｺﾞｼｯｸM-PRO" w:cs="ＭＳ ゴシック"/>
          <w:color w:val="000000" w:themeColor="text1"/>
          <w:szCs w:val="24"/>
          <w:bdr w:val="single" w:sz="4" w:space="0" w:color="auto"/>
        </w:rPr>
        <w:t>居住スペース担当</w:t>
      </w:r>
    </w:p>
    <w:p w14:paraId="7596A8F0" w14:textId="77777777" w:rsidR="00653E43" w:rsidRPr="009C411D" w:rsidRDefault="00782BCB" w:rsidP="00782BCB">
      <w:pPr>
        <w:ind w:left="751" w:hangingChars="313" w:hanging="75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00653E43"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・健康チェックシートの確認や検温など避難者に接する機会があるため、マスク、</w:t>
      </w:r>
    </w:p>
    <w:p w14:paraId="2FDBEF5B" w14:textId="77777777" w:rsidR="00782BCB" w:rsidRPr="009C411D" w:rsidRDefault="00782BCB" w:rsidP="00653E43">
      <w:pPr>
        <w:ind w:leftChars="300" w:left="720"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手袋、ビニール合羽</w:t>
      </w:r>
      <w:r w:rsidRPr="009C411D">
        <w:rPr>
          <w:rFonts w:ascii="HG丸ｺﾞｼｯｸM-PRO" w:eastAsia="HG丸ｺﾞｼｯｸM-PRO" w:hAnsi="HG丸ｺﾞｼｯｸM-PRO" w:hint="eastAsia"/>
          <w:color w:val="000000" w:themeColor="text1"/>
          <w:szCs w:val="24"/>
        </w:rPr>
        <w:t>、フェイスシールド</w:t>
      </w:r>
      <w:r w:rsidRPr="009C411D">
        <w:rPr>
          <w:rFonts w:ascii="HG丸ｺﾞｼｯｸM-PRO" w:eastAsia="HG丸ｺﾞｼｯｸM-PRO" w:hAnsi="HG丸ｺﾞｼｯｸM-PRO"/>
          <w:color w:val="000000" w:themeColor="text1"/>
          <w:szCs w:val="24"/>
        </w:rPr>
        <w:t>を着用するなど十分な感染症対策をとる。</w:t>
      </w:r>
    </w:p>
    <w:p w14:paraId="237A4CC1" w14:textId="77777777" w:rsidR="00782BCB" w:rsidRPr="009C411D" w:rsidRDefault="00782BCB" w:rsidP="00653E43">
      <w:pPr>
        <w:ind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hint="eastAsia"/>
          <w:color w:val="000000" w:themeColor="text1"/>
          <w:szCs w:val="24"/>
        </w:rPr>
        <w:t>感染防止のため、</w:t>
      </w:r>
      <w:r w:rsidRPr="009C411D">
        <w:rPr>
          <w:rFonts w:ascii="HG丸ｺﾞｼｯｸM-PRO" w:eastAsia="HG丸ｺﾞｼｯｸM-PRO" w:hAnsi="HG丸ｺﾞｼｯｸM-PRO"/>
          <w:color w:val="000000" w:themeColor="text1"/>
          <w:szCs w:val="24"/>
        </w:rPr>
        <w:t>専用スペースには立入らない。</w:t>
      </w:r>
    </w:p>
    <w:p w14:paraId="25DF41A9" w14:textId="77777777" w:rsidR="00782BCB" w:rsidRPr="009C411D" w:rsidRDefault="00782BCB" w:rsidP="00782BCB">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cs="ＭＳ ゴシック"/>
          <w:color w:val="000000" w:themeColor="text1"/>
          <w:szCs w:val="24"/>
          <w:bdr w:val="single" w:sz="4" w:space="0" w:color="auto"/>
        </w:rPr>
        <w:t>専用スペース担当</w:t>
      </w:r>
    </w:p>
    <w:p w14:paraId="00E6B70E" w14:textId="77777777" w:rsidR="00782BCB" w:rsidRPr="009C411D" w:rsidRDefault="00782BCB" w:rsidP="00653E43">
      <w:pPr>
        <w:ind w:leftChars="319" w:left="766"/>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※専用スペースの担当は、原則、地域派遣職員が行う。</w:t>
      </w:r>
    </w:p>
    <w:p w14:paraId="2E095294" w14:textId="77777777" w:rsidR="00214490" w:rsidRPr="009C411D" w:rsidRDefault="00653E43" w:rsidP="00214490">
      <w:pPr>
        <w:ind w:leftChars="319" w:left="766"/>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w:t>
      </w:r>
      <w:r w:rsidR="00782BCB" w:rsidRPr="009C411D">
        <w:rPr>
          <w:rFonts w:ascii="HG丸ｺﾞｼｯｸM-PRO" w:eastAsia="HG丸ｺﾞｼｯｸM-PRO" w:hAnsi="HG丸ｺﾞｼｯｸM-PRO"/>
          <w:color w:val="000000" w:themeColor="text1"/>
          <w:szCs w:val="24"/>
        </w:rPr>
        <w:t>担当者の選任にあたっては心臓、肺、腎臓に持病のある方、糖尿病の方、免疫の</w:t>
      </w:r>
    </w:p>
    <w:p w14:paraId="36B1BDFA" w14:textId="77777777" w:rsidR="00782BCB" w:rsidRPr="009C411D" w:rsidRDefault="00782BCB" w:rsidP="00214490">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低下した方</w:t>
      </w:r>
      <w:r w:rsidRPr="009C411D">
        <w:rPr>
          <w:rFonts w:ascii="HG丸ｺﾞｼｯｸM-PRO" w:eastAsia="HG丸ｺﾞｼｯｸM-PRO" w:hAnsi="HG丸ｺﾞｼｯｸM-PRO" w:hint="eastAsia"/>
          <w:color w:val="000000" w:themeColor="text1"/>
          <w:szCs w:val="24"/>
        </w:rPr>
        <w:t>など</w:t>
      </w:r>
      <w:r w:rsidRPr="009C411D">
        <w:rPr>
          <w:rFonts w:ascii="HG丸ｺﾞｼｯｸM-PRO" w:eastAsia="HG丸ｺﾞｼｯｸM-PRO" w:hAnsi="HG丸ｺﾞｼｯｸM-PRO"/>
          <w:color w:val="000000" w:themeColor="text1"/>
          <w:szCs w:val="24"/>
        </w:rPr>
        <w:t>は除外する。</w:t>
      </w:r>
    </w:p>
    <w:p w14:paraId="5BD1E65D" w14:textId="77777777" w:rsidR="00897850" w:rsidRPr="009C411D" w:rsidRDefault="00782BCB" w:rsidP="00897850">
      <w:pPr>
        <w:ind w:leftChars="319" w:left="766"/>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・マスク、手袋、ビニール合羽</w:t>
      </w:r>
      <w:r w:rsidRPr="009C411D">
        <w:rPr>
          <w:rFonts w:ascii="HG丸ｺﾞｼｯｸM-PRO" w:eastAsia="HG丸ｺﾞｼｯｸM-PRO" w:hAnsi="HG丸ｺﾞｼｯｸM-PRO" w:hint="eastAsia"/>
          <w:color w:val="000000" w:themeColor="text1"/>
          <w:szCs w:val="24"/>
        </w:rPr>
        <w:t>、フェイスシールド</w:t>
      </w:r>
      <w:r w:rsidRPr="009C411D">
        <w:rPr>
          <w:rFonts w:ascii="HG丸ｺﾞｼｯｸM-PRO" w:eastAsia="HG丸ｺﾞｼｯｸM-PRO" w:hAnsi="HG丸ｺﾞｼｯｸM-PRO"/>
          <w:color w:val="000000" w:themeColor="text1"/>
          <w:szCs w:val="24"/>
        </w:rPr>
        <w:t>を着用するなど十分な感染</w:t>
      </w:r>
      <w:r w:rsidR="00897850" w:rsidRPr="009C411D">
        <w:rPr>
          <w:rFonts w:ascii="HG丸ｺﾞｼｯｸM-PRO" w:eastAsia="HG丸ｺﾞｼｯｸM-PRO" w:hAnsi="HG丸ｺﾞｼｯｸM-PRO" w:hint="eastAsia"/>
          <w:color w:val="000000" w:themeColor="text1"/>
          <w:szCs w:val="24"/>
        </w:rPr>
        <w:t>防止</w:t>
      </w:r>
    </w:p>
    <w:p w14:paraId="1E7F6B55" w14:textId="77777777" w:rsidR="00782BCB" w:rsidRPr="009C411D" w:rsidRDefault="00897850" w:rsidP="00897850">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対策</w:t>
      </w:r>
      <w:r w:rsidR="00782BCB" w:rsidRPr="009C411D">
        <w:rPr>
          <w:rFonts w:ascii="HG丸ｺﾞｼｯｸM-PRO" w:eastAsia="HG丸ｺﾞｼｯｸM-PRO" w:hAnsi="HG丸ｺﾞｼｯｸM-PRO"/>
          <w:color w:val="000000" w:themeColor="text1"/>
          <w:szCs w:val="24"/>
        </w:rPr>
        <w:t>をとる。</w:t>
      </w:r>
    </w:p>
    <w:p w14:paraId="194564C9" w14:textId="77777777" w:rsidR="00653E43" w:rsidRPr="009C411D" w:rsidRDefault="00782BCB" w:rsidP="00653E43">
      <w:pPr>
        <w:ind w:leftChars="319" w:left="766"/>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・汚染された可能性のある衣類・リネン類を洗濯するときは、ビニール合羽を着用</w:t>
      </w:r>
    </w:p>
    <w:p w14:paraId="163842BF" w14:textId="77777777" w:rsidR="00897850" w:rsidRPr="009C411D" w:rsidRDefault="00897850" w:rsidP="00653E43">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するなど十分な感染</w:t>
      </w:r>
      <w:r w:rsidRPr="009C411D">
        <w:rPr>
          <w:rFonts w:ascii="HG丸ｺﾞｼｯｸM-PRO" w:eastAsia="HG丸ｺﾞｼｯｸM-PRO" w:hAnsi="HG丸ｺﾞｼｯｸM-PRO" w:hint="eastAsia"/>
          <w:color w:val="000000" w:themeColor="text1"/>
          <w:szCs w:val="24"/>
        </w:rPr>
        <w:t>防止</w:t>
      </w:r>
      <w:r w:rsidR="00782BCB" w:rsidRPr="009C411D">
        <w:rPr>
          <w:rFonts w:ascii="HG丸ｺﾞｼｯｸM-PRO" w:eastAsia="HG丸ｺﾞｼｯｸM-PRO" w:hAnsi="HG丸ｺﾞｼｯｸM-PRO"/>
          <w:color w:val="000000" w:themeColor="text1"/>
          <w:szCs w:val="24"/>
        </w:rPr>
        <w:t>対策をとる。また、取り扱った後は手洗いや手指消毒を</w:t>
      </w:r>
    </w:p>
    <w:p w14:paraId="0765570E" w14:textId="77777777" w:rsidR="00782BCB" w:rsidRPr="009C411D" w:rsidRDefault="00782BCB" w:rsidP="00653E43">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徹底する。</w:t>
      </w:r>
    </w:p>
    <w:p w14:paraId="3387644F" w14:textId="2765EE76" w:rsidR="00653E43" w:rsidRPr="009C411D" w:rsidRDefault="00782BCB" w:rsidP="00AD3574">
      <w:pPr>
        <w:ind w:leftChars="332" w:left="1037" w:hangingChars="100" w:hanging="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00AD3574" w:rsidRPr="002D54BF">
        <w:rPr>
          <w:rFonts w:ascii="HG丸ｺﾞｼｯｸM-PRO" w:eastAsia="HG丸ｺﾞｼｯｸM-PRO" w:hAnsi="HG丸ｺﾞｼｯｸM-PRO" w:hint="eastAsia"/>
          <w:szCs w:val="24"/>
        </w:rPr>
        <w:t>専用スペースで出たごみ</w:t>
      </w:r>
      <w:r w:rsidR="00897850" w:rsidRPr="002D54BF">
        <w:rPr>
          <w:rFonts w:ascii="HG丸ｺﾞｼｯｸM-PRO" w:eastAsia="HG丸ｺﾞｼｯｸM-PRO" w:hAnsi="HG丸ｺﾞｼｯｸM-PRO" w:hint="eastAsia"/>
          <w:szCs w:val="24"/>
        </w:rPr>
        <w:t>を処理する際</w:t>
      </w:r>
      <w:r w:rsidRPr="002D54BF">
        <w:rPr>
          <w:rFonts w:ascii="HG丸ｺﾞｼｯｸM-PRO" w:eastAsia="HG丸ｺﾞｼｯｸM-PRO" w:hAnsi="HG丸ｺﾞｼｯｸM-PRO" w:hint="eastAsia"/>
          <w:szCs w:val="24"/>
        </w:rPr>
        <w:t>には、</w:t>
      </w:r>
      <w:r w:rsidR="00897850" w:rsidRPr="002D54BF">
        <w:rPr>
          <w:rFonts w:ascii="HG丸ｺﾞｼｯｸM-PRO" w:eastAsia="HG丸ｺﾞｼｯｸM-PRO" w:hAnsi="HG丸ｺﾞｼｯｸM-PRO" w:hint="eastAsia"/>
          <w:szCs w:val="24"/>
        </w:rPr>
        <w:t>使い捨て</w:t>
      </w:r>
      <w:r w:rsidRPr="002D54BF">
        <w:rPr>
          <w:rFonts w:ascii="HG丸ｺﾞｼｯｸM-PRO" w:eastAsia="HG丸ｺﾞｼｯｸM-PRO" w:hAnsi="HG丸ｺﾞｼｯｸM-PRO" w:hint="eastAsia"/>
          <w:szCs w:val="24"/>
        </w:rPr>
        <w:t>手袋を着用し、ビニール袋に二重にして入れ、</w:t>
      </w:r>
      <w:r w:rsidR="00AD3574" w:rsidRPr="002D54BF">
        <w:rPr>
          <w:rFonts w:ascii="HG丸ｺﾞｼｯｸM-PRO" w:eastAsia="HG丸ｺﾞｼｯｸM-PRO" w:hAnsi="HG丸ｺﾞｼｯｸM-PRO" w:hint="eastAsia"/>
          <w:szCs w:val="24"/>
        </w:rPr>
        <w:t>しっかり縛って封をし、</w:t>
      </w:r>
      <w:r w:rsidRPr="002D54BF">
        <w:rPr>
          <w:rFonts w:ascii="HG丸ｺﾞｼｯｸM-PRO" w:eastAsia="HG丸ｺﾞｼｯｸM-PRO" w:hAnsi="HG丸ｺﾞｼｯｸM-PRO" w:hint="eastAsia"/>
          <w:szCs w:val="24"/>
        </w:rPr>
        <w:t>油</w:t>
      </w:r>
      <w:r w:rsidRPr="009C411D">
        <w:rPr>
          <w:rFonts w:ascii="HG丸ｺﾞｼｯｸM-PRO" w:eastAsia="HG丸ｺﾞｼｯｸM-PRO" w:hAnsi="HG丸ｺﾞｼｯｸM-PRO" w:hint="eastAsia"/>
          <w:color w:val="000000" w:themeColor="text1"/>
          <w:szCs w:val="24"/>
        </w:rPr>
        <w:t>性ペンで「専用スペース」等を明記し、他の一般ゴミとは区別し保管する。処理した担当者は直ちに手洗い・消毒する。</w:t>
      </w:r>
    </w:p>
    <w:p w14:paraId="6C1FF4E0" w14:textId="77777777" w:rsidR="00653E43" w:rsidRPr="009C411D" w:rsidRDefault="00782BCB" w:rsidP="00653E43">
      <w:pPr>
        <w:ind w:leftChars="332" w:left="1037" w:hangingChars="100" w:hanging="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・専用スペース担当者は</w:t>
      </w:r>
      <w:r w:rsidR="00897850" w:rsidRPr="009C411D">
        <w:rPr>
          <w:rFonts w:ascii="HG丸ｺﾞｼｯｸM-PRO" w:eastAsia="HG丸ｺﾞｼｯｸM-PRO" w:hAnsi="HG丸ｺﾞｼｯｸM-PRO" w:hint="eastAsia"/>
          <w:color w:val="000000" w:themeColor="text1"/>
          <w:szCs w:val="24"/>
        </w:rPr>
        <w:t>専任と</w:t>
      </w:r>
      <w:r w:rsidRPr="009C411D">
        <w:rPr>
          <w:rFonts w:ascii="HG丸ｺﾞｼｯｸM-PRO" w:eastAsia="HG丸ｺﾞｼｯｸM-PRO" w:hAnsi="HG丸ｺﾞｼｯｸM-PRO"/>
          <w:color w:val="000000" w:themeColor="text1"/>
          <w:szCs w:val="24"/>
        </w:rPr>
        <w:t>し、エリア内の担当者控え室</w:t>
      </w:r>
      <w:r w:rsidRPr="009C411D">
        <w:rPr>
          <w:rFonts w:ascii="HG丸ｺﾞｼｯｸM-PRO" w:eastAsia="HG丸ｺﾞｼｯｸM-PRO" w:hAnsi="HG丸ｺﾞｼｯｸM-PRO" w:hint="eastAsia"/>
          <w:color w:val="000000" w:themeColor="text1"/>
          <w:szCs w:val="24"/>
        </w:rPr>
        <w:t>で</w:t>
      </w:r>
      <w:r w:rsidRPr="009C411D">
        <w:rPr>
          <w:rFonts w:ascii="HG丸ｺﾞｼｯｸM-PRO" w:eastAsia="HG丸ｺﾞｼｯｸM-PRO" w:hAnsi="HG丸ｺﾞｼｯｸM-PRO"/>
          <w:color w:val="000000" w:themeColor="text1"/>
          <w:szCs w:val="24"/>
        </w:rPr>
        <w:t>勤務する。</w:t>
      </w:r>
    </w:p>
    <w:p w14:paraId="21022ED6" w14:textId="77777777" w:rsidR="00653E43" w:rsidRPr="009C411D" w:rsidRDefault="00653E43" w:rsidP="00653E43">
      <w:pPr>
        <w:ind w:leftChars="332" w:left="1037" w:hangingChars="100" w:hanging="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・感染防止のため、</w:t>
      </w:r>
      <w:r w:rsidRPr="009C411D">
        <w:rPr>
          <w:rFonts w:ascii="HG丸ｺﾞｼｯｸM-PRO" w:eastAsia="HG丸ｺﾞｼｯｸM-PRO" w:hAnsi="HG丸ｺﾞｼｯｸM-PRO"/>
          <w:color w:val="000000" w:themeColor="text1"/>
          <w:szCs w:val="24"/>
        </w:rPr>
        <w:t>専用スペース以外へは立ち入らない。</w:t>
      </w:r>
    </w:p>
    <w:p w14:paraId="6BCB8C26" w14:textId="77777777" w:rsidR="00782BCB" w:rsidRPr="009C411D" w:rsidRDefault="00782BCB" w:rsidP="00782BCB">
      <w:pPr>
        <w:ind w:firstLineChars="200" w:firstLine="48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hint="eastAsia"/>
          <w:color w:val="000000" w:themeColor="text1"/>
          <w:szCs w:val="24"/>
        </w:rPr>
        <w:t>⑤</w:t>
      </w:r>
      <w:r w:rsidRPr="009C411D">
        <w:rPr>
          <w:rFonts w:ascii="HG丸ｺﾞｼｯｸM-PRO" w:eastAsia="HG丸ｺﾞｼｯｸM-PRO" w:hAnsi="HG丸ｺﾞｼｯｸM-PRO" w:cs="ＭＳ ゴシック"/>
          <w:color w:val="000000" w:themeColor="text1"/>
          <w:szCs w:val="24"/>
        </w:rPr>
        <w:t>要配慮者支援</w:t>
      </w:r>
      <w:r w:rsidRPr="009C411D">
        <w:rPr>
          <w:rFonts w:ascii="HG丸ｺﾞｼｯｸM-PRO" w:eastAsia="HG丸ｺﾞｼｯｸM-PRO" w:hAnsi="HG丸ｺﾞｼｯｸM-PRO" w:cs="ＭＳ ゴシック" w:hint="eastAsia"/>
          <w:color w:val="000000" w:themeColor="text1"/>
          <w:szCs w:val="24"/>
        </w:rPr>
        <w:t>班</w:t>
      </w:r>
    </w:p>
    <w:p w14:paraId="7ACC87C9" w14:textId="77777777" w:rsidR="00782BCB" w:rsidRPr="009C411D" w:rsidRDefault="00782BCB" w:rsidP="00782BCB">
      <w:pPr>
        <w:ind w:firstLineChars="300" w:firstLine="720"/>
        <w:rPr>
          <w:rFonts w:ascii="HG丸ｺﾞｼｯｸM-PRO" w:eastAsia="HG丸ｺﾞｼｯｸM-PRO" w:hAnsi="HG丸ｺﾞｼｯｸM-PRO" w:cs="ＭＳ ゴシック"/>
          <w:color w:val="000000" w:themeColor="text1"/>
          <w:szCs w:val="24"/>
          <w:bdr w:val="single" w:sz="4" w:space="0" w:color="auto"/>
        </w:rPr>
      </w:pPr>
      <w:r w:rsidRPr="009C411D">
        <w:rPr>
          <w:rFonts w:ascii="HG丸ｺﾞｼｯｸM-PRO" w:eastAsia="HG丸ｺﾞｼｯｸM-PRO" w:hAnsi="HG丸ｺﾞｼｯｸM-PRO" w:cs="ＭＳ ゴシック"/>
          <w:color w:val="000000" w:themeColor="text1"/>
          <w:szCs w:val="24"/>
          <w:bdr w:val="single" w:sz="4" w:space="0" w:color="auto"/>
        </w:rPr>
        <w:t>要配慮者支援担当</w:t>
      </w:r>
    </w:p>
    <w:p w14:paraId="13821F23" w14:textId="77777777" w:rsidR="00653E43" w:rsidRPr="009C411D" w:rsidRDefault="00782BCB" w:rsidP="00653E43">
      <w:pPr>
        <w:ind w:leftChars="319" w:left="766"/>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w:t>
      </w:r>
      <w:r w:rsidRPr="009C411D">
        <w:rPr>
          <w:rFonts w:ascii="HG丸ｺﾞｼｯｸM-PRO" w:eastAsia="HG丸ｺﾞｼｯｸM-PRO" w:hAnsi="HG丸ｺﾞｼｯｸM-PRO" w:hint="eastAsia"/>
          <w:color w:val="000000" w:themeColor="text1"/>
          <w:szCs w:val="24"/>
        </w:rPr>
        <w:t>要配慮者支援担当者は、新型コロナウイルスに感染した場合に重症化のリスクが</w:t>
      </w:r>
    </w:p>
    <w:p w14:paraId="01F13199" w14:textId="77777777" w:rsidR="00653E43" w:rsidRPr="009C411D" w:rsidRDefault="00782BCB" w:rsidP="00653E43">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高い</w:t>
      </w:r>
      <w:r w:rsidRPr="009C411D">
        <w:rPr>
          <w:rFonts w:ascii="HG丸ｺﾞｼｯｸM-PRO" w:eastAsia="HG丸ｺﾞｼｯｸM-PRO" w:hAnsi="HG丸ｺﾞｼｯｸM-PRO"/>
          <w:color w:val="000000" w:themeColor="text1"/>
          <w:szCs w:val="24"/>
        </w:rPr>
        <w:t>高齢者</w:t>
      </w: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color w:val="000000" w:themeColor="text1"/>
          <w:szCs w:val="24"/>
        </w:rPr>
        <w:t>基礎疾患を持った方</w:t>
      </w:r>
      <w:r w:rsidRPr="009C411D">
        <w:rPr>
          <w:rFonts w:ascii="HG丸ｺﾞｼｯｸM-PRO" w:eastAsia="HG丸ｺﾞｼｯｸM-PRO" w:hAnsi="HG丸ｺﾞｼｯｸM-PRO" w:hint="eastAsia"/>
          <w:color w:val="000000" w:themeColor="text1"/>
          <w:szCs w:val="24"/>
        </w:rPr>
        <w:t>等</w:t>
      </w:r>
      <w:r w:rsidRPr="009C411D">
        <w:rPr>
          <w:rFonts w:ascii="HG丸ｺﾞｼｯｸM-PRO" w:eastAsia="HG丸ｺﾞｼｯｸM-PRO" w:hAnsi="HG丸ｺﾞｼｯｸM-PRO"/>
          <w:color w:val="000000" w:themeColor="text1"/>
          <w:szCs w:val="24"/>
        </w:rPr>
        <w:t>の</w:t>
      </w:r>
      <w:r w:rsidRPr="009C411D">
        <w:rPr>
          <w:rFonts w:ascii="HG丸ｺﾞｼｯｸM-PRO" w:eastAsia="HG丸ｺﾞｼｯｸM-PRO" w:hAnsi="HG丸ｺﾞｼｯｸM-PRO" w:hint="eastAsia"/>
          <w:color w:val="000000" w:themeColor="text1"/>
          <w:szCs w:val="24"/>
        </w:rPr>
        <w:t>ケア</w:t>
      </w:r>
      <w:r w:rsidRPr="009C411D">
        <w:rPr>
          <w:rFonts w:ascii="HG丸ｺﾞｼｯｸM-PRO" w:eastAsia="HG丸ｺﾞｼｯｸM-PRO" w:hAnsi="HG丸ｺﾞｼｯｸM-PRO"/>
          <w:color w:val="000000" w:themeColor="text1"/>
          <w:szCs w:val="24"/>
        </w:rPr>
        <w:t>をするため、</w:t>
      </w:r>
      <w:r w:rsidRPr="009C411D">
        <w:rPr>
          <w:rFonts w:ascii="HG丸ｺﾞｼｯｸM-PRO" w:eastAsia="HG丸ｺﾞｼｯｸM-PRO" w:hAnsi="HG丸ｺﾞｼｯｸM-PRO" w:hint="eastAsia"/>
          <w:color w:val="000000" w:themeColor="text1"/>
          <w:szCs w:val="24"/>
        </w:rPr>
        <w:t>特に感染防止対策を徹底</w:t>
      </w:r>
    </w:p>
    <w:p w14:paraId="1D0870AF" w14:textId="77777777" w:rsidR="00653E43" w:rsidRPr="009C411D" w:rsidRDefault="00782BCB" w:rsidP="00653E43">
      <w:pPr>
        <w:ind w:leftChars="319" w:left="766"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する</w:t>
      </w:r>
      <w:r w:rsidRPr="009C411D">
        <w:rPr>
          <w:rFonts w:ascii="HG丸ｺﾞｼｯｸM-PRO" w:eastAsia="HG丸ｺﾞｼｯｸM-PRO" w:hAnsi="HG丸ｺﾞｼｯｸM-PRO"/>
          <w:color w:val="000000" w:themeColor="text1"/>
          <w:szCs w:val="24"/>
        </w:rPr>
        <w:t>。</w:t>
      </w:r>
    </w:p>
    <w:p w14:paraId="67D7A298" w14:textId="77777777" w:rsidR="00897850" w:rsidRPr="009C411D" w:rsidRDefault="00782BCB" w:rsidP="00653E43">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・要配慮者支援担当者は</w:t>
      </w:r>
      <w:r w:rsidR="00897850" w:rsidRPr="009C411D">
        <w:rPr>
          <w:rFonts w:ascii="HG丸ｺﾞｼｯｸM-PRO" w:eastAsia="HG丸ｺﾞｼｯｸM-PRO" w:hAnsi="HG丸ｺﾞｼｯｸM-PRO" w:hint="eastAsia"/>
          <w:color w:val="000000" w:themeColor="text1"/>
          <w:szCs w:val="24"/>
        </w:rPr>
        <w:t>専任とし</w:t>
      </w:r>
      <w:r w:rsidRPr="009C411D">
        <w:rPr>
          <w:rFonts w:ascii="HG丸ｺﾞｼｯｸM-PRO" w:eastAsia="HG丸ｺﾞｼｯｸM-PRO" w:hAnsi="HG丸ｺﾞｼｯｸM-PRO" w:hint="eastAsia"/>
          <w:color w:val="000000" w:themeColor="text1"/>
          <w:szCs w:val="24"/>
        </w:rPr>
        <w:t>、</w:t>
      </w:r>
      <w:r w:rsidR="00897850" w:rsidRPr="009C411D">
        <w:rPr>
          <w:rFonts w:ascii="HG丸ｺﾞｼｯｸM-PRO" w:eastAsia="HG丸ｺﾞｼｯｸM-PRO" w:hAnsi="HG丸ｺﾞｼｯｸM-PRO" w:hint="eastAsia"/>
          <w:color w:val="000000" w:themeColor="text1"/>
          <w:szCs w:val="24"/>
        </w:rPr>
        <w:t>エリア内の担当者控室で勤務することが望まし</w:t>
      </w:r>
    </w:p>
    <w:p w14:paraId="56859AD4" w14:textId="77777777" w:rsidR="00782BCB" w:rsidRPr="009C411D" w:rsidRDefault="00897850" w:rsidP="00897850">
      <w:pPr>
        <w:ind w:firstLineChars="400" w:firstLine="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い。</w:t>
      </w:r>
    </w:p>
    <w:p w14:paraId="5E918949" w14:textId="77777777" w:rsidR="00782BCB" w:rsidRPr="009C411D" w:rsidRDefault="00782BCB" w:rsidP="00782BCB">
      <w:pPr>
        <w:ind w:firstLineChars="100" w:firstLine="240"/>
        <w:rPr>
          <w:rFonts w:ascii="HG丸ｺﾞｼｯｸM-PRO" w:eastAsia="HG丸ｺﾞｼｯｸM-PRO" w:hAnsi="HG丸ｺﾞｼｯｸM-PRO" w:cs="ＭＳ ゴシック"/>
          <w:color w:val="000000" w:themeColor="text1"/>
          <w:szCs w:val="24"/>
        </w:rPr>
      </w:pPr>
      <w:r w:rsidRPr="009C411D">
        <w:rPr>
          <w:rFonts w:ascii="HG丸ｺﾞｼｯｸM-PRO" w:eastAsia="HG丸ｺﾞｼｯｸM-PRO" w:hAnsi="HG丸ｺﾞｼｯｸM-PRO"/>
          <w:color w:val="000000" w:themeColor="text1"/>
          <w:szCs w:val="24"/>
        </w:rPr>
        <w:t xml:space="preserve">　</w:t>
      </w:r>
      <w:r w:rsidRPr="009C411D">
        <w:rPr>
          <w:rFonts w:ascii="HG丸ｺﾞｼｯｸM-PRO" w:eastAsia="HG丸ｺﾞｼｯｸM-PRO" w:hAnsi="HG丸ｺﾞｼｯｸM-PRO" w:hint="eastAsia"/>
          <w:color w:val="000000" w:themeColor="text1"/>
          <w:szCs w:val="24"/>
        </w:rPr>
        <w:t>⑥</w:t>
      </w:r>
      <w:r w:rsidRPr="009C411D">
        <w:rPr>
          <w:rFonts w:ascii="HG丸ｺﾞｼｯｸM-PRO" w:eastAsia="HG丸ｺﾞｼｯｸM-PRO" w:hAnsi="HG丸ｺﾞｼｯｸM-PRO" w:cs="ＭＳ ゴシック" w:hint="eastAsia"/>
          <w:color w:val="000000" w:themeColor="text1"/>
          <w:szCs w:val="24"/>
        </w:rPr>
        <w:t>避難所外避難班（車中避難）</w:t>
      </w:r>
    </w:p>
    <w:p w14:paraId="104CA04C" w14:textId="77777777" w:rsidR="00653E43" w:rsidRPr="009C411D" w:rsidRDefault="00782BCB" w:rsidP="00782BCB">
      <w:pPr>
        <w:ind w:left="751" w:hangingChars="313" w:hanging="751"/>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00653E43"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・健康チェックシートの確認や検温など避難者に接する機会があるため、マスク、</w:t>
      </w:r>
    </w:p>
    <w:p w14:paraId="66AE30DD" w14:textId="77777777" w:rsidR="00782BCB" w:rsidRPr="009C411D" w:rsidRDefault="00782BCB" w:rsidP="00653E43">
      <w:pPr>
        <w:ind w:leftChars="300" w:left="720"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手袋、ビニール合羽</w:t>
      </w:r>
      <w:r w:rsidRPr="009C411D">
        <w:rPr>
          <w:rFonts w:ascii="HG丸ｺﾞｼｯｸM-PRO" w:eastAsia="HG丸ｺﾞｼｯｸM-PRO" w:hAnsi="HG丸ｺﾞｼｯｸM-PRO" w:hint="eastAsia"/>
          <w:color w:val="000000" w:themeColor="text1"/>
          <w:szCs w:val="24"/>
        </w:rPr>
        <w:t>、フェイスシールド</w:t>
      </w:r>
      <w:r w:rsidRPr="009C411D">
        <w:rPr>
          <w:rFonts w:ascii="HG丸ｺﾞｼｯｸM-PRO" w:eastAsia="HG丸ｺﾞｼｯｸM-PRO" w:hAnsi="HG丸ｺﾞｼｯｸM-PRO"/>
          <w:color w:val="000000" w:themeColor="text1"/>
          <w:szCs w:val="24"/>
        </w:rPr>
        <w:t>を着用するなど十分な感染症対策をとる。</w:t>
      </w:r>
    </w:p>
    <w:p w14:paraId="43958366" w14:textId="77777777" w:rsidR="00782BCB" w:rsidRPr="009C411D" w:rsidRDefault="00782BCB" w:rsidP="00782BCB">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olor w:val="000000" w:themeColor="text1"/>
          <w:szCs w:val="24"/>
        </w:rPr>
        <w:t xml:space="preserve">　　</w:t>
      </w:r>
      <w:r w:rsidR="00653E43" w:rsidRPr="009C411D">
        <w:rPr>
          <w:rFonts w:ascii="HG丸ｺﾞｼｯｸM-PRO" w:eastAsia="HG丸ｺﾞｼｯｸM-PRO" w:hAnsi="HG丸ｺﾞｼｯｸM-PRO" w:hint="eastAsia"/>
          <w:color w:val="000000" w:themeColor="text1"/>
          <w:szCs w:val="24"/>
        </w:rPr>
        <w:t xml:space="preserve">　</w:t>
      </w:r>
      <w:r w:rsidRPr="009C411D">
        <w:rPr>
          <w:rFonts w:ascii="HG丸ｺﾞｼｯｸM-PRO" w:eastAsia="HG丸ｺﾞｼｯｸM-PRO" w:hAnsi="HG丸ｺﾞｼｯｸM-PRO"/>
          <w:color w:val="000000" w:themeColor="text1"/>
          <w:szCs w:val="24"/>
        </w:rPr>
        <w:t>・</w:t>
      </w:r>
      <w:r w:rsidRPr="009C411D">
        <w:rPr>
          <w:rFonts w:ascii="HG丸ｺﾞｼｯｸM-PRO" w:eastAsia="HG丸ｺﾞｼｯｸM-PRO" w:hAnsi="HG丸ｺﾞｼｯｸM-PRO" w:hint="eastAsia"/>
          <w:color w:val="000000" w:themeColor="text1"/>
          <w:szCs w:val="24"/>
        </w:rPr>
        <w:t>感染防止のため、</w:t>
      </w:r>
      <w:r w:rsidRPr="009C411D">
        <w:rPr>
          <w:rFonts w:ascii="HG丸ｺﾞｼｯｸM-PRO" w:eastAsia="HG丸ｺﾞｼｯｸM-PRO" w:hAnsi="HG丸ｺﾞｼｯｸM-PRO"/>
          <w:color w:val="000000" w:themeColor="text1"/>
          <w:szCs w:val="24"/>
        </w:rPr>
        <w:t>専用スペースには立入らない。</w:t>
      </w:r>
    </w:p>
    <w:p w14:paraId="59DEB639" w14:textId="77777777" w:rsidR="003775D3" w:rsidRPr="009C411D" w:rsidRDefault="003775D3" w:rsidP="00A1539A">
      <w:pPr>
        <w:rPr>
          <w:rFonts w:ascii="HG丸ｺﾞｼｯｸM-PRO" w:eastAsia="HG丸ｺﾞｼｯｸM-PRO" w:hAnsi="HG丸ｺﾞｼｯｸM-PRO"/>
          <w:color w:val="000000" w:themeColor="text1"/>
        </w:rPr>
      </w:pPr>
    </w:p>
    <w:p w14:paraId="50017E33" w14:textId="662C9AA2" w:rsidR="00835967" w:rsidRPr="00B2780D" w:rsidRDefault="004112BB" w:rsidP="006F74DC">
      <w:pPr>
        <w:spacing w:line="0" w:lineRule="atLeast"/>
        <w:ind w:firstLineChars="100" w:firstLine="321"/>
        <w:rPr>
          <w:rFonts w:ascii="HG丸ｺﾞｼｯｸM-PRO" w:eastAsia="HG丸ｺﾞｼｯｸM-PRO" w:hAnsi="HG丸ｺﾞｼｯｸM-PRO"/>
          <w:b/>
          <w:color w:val="000000" w:themeColor="text1"/>
          <w:sz w:val="40"/>
          <w:szCs w:val="40"/>
        </w:rPr>
      </w:pPr>
      <w:r w:rsidRPr="00B2780D">
        <w:rPr>
          <w:rFonts w:ascii="HG丸ｺﾞｼｯｸM-PRO" w:eastAsia="HG丸ｺﾞｼｯｸM-PRO" w:hAnsi="HG丸ｺﾞｼｯｸM-PRO" w:hint="eastAsia"/>
          <w:b/>
          <w:color w:val="000000" w:themeColor="text1"/>
          <w:sz w:val="32"/>
          <w:szCs w:val="40"/>
        </w:rPr>
        <w:lastRenderedPageBreak/>
        <w:t>２</w:t>
      </w:r>
      <w:r w:rsidR="00835967" w:rsidRPr="00B2780D">
        <w:rPr>
          <w:rFonts w:ascii="HG丸ｺﾞｼｯｸM-PRO" w:eastAsia="HG丸ｺﾞｼｯｸM-PRO" w:hAnsi="HG丸ｺﾞｼｯｸM-PRO" w:hint="eastAsia"/>
          <w:b/>
          <w:color w:val="000000" w:themeColor="text1"/>
          <w:sz w:val="32"/>
          <w:szCs w:val="40"/>
        </w:rPr>
        <w:t xml:space="preserve">　</w:t>
      </w:r>
      <w:r w:rsidR="006F74DC" w:rsidRPr="00B2780D">
        <w:rPr>
          <w:rFonts w:ascii="HG丸ｺﾞｼｯｸM-PRO" w:eastAsia="HG丸ｺﾞｼｯｸM-PRO" w:hAnsi="HG丸ｺﾞｼｯｸM-PRO" w:hint="eastAsia"/>
          <w:b/>
          <w:color w:val="000000" w:themeColor="text1"/>
          <w:sz w:val="32"/>
          <w:szCs w:val="40"/>
        </w:rPr>
        <w:t>感染の疑いのある人</w:t>
      </w:r>
      <w:r w:rsidR="00835967" w:rsidRPr="00B2780D">
        <w:rPr>
          <w:rFonts w:ascii="HG丸ｺﾞｼｯｸM-PRO" w:eastAsia="HG丸ｺﾞｼｯｸM-PRO" w:hAnsi="HG丸ｺﾞｼｯｸM-PRO" w:hint="eastAsia"/>
          <w:b/>
          <w:color w:val="000000" w:themeColor="text1"/>
          <w:sz w:val="32"/>
          <w:szCs w:val="40"/>
        </w:rPr>
        <w:t>を確認した際の対応</w:t>
      </w:r>
    </w:p>
    <w:p w14:paraId="64534E08" w14:textId="77777777" w:rsidR="0031625F" w:rsidRPr="00B2780D" w:rsidRDefault="00A1539A" w:rsidP="009E497D">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避難所に</w:t>
      </w:r>
      <w:r w:rsidR="00835967" w:rsidRPr="00B2780D">
        <w:rPr>
          <w:rFonts w:ascii="HG丸ｺﾞｼｯｸM-PRO" w:eastAsia="HG丸ｺﾞｼｯｸM-PRO" w:hAnsi="HG丸ｺﾞｼｯｸM-PRO" w:hint="eastAsia"/>
          <w:color w:val="000000" w:themeColor="text1"/>
        </w:rPr>
        <w:t>おいて感染者が発生した場合、</w:t>
      </w:r>
      <w:r w:rsidR="0031625F" w:rsidRPr="00B2780D">
        <w:rPr>
          <w:rFonts w:ascii="HG丸ｺﾞｼｯｸM-PRO" w:eastAsia="HG丸ｺﾞｼｯｸM-PRO" w:hAnsi="HG丸ｺﾞｼｯｸM-PRO" w:hint="eastAsia"/>
          <w:color w:val="000000" w:themeColor="text1"/>
        </w:rPr>
        <w:t>集団感染</w:t>
      </w:r>
      <w:r w:rsidR="006F74DC" w:rsidRPr="00B2780D">
        <w:rPr>
          <w:rFonts w:ascii="HG丸ｺﾞｼｯｸM-PRO" w:eastAsia="HG丸ｺﾞｼｯｸM-PRO" w:hAnsi="HG丸ｺﾞｼｯｸM-PRO" w:hint="eastAsia"/>
          <w:color w:val="000000" w:themeColor="text1"/>
        </w:rPr>
        <w:t>が起きる</w:t>
      </w:r>
      <w:r w:rsidR="0031625F" w:rsidRPr="00B2780D">
        <w:rPr>
          <w:rFonts w:ascii="HG丸ｺﾞｼｯｸM-PRO" w:eastAsia="HG丸ｺﾞｼｯｸM-PRO" w:hAnsi="HG丸ｺﾞｼｯｸM-PRO" w:hint="eastAsia"/>
          <w:color w:val="000000" w:themeColor="text1"/>
        </w:rPr>
        <w:t>恐れがあ</w:t>
      </w:r>
      <w:r w:rsidR="00AE77F4" w:rsidRPr="00B2780D">
        <w:rPr>
          <w:rFonts w:ascii="HG丸ｺﾞｼｯｸM-PRO" w:eastAsia="HG丸ｺﾞｼｯｸM-PRO" w:hAnsi="HG丸ｺﾞｼｯｸM-PRO" w:hint="eastAsia"/>
          <w:color w:val="000000" w:themeColor="text1"/>
        </w:rPr>
        <w:t>る</w:t>
      </w:r>
      <w:r w:rsidR="0031625F" w:rsidRPr="00B2780D">
        <w:rPr>
          <w:rFonts w:ascii="HG丸ｺﾞｼｯｸM-PRO" w:eastAsia="HG丸ｺﾞｼｯｸM-PRO" w:hAnsi="HG丸ｺﾞｼｯｸM-PRO" w:hint="eastAsia"/>
          <w:color w:val="000000" w:themeColor="text1"/>
        </w:rPr>
        <w:t>。</w:t>
      </w:r>
    </w:p>
    <w:p w14:paraId="6AE56B23" w14:textId="77777777" w:rsidR="00CD4EAF" w:rsidRPr="00B2780D" w:rsidRDefault="00D30D02" w:rsidP="009E497D">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避難所内での感染拡大を防ぐため、</w:t>
      </w:r>
      <w:r w:rsidR="00CD4EAF" w:rsidRPr="00B2780D">
        <w:rPr>
          <w:rFonts w:ascii="HG丸ｺﾞｼｯｸM-PRO" w:eastAsia="HG丸ｺﾞｼｯｸM-PRO" w:hAnsi="HG丸ｺﾞｼｯｸM-PRO" w:hint="eastAsia"/>
          <w:color w:val="000000" w:themeColor="text1"/>
        </w:rPr>
        <w:t>感染の疑いのある人</w:t>
      </w:r>
      <w:r w:rsidR="0031625F" w:rsidRPr="00B2780D">
        <w:rPr>
          <w:rFonts w:ascii="HG丸ｺﾞｼｯｸM-PRO" w:eastAsia="HG丸ｺﾞｼｯｸM-PRO" w:hAnsi="HG丸ｺﾞｼｯｸM-PRO" w:hint="eastAsia"/>
          <w:color w:val="000000" w:themeColor="text1"/>
        </w:rPr>
        <w:t>を確認した場合は、以下のと</w:t>
      </w:r>
    </w:p>
    <w:p w14:paraId="7E4BFC92" w14:textId="77777777" w:rsidR="0031625F" w:rsidRPr="00B2780D" w:rsidRDefault="0031625F" w:rsidP="009E497D">
      <w:pPr>
        <w:ind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おり</w:t>
      </w:r>
      <w:r w:rsidR="00AE77F4" w:rsidRPr="00B2780D">
        <w:rPr>
          <w:rFonts w:ascii="HG丸ｺﾞｼｯｸM-PRO" w:eastAsia="HG丸ｺﾞｼｯｸM-PRO" w:hAnsi="HG丸ｺﾞｼｯｸM-PRO" w:hint="eastAsia"/>
          <w:color w:val="000000" w:themeColor="text1"/>
        </w:rPr>
        <w:t>速やかに</w:t>
      </w:r>
      <w:r w:rsidRPr="00B2780D">
        <w:rPr>
          <w:rFonts w:ascii="HG丸ｺﾞｼｯｸM-PRO" w:eastAsia="HG丸ｺﾞｼｯｸM-PRO" w:hAnsi="HG丸ｺﾞｼｯｸM-PRO" w:hint="eastAsia"/>
          <w:color w:val="000000" w:themeColor="text1"/>
        </w:rPr>
        <w:t>対応</w:t>
      </w:r>
      <w:r w:rsidR="00AE77F4" w:rsidRPr="00B2780D">
        <w:rPr>
          <w:rFonts w:ascii="HG丸ｺﾞｼｯｸM-PRO" w:eastAsia="HG丸ｺﾞｼｯｸM-PRO" w:hAnsi="HG丸ｺﾞｼｯｸM-PRO" w:hint="eastAsia"/>
          <w:color w:val="000000" w:themeColor="text1"/>
        </w:rPr>
        <w:t>する</w:t>
      </w:r>
      <w:r w:rsidRPr="00B2780D">
        <w:rPr>
          <w:rFonts w:ascii="HG丸ｺﾞｼｯｸM-PRO" w:eastAsia="HG丸ｺﾞｼｯｸM-PRO" w:hAnsi="HG丸ｺﾞｼｯｸM-PRO" w:hint="eastAsia"/>
          <w:color w:val="000000" w:themeColor="text1"/>
        </w:rPr>
        <w:t>。</w:t>
      </w:r>
    </w:p>
    <w:p w14:paraId="44256BBE" w14:textId="77777777" w:rsidR="0031625F" w:rsidRPr="00B2780D" w:rsidRDefault="0031625F" w:rsidP="0031625F">
      <w:pPr>
        <w:rPr>
          <w:rFonts w:ascii="HG丸ｺﾞｼｯｸM-PRO" w:eastAsia="HG丸ｺﾞｼｯｸM-PRO" w:hAnsi="HG丸ｺﾞｼｯｸM-PRO"/>
          <w:color w:val="000000" w:themeColor="text1"/>
          <w:sz w:val="28"/>
        </w:rPr>
      </w:pPr>
      <w:r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sz w:val="28"/>
        </w:rPr>
        <w:t>（１）専用スペースへの</w:t>
      </w:r>
      <w:r w:rsidR="006F74DC" w:rsidRPr="00B2780D">
        <w:rPr>
          <w:rFonts w:ascii="HG丸ｺﾞｼｯｸM-PRO" w:eastAsia="HG丸ｺﾞｼｯｸM-PRO" w:hAnsi="HG丸ｺﾞｼｯｸM-PRO" w:hint="eastAsia"/>
          <w:color w:val="000000" w:themeColor="text1"/>
          <w:sz w:val="28"/>
        </w:rPr>
        <w:t>移動</w:t>
      </w:r>
    </w:p>
    <w:p w14:paraId="6AA337DB" w14:textId="77777777" w:rsidR="00CD4EAF" w:rsidRPr="00B2780D" w:rsidRDefault="0031625F" w:rsidP="005702AA">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AE77F4"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一般の居住スペースとは別に、</w:t>
      </w:r>
      <w:r w:rsidR="00CD4EAF" w:rsidRPr="00B2780D">
        <w:rPr>
          <w:rFonts w:ascii="HG丸ｺﾞｼｯｸM-PRO" w:eastAsia="HG丸ｺﾞｼｯｸM-PRO" w:hAnsi="HG丸ｺﾞｼｯｸM-PRO" w:hint="eastAsia"/>
          <w:color w:val="000000" w:themeColor="text1"/>
        </w:rPr>
        <w:t>感染の疑いのある人</w:t>
      </w:r>
      <w:r w:rsidRPr="00B2780D">
        <w:rPr>
          <w:rFonts w:ascii="HG丸ｺﾞｼｯｸM-PRO" w:eastAsia="HG丸ｺﾞｼｯｸM-PRO" w:hAnsi="HG丸ｺﾞｼｯｸM-PRO" w:hint="eastAsia"/>
          <w:color w:val="000000" w:themeColor="text1"/>
        </w:rPr>
        <w:t>の専用スペースを学校の教</w:t>
      </w:r>
      <w:r w:rsidR="00AE77F4" w:rsidRPr="00B2780D">
        <w:rPr>
          <w:rFonts w:ascii="HG丸ｺﾞｼｯｸM-PRO" w:eastAsia="HG丸ｺﾞｼｯｸM-PRO" w:hAnsi="HG丸ｺﾞｼｯｸM-PRO" w:hint="eastAsia"/>
          <w:color w:val="000000" w:themeColor="text1"/>
        </w:rPr>
        <w:t>室</w:t>
      </w:r>
      <w:r w:rsidRPr="00B2780D">
        <w:rPr>
          <w:rFonts w:ascii="HG丸ｺﾞｼｯｸM-PRO" w:eastAsia="HG丸ｺﾞｼｯｸM-PRO" w:hAnsi="HG丸ｺﾞｼｯｸM-PRO" w:hint="eastAsia"/>
          <w:color w:val="000000" w:themeColor="text1"/>
        </w:rPr>
        <w:t>等</w:t>
      </w:r>
    </w:p>
    <w:p w14:paraId="12A2B29D" w14:textId="77777777" w:rsidR="00CD4EAF" w:rsidRPr="00B2780D" w:rsidRDefault="0031625F" w:rsidP="00BC1474">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に</w:t>
      </w:r>
      <w:r w:rsidR="00ED4C67" w:rsidRPr="00B2780D">
        <w:rPr>
          <w:rFonts w:ascii="HG丸ｺﾞｼｯｸM-PRO" w:eastAsia="HG丸ｺﾞｼｯｸM-PRO" w:hAnsi="HG丸ｺﾞｼｯｸM-PRO" w:hint="eastAsia"/>
          <w:color w:val="000000" w:themeColor="text1"/>
        </w:rPr>
        <w:t>あらかじめ</w:t>
      </w:r>
      <w:r w:rsidRPr="00B2780D">
        <w:rPr>
          <w:rFonts w:ascii="HG丸ｺﾞｼｯｸM-PRO" w:eastAsia="HG丸ｺﾞｼｯｸM-PRO" w:hAnsi="HG丸ｺﾞｼｯｸM-PRO" w:hint="eastAsia"/>
          <w:color w:val="000000" w:themeColor="text1"/>
        </w:rPr>
        <w:t>用意し、</w:t>
      </w:r>
      <w:r w:rsidR="00ED4C67" w:rsidRPr="00B2780D">
        <w:rPr>
          <w:rFonts w:ascii="HG丸ｺﾞｼｯｸM-PRO" w:eastAsia="HG丸ｺﾞｼｯｸM-PRO" w:hAnsi="HG丸ｺﾞｼｯｸM-PRO" w:hint="eastAsia"/>
          <w:color w:val="000000" w:themeColor="text1"/>
        </w:rPr>
        <w:t>本人及びその家族（濃厚接触者である可能性が高いため）を</w:t>
      </w:r>
      <w:r w:rsidR="008E0E9A" w:rsidRPr="00B2780D">
        <w:rPr>
          <w:rFonts w:ascii="HG丸ｺﾞｼｯｸM-PRO" w:eastAsia="HG丸ｺﾞｼｯｸM-PRO" w:hAnsi="HG丸ｺﾞｼｯｸM-PRO" w:hint="eastAsia"/>
          <w:color w:val="000000" w:themeColor="text1"/>
        </w:rPr>
        <w:t>移</w:t>
      </w:r>
    </w:p>
    <w:p w14:paraId="06AAF3A6" w14:textId="77777777" w:rsidR="0031625F" w:rsidRDefault="008E0E9A" w:rsidP="00BC1474">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動させ</w:t>
      </w:r>
      <w:r w:rsidR="00ED4C67" w:rsidRPr="00B2780D">
        <w:rPr>
          <w:rFonts w:ascii="HG丸ｺﾞｼｯｸM-PRO" w:eastAsia="HG丸ｺﾞｼｯｸM-PRO" w:hAnsi="HG丸ｺﾞｼｯｸM-PRO" w:hint="eastAsia"/>
          <w:color w:val="000000" w:themeColor="text1"/>
        </w:rPr>
        <w:t>る。</w:t>
      </w:r>
    </w:p>
    <w:p w14:paraId="6751ED23" w14:textId="77777777" w:rsidR="005B0BFE" w:rsidRDefault="005B0BFE" w:rsidP="005B0BFE">
      <w:pPr>
        <w:ind w:firstLineChars="100" w:firstLine="240"/>
        <w:rPr>
          <w:rFonts w:ascii="HG丸ｺﾞｼｯｸM-PRO" w:eastAsia="HG丸ｺﾞｼｯｸM-PRO" w:hAnsi="HG丸ｺﾞｼｯｸM-PRO"/>
          <w:color w:val="000000" w:themeColor="text1"/>
        </w:rPr>
      </w:pPr>
    </w:p>
    <w:p w14:paraId="4D033CA5" w14:textId="77777777" w:rsidR="005B0BFE" w:rsidRPr="00B2780D" w:rsidRDefault="005B0BFE" w:rsidP="005B0BFE">
      <w:pPr>
        <w:ind w:firstLineChars="100" w:firstLine="280"/>
        <w:rPr>
          <w:rFonts w:ascii="HG丸ｺﾞｼｯｸM-PRO" w:eastAsia="HG丸ｺﾞｼｯｸM-PRO" w:hAnsi="HG丸ｺﾞｼｯｸM-PRO"/>
          <w:color w:val="000000" w:themeColor="text1"/>
          <w:sz w:val="28"/>
        </w:rPr>
      </w:pPr>
      <w:r w:rsidRPr="00B2780D">
        <w:rPr>
          <w:rFonts w:ascii="HG丸ｺﾞｼｯｸM-PRO" w:eastAsia="HG丸ｺﾞｼｯｸM-PRO" w:hAnsi="HG丸ｺﾞｼｯｸM-PRO" w:hint="eastAsia"/>
          <w:color w:val="000000" w:themeColor="text1"/>
          <w:sz w:val="28"/>
        </w:rPr>
        <w:t>（２）専用スペースへ移動後の対応</w:t>
      </w:r>
    </w:p>
    <w:p w14:paraId="103A531F" w14:textId="77777777" w:rsidR="005B0BFE" w:rsidRPr="00B2780D" w:rsidRDefault="005B0BFE" w:rsidP="005B0BFE">
      <w:pPr>
        <w:ind w:leftChars="300" w:left="2160" w:hangingChars="600" w:hanging="14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市災害対策本部は、感染の疑いのある人を確認したとの報告を受けた場合、</w:t>
      </w:r>
    </w:p>
    <w:p w14:paraId="28938330"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①医療機関の受診及び搬送方法</w:t>
      </w:r>
    </w:p>
    <w:p w14:paraId="3E1C8162"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②避難所内の消毒作業の実施方法及び範囲</w:t>
      </w:r>
    </w:p>
    <w:p w14:paraId="669C683D"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③避難所内の他の避難者への対応　</w:t>
      </w:r>
    </w:p>
    <w:p w14:paraId="1957CB9F" w14:textId="77777777" w:rsidR="005B0BFE" w:rsidRPr="00B2780D" w:rsidRDefault="005B0BFE" w:rsidP="00897850">
      <w:pPr>
        <w:ind w:leftChars="300" w:left="2160" w:hangingChars="600" w:hanging="14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等について保健所と速やかに協議し、方針を決定する。</w:t>
      </w:r>
    </w:p>
    <w:p w14:paraId="582B55F9" w14:textId="77777777" w:rsidR="005B0BFE" w:rsidRPr="00B2780D" w:rsidRDefault="005B0BFE" w:rsidP="005B0BFE">
      <w:pPr>
        <w:ind w:leftChars="300" w:left="2160" w:hangingChars="600" w:hanging="14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各避難所においては、</w:t>
      </w:r>
    </w:p>
    <w:p w14:paraId="118E08AD"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①本人及びその家族に対し、医療機関へ搬送できるまで専用スペースで待機するよ</w:t>
      </w:r>
    </w:p>
    <w:p w14:paraId="10EF98D0" w14:textId="77777777" w:rsidR="005B0BFE" w:rsidRPr="00B2780D" w:rsidRDefault="005B0BFE" w:rsidP="005B0BFE">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う指示</w:t>
      </w:r>
    </w:p>
    <w:p w14:paraId="52C60D5F"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②避難所内の消毒作業の実施に備え、消毒液、ペーパータオル、マスクや手袋等を</w:t>
      </w:r>
    </w:p>
    <w:p w14:paraId="12FBDCFE" w14:textId="77777777" w:rsidR="005B0BFE" w:rsidRPr="00B2780D" w:rsidRDefault="005B0BFE" w:rsidP="005B0BFE">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準備する</w:t>
      </w:r>
    </w:p>
    <w:p w14:paraId="6359A9D4"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③他の避難者の不要な行動を制限し、できる限りその場に留まってもらう</w:t>
      </w:r>
    </w:p>
    <w:p w14:paraId="01D514A5"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④避難所内の混乱を防ぐため、正確な情報を発表する</w:t>
      </w:r>
    </w:p>
    <w:p w14:paraId="66859D42" w14:textId="77777777" w:rsidR="005B0BFE" w:rsidRPr="00B2780D" w:rsidRDefault="005B0BFE" w:rsidP="005B0BFE">
      <w:pPr>
        <w:ind w:firstLineChars="200" w:firstLine="48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⑤市災害対策本部からの指示を待つ</w:t>
      </w:r>
    </w:p>
    <w:p w14:paraId="2EEEEA56" w14:textId="77777777" w:rsidR="005B0BFE" w:rsidRDefault="005B0BFE" w:rsidP="00483D9F">
      <w:pPr>
        <w:ind w:leftChars="200" w:left="720" w:hangingChars="100" w:hanging="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⑥医療機関を受診し、検査の結果陰性であった場合は、体調回復まで</w:t>
      </w:r>
      <w:r w:rsidR="00483D9F" w:rsidRPr="00DE003F">
        <w:rPr>
          <w:rFonts w:ascii="HG丸ｺﾞｼｯｸM-PRO" w:eastAsia="HG丸ｺﾞｼｯｸM-PRO" w:hAnsi="HG丸ｺﾞｼｯｸM-PRO" w:hint="eastAsia"/>
          <w:color w:val="000000" w:themeColor="text1"/>
        </w:rPr>
        <w:t>（疑陰性もあるため検査後少なくとも１４日間）</w:t>
      </w:r>
      <w:r w:rsidR="00483D9F">
        <w:rPr>
          <w:rFonts w:ascii="HG丸ｺﾞｼｯｸM-PRO" w:eastAsia="HG丸ｺﾞｼｯｸM-PRO" w:hAnsi="HG丸ｺﾞｼｯｸM-PRO" w:hint="eastAsia"/>
          <w:color w:val="000000" w:themeColor="text1"/>
        </w:rPr>
        <w:t>専用スペースで</w:t>
      </w:r>
      <w:r w:rsidRPr="00B2780D">
        <w:rPr>
          <w:rFonts w:ascii="HG丸ｺﾞｼｯｸM-PRO" w:eastAsia="HG丸ｺﾞｼｯｸM-PRO" w:hAnsi="HG丸ｺﾞｼｯｸM-PRO" w:hint="eastAsia"/>
          <w:color w:val="000000" w:themeColor="text1"/>
        </w:rPr>
        <w:t>過ごしてもらい、経過観察を行う</w:t>
      </w:r>
    </w:p>
    <w:p w14:paraId="1EA0AB4D" w14:textId="77777777" w:rsidR="00483D9F" w:rsidRPr="00B2780D" w:rsidRDefault="00483D9F" w:rsidP="00483D9F">
      <w:pPr>
        <w:ind w:leftChars="200" w:left="720" w:hangingChars="100" w:hanging="240"/>
        <w:rPr>
          <w:rFonts w:ascii="HG丸ｺﾞｼｯｸM-PRO" w:eastAsia="HG丸ｺﾞｼｯｸM-PRO" w:hAnsi="HG丸ｺﾞｼｯｸM-PRO"/>
          <w:color w:val="000000" w:themeColor="text1"/>
        </w:rPr>
      </w:pPr>
    </w:p>
    <w:p w14:paraId="14D87C72" w14:textId="77777777" w:rsidR="005B0BFE" w:rsidRPr="009C411D" w:rsidRDefault="005B0BFE" w:rsidP="00483D9F">
      <w:pPr>
        <w:ind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※事前受付で体調不良者が発生した場合の対応手順</w:t>
      </w:r>
    </w:p>
    <w:p w14:paraId="502AE23A" w14:textId="77777777" w:rsidR="005B0BFE" w:rsidRPr="009C411D" w:rsidRDefault="005B0BFE" w:rsidP="005B0BFE">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①事前受付担当</w:t>
      </w:r>
    </w:p>
    <w:p w14:paraId="1835A97C" w14:textId="77777777" w:rsidR="00420140" w:rsidRPr="009C411D" w:rsidRDefault="005B0BFE" w:rsidP="005B0BFE">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00420140" w:rsidRPr="009C411D">
        <w:rPr>
          <w:rFonts w:ascii="HG丸ｺﾞｼｯｸM-PRO" w:eastAsia="HG丸ｺﾞｼｯｸM-PRO" w:hAnsi="HG丸ｺﾞｼｯｸM-PRO" w:hint="eastAsia"/>
          <w:color w:val="000000" w:themeColor="text1"/>
        </w:rPr>
        <w:t>避難者から</w:t>
      </w:r>
      <w:r w:rsidRPr="009C411D">
        <w:rPr>
          <w:rFonts w:ascii="HG丸ｺﾞｼｯｸM-PRO" w:eastAsia="HG丸ｺﾞｼｯｸM-PRO" w:hAnsi="HG丸ｺﾞｼｯｸM-PRO"/>
          <w:color w:val="000000" w:themeColor="text1"/>
        </w:rPr>
        <w:t>体調不良の申し出があった場合</w:t>
      </w:r>
      <w:r w:rsidRPr="009C411D">
        <w:rPr>
          <w:rFonts w:ascii="HG丸ｺﾞｼｯｸM-PRO" w:eastAsia="HG丸ｺﾞｼｯｸM-PRO" w:hAnsi="HG丸ｺﾞｼｯｸM-PRO" w:hint="eastAsia"/>
          <w:color w:val="000000" w:themeColor="text1"/>
        </w:rPr>
        <w:t>や、</w:t>
      </w:r>
      <w:r w:rsidR="00420140" w:rsidRPr="009C411D">
        <w:rPr>
          <w:rFonts w:ascii="HG丸ｺﾞｼｯｸM-PRO" w:eastAsia="HG丸ｺﾞｼｯｸM-PRO" w:hAnsi="HG丸ｺﾞｼｯｸM-PRO" w:hint="eastAsia"/>
          <w:color w:val="000000" w:themeColor="text1"/>
        </w:rPr>
        <w:t>検温により発熱が確認された場合</w:t>
      </w:r>
    </w:p>
    <w:p w14:paraId="5DB3A86D" w14:textId="77777777" w:rsidR="00420140" w:rsidRPr="009C411D" w:rsidRDefault="005B0BFE"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は、</w:t>
      </w:r>
      <w:r w:rsidR="00420140" w:rsidRPr="009C411D">
        <w:rPr>
          <w:rFonts w:ascii="HG丸ｺﾞｼｯｸM-PRO" w:eastAsia="HG丸ｺﾞｼｯｸM-PRO" w:hAnsi="HG丸ｺﾞｼｯｸM-PRO" w:hint="eastAsia"/>
          <w:color w:val="000000" w:themeColor="text1"/>
        </w:rPr>
        <w:t>体調不良者及びその家族（以下「体調不良者等」という）にその場で待機し</w:t>
      </w:r>
    </w:p>
    <w:p w14:paraId="50514825" w14:textId="77777777" w:rsidR="00420140" w:rsidRPr="009C411D" w:rsidRDefault="00420140"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てもらい、</w:t>
      </w:r>
      <w:r w:rsidR="005B0BFE" w:rsidRPr="009C411D">
        <w:rPr>
          <w:rFonts w:ascii="HG丸ｺﾞｼｯｸM-PRO" w:eastAsia="HG丸ｺﾞｼｯｸM-PRO" w:hAnsi="HG丸ｺﾞｼｯｸM-PRO"/>
          <w:color w:val="000000" w:themeColor="text1"/>
        </w:rPr>
        <w:t>地域災害対策本部に報告する。</w:t>
      </w:r>
    </w:p>
    <w:p w14:paraId="59499885"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体調不良者等</w:t>
      </w:r>
      <w:r w:rsidRPr="009C411D">
        <w:rPr>
          <w:rFonts w:ascii="HG丸ｺﾞｼｯｸM-PRO" w:eastAsia="HG丸ｺﾞｼｯｸM-PRO" w:hAnsi="HG丸ｺﾞｼｯｸM-PRO"/>
          <w:color w:val="000000" w:themeColor="text1"/>
        </w:rPr>
        <w:t>に専用</w:t>
      </w:r>
      <w:r w:rsidRPr="009C411D">
        <w:rPr>
          <w:rFonts w:ascii="HG丸ｺﾞｼｯｸM-PRO" w:eastAsia="HG丸ｺﾞｼｯｸM-PRO" w:hAnsi="HG丸ｺﾞｼｯｸM-PRO" w:hint="eastAsia"/>
          <w:color w:val="000000" w:themeColor="text1"/>
        </w:rPr>
        <w:t>スペース</w:t>
      </w:r>
      <w:r w:rsidRPr="009C411D">
        <w:rPr>
          <w:rFonts w:ascii="HG丸ｺﾞｼｯｸM-PRO" w:eastAsia="HG丸ｺﾞｼｯｸM-PRO" w:hAnsi="HG丸ｺﾞｼｯｸM-PRO"/>
          <w:color w:val="000000" w:themeColor="text1"/>
        </w:rPr>
        <w:t>への移動を伝え、</w:t>
      </w:r>
      <w:r w:rsidR="00420140" w:rsidRPr="009C411D">
        <w:rPr>
          <w:rFonts w:ascii="HG丸ｺﾞｼｯｸM-PRO" w:eastAsia="HG丸ｺﾞｼｯｸM-PRO" w:hAnsi="HG丸ｺﾞｼｯｸM-PRO" w:hint="eastAsia"/>
          <w:color w:val="000000" w:themeColor="text1"/>
        </w:rPr>
        <w:t>移動の準備をしてもらう</w:t>
      </w:r>
      <w:r w:rsidRPr="009C411D">
        <w:rPr>
          <w:rFonts w:ascii="HG丸ｺﾞｼｯｸM-PRO" w:eastAsia="HG丸ｺﾞｼｯｸM-PRO" w:hAnsi="HG丸ｺﾞｼｯｸM-PRO"/>
          <w:color w:val="000000" w:themeColor="text1"/>
        </w:rPr>
        <w:t>。</w:t>
      </w:r>
    </w:p>
    <w:p w14:paraId="776D016D"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・定められた動線により専用スペースへ誘導し、専用スペース担当者に引き継ぐ。　</w:t>
      </w:r>
    </w:p>
    <w:p w14:paraId="2BDCAE02" w14:textId="77777777" w:rsidR="00420140" w:rsidRPr="009C411D" w:rsidRDefault="005B0BFE"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この時、専用スペースには絶対に立ち入らない。</w:t>
      </w:r>
    </w:p>
    <w:p w14:paraId="4C0C3C7F"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・移動時にドア、手すり等の共用部分に極力触れ</w:t>
      </w:r>
      <w:r w:rsidRPr="009C411D">
        <w:rPr>
          <w:rFonts w:ascii="HG丸ｺﾞｼｯｸM-PRO" w:eastAsia="HG丸ｺﾞｼｯｸM-PRO" w:hAnsi="HG丸ｺﾞｼｯｸM-PRO" w:hint="eastAsia"/>
          <w:color w:val="000000" w:themeColor="text1"/>
        </w:rPr>
        <w:t>させ</w:t>
      </w:r>
      <w:r w:rsidRPr="009C411D">
        <w:rPr>
          <w:rFonts w:ascii="HG丸ｺﾞｼｯｸM-PRO" w:eastAsia="HG丸ｺﾞｼｯｸM-PRO" w:hAnsi="HG丸ｺﾞｼｯｸM-PRO"/>
          <w:color w:val="000000" w:themeColor="text1"/>
        </w:rPr>
        <w:t>ないように</w:t>
      </w:r>
      <w:r w:rsidRPr="009C411D">
        <w:rPr>
          <w:rFonts w:ascii="HG丸ｺﾞｼｯｸM-PRO" w:eastAsia="HG丸ｺﾞｼｯｸM-PRO" w:hAnsi="HG丸ｺﾞｼｯｸM-PRO" w:hint="eastAsia"/>
          <w:color w:val="000000" w:themeColor="text1"/>
        </w:rPr>
        <w:t>配慮</w:t>
      </w:r>
      <w:r w:rsidRPr="009C411D">
        <w:rPr>
          <w:rFonts w:ascii="HG丸ｺﾞｼｯｸM-PRO" w:eastAsia="HG丸ｺﾞｼｯｸM-PRO" w:hAnsi="HG丸ｺﾞｼｯｸM-PRO"/>
          <w:color w:val="000000" w:themeColor="text1"/>
        </w:rPr>
        <w:t>する。</w:t>
      </w:r>
    </w:p>
    <w:p w14:paraId="0C79AFB4" w14:textId="77777777" w:rsidR="005B0BFE" w:rsidRPr="009C411D" w:rsidRDefault="005B0BFE" w:rsidP="005B0BFE">
      <w:pPr>
        <w:ind w:firstLineChars="200" w:firstLine="480"/>
        <w:rPr>
          <w:rFonts w:ascii="HG丸ｺﾞｼｯｸM-PRO" w:eastAsia="HG丸ｺﾞｼｯｸM-PRO" w:hAnsi="HG丸ｺﾞｼｯｸM-PRO" w:cs="ＭＳ ゴシック"/>
          <w:color w:val="000000" w:themeColor="text1"/>
        </w:rPr>
      </w:pPr>
      <w:r w:rsidRPr="009C411D">
        <w:rPr>
          <w:rFonts w:ascii="HG丸ｺﾞｼｯｸM-PRO" w:eastAsia="HG丸ｺﾞｼｯｸM-PRO" w:hAnsi="HG丸ｺﾞｼｯｸM-PRO" w:hint="eastAsia"/>
          <w:color w:val="000000" w:themeColor="text1"/>
        </w:rPr>
        <w:lastRenderedPageBreak/>
        <w:t>②</w:t>
      </w:r>
      <w:r w:rsidRPr="009C411D">
        <w:rPr>
          <w:rFonts w:ascii="HG丸ｺﾞｼｯｸM-PRO" w:eastAsia="HG丸ｺﾞｼｯｸM-PRO" w:hAnsi="HG丸ｺﾞｼｯｸM-PRO" w:cs="ＭＳ ゴシック"/>
          <w:color w:val="000000" w:themeColor="text1"/>
        </w:rPr>
        <w:t>地域災害対策本部</w:t>
      </w:r>
    </w:p>
    <w:p w14:paraId="33563E85"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・地域派遣職員から市災害対策本部へ</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体調不良者等</w:t>
      </w:r>
      <w:r w:rsidRPr="009C411D">
        <w:rPr>
          <w:rFonts w:ascii="HG丸ｺﾞｼｯｸM-PRO" w:eastAsia="HG丸ｺﾞｼｯｸM-PRO" w:hAnsi="HG丸ｺﾞｼｯｸM-PRO" w:hint="eastAsia"/>
          <w:color w:val="000000" w:themeColor="text1"/>
        </w:rPr>
        <w:t>の発生</w:t>
      </w:r>
      <w:r w:rsidRPr="009C411D">
        <w:rPr>
          <w:rFonts w:ascii="HG丸ｺﾞｼｯｸM-PRO" w:eastAsia="HG丸ｺﾞｼｯｸM-PRO" w:hAnsi="HG丸ｺﾞｼｯｸM-PRO"/>
          <w:color w:val="000000" w:themeColor="text1"/>
        </w:rPr>
        <w:t>を報告。</w:t>
      </w:r>
    </w:p>
    <w:p w14:paraId="0EA93BA7"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・専用スペース担当者へ、</w:t>
      </w:r>
      <w:r w:rsidRPr="009C411D">
        <w:rPr>
          <w:rFonts w:ascii="HG丸ｺﾞｼｯｸM-PRO" w:eastAsia="HG丸ｺﾞｼｯｸM-PRO" w:hAnsi="HG丸ｺﾞｼｯｸM-PRO" w:hint="eastAsia"/>
          <w:color w:val="000000" w:themeColor="text1"/>
        </w:rPr>
        <w:t>体調不良者</w:t>
      </w:r>
      <w:r w:rsidRPr="009C411D">
        <w:rPr>
          <w:rFonts w:ascii="HG丸ｺﾞｼｯｸM-PRO" w:eastAsia="HG丸ｺﾞｼｯｸM-PRO" w:hAnsi="HG丸ｺﾞｼｯｸM-PRO"/>
          <w:color w:val="000000" w:themeColor="text1"/>
        </w:rPr>
        <w:t>等の受け入れについて指示。</w:t>
      </w:r>
    </w:p>
    <w:p w14:paraId="0D622626"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・市災害対策本部</w:t>
      </w:r>
      <w:r w:rsidRPr="009C411D">
        <w:rPr>
          <w:rFonts w:ascii="HG丸ｺﾞｼｯｸM-PRO" w:eastAsia="HG丸ｺﾞｼｯｸM-PRO" w:hAnsi="HG丸ｺﾞｼｯｸM-PRO" w:hint="eastAsia"/>
          <w:color w:val="000000" w:themeColor="text1"/>
        </w:rPr>
        <w:t>から</w:t>
      </w:r>
      <w:r w:rsidRPr="009C411D">
        <w:rPr>
          <w:rFonts w:ascii="HG丸ｺﾞｼｯｸM-PRO" w:eastAsia="HG丸ｺﾞｼｯｸM-PRO" w:hAnsi="HG丸ｺﾞｼｯｸM-PRO"/>
          <w:color w:val="000000" w:themeColor="text1"/>
        </w:rPr>
        <w:t>の指示を関係担当者へ伝達。（他の避難者へのアナウンスや</w:t>
      </w:r>
    </w:p>
    <w:p w14:paraId="095E474A" w14:textId="77777777" w:rsidR="005B0BFE" w:rsidRPr="009C411D" w:rsidRDefault="005B0BFE"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居住スペースでの対応方法等</w:t>
      </w:r>
      <w:r w:rsidRPr="009C411D">
        <w:rPr>
          <w:rFonts w:ascii="HG丸ｺﾞｼｯｸM-PRO" w:eastAsia="HG丸ｺﾞｼｯｸM-PRO" w:hAnsi="HG丸ｺﾞｼｯｸM-PRO" w:hint="eastAsia"/>
          <w:color w:val="000000" w:themeColor="text1"/>
        </w:rPr>
        <w:t>について</w:t>
      </w:r>
      <w:r w:rsidRPr="009C411D">
        <w:rPr>
          <w:rFonts w:ascii="HG丸ｺﾞｼｯｸM-PRO" w:eastAsia="HG丸ｺﾞｼｯｸM-PRO" w:hAnsi="HG丸ｺﾞｼｯｸM-PRO"/>
          <w:color w:val="000000" w:themeColor="text1"/>
        </w:rPr>
        <w:t>）</w:t>
      </w:r>
    </w:p>
    <w:p w14:paraId="00E1A04D" w14:textId="77777777" w:rsidR="005B0BFE" w:rsidRPr="009C411D" w:rsidRDefault="005B0BFE" w:rsidP="005B0BFE">
      <w:pPr>
        <w:ind w:firstLineChars="200" w:firstLine="480"/>
        <w:rPr>
          <w:rFonts w:ascii="HG丸ｺﾞｼｯｸM-PRO" w:eastAsia="HG丸ｺﾞｼｯｸM-PRO" w:hAnsi="HG丸ｺﾞｼｯｸM-PRO" w:cs="ＭＳ ゴシック"/>
          <w:color w:val="000000" w:themeColor="text1"/>
        </w:rPr>
      </w:pPr>
      <w:r w:rsidRPr="009C411D">
        <w:rPr>
          <w:rFonts w:ascii="HG丸ｺﾞｼｯｸM-PRO" w:eastAsia="HG丸ｺﾞｼｯｸM-PRO" w:hAnsi="HG丸ｺﾞｼｯｸM-PRO" w:cs="ＭＳ ゴシック" w:hint="eastAsia"/>
          <w:color w:val="000000" w:themeColor="text1"/>
        </w:rPr>
        <w:t>③広報担当</w:t>
      </w:r>
    </w:p>
    <w:p w14:paraId="6ACF6936" w14:textId="77777777" w:rsidR="005B0BFE" w:rsidRPr="009C411D" w:rsidRDefault="005B0BFE" w:rsidP="005B0BFE">
      <w:pPr>
        <w:ind w:left="1100" w:hanging="110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00420140"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館内放送や</w:t>
      </w:r>
      <w:r w:rsidRPr="009C411D">
        <w:rPr>
          <w:rFonts w:ascii="HG丸ｺﾞｼｯｸM-PRO" w:eastAsia="HG丸ｺﾞｼｯｸM-PRO" w:hAnsi="HG丸ｺﾞｼｯｸM-PRO"/>
          <w:color w:val="000000" w:themeColor="text1"/>
        </w:rPr>
        <w:t>掲示板等</w:t>
      </w:r>
      <w:r w:rsidRPr="009C411D">
        <w:rPr>
          <w:rFonts w:ascii="HG丸ｺﾞｼｯｸM-PRO" w:eastAsia="HG丸ｺﾞｼｯｸM-PRO" w:hAnsi="HG丸ｺﾞｼｯｸM-PRO" w:hint="eastAsia"/>
          <w:color w:val="000000" w:themeColor="text1"/>
        </w:rPr>
        <w:t>を活用し、他の避難者へ</w:t>
      </w:r>
      <w:r w:rsidRPr="009C411D">
        <w:rPr>
          <w:rFonts w:ascii="HG丸ｺﾞｼｯｸM-PRO" w:eastAsia="HG丸ｺﾞｼｯｸM-PRO" w:hAnsi="HG丸ｺﾞｼｯｸM-PRO"/>
          <w:color w:val="000000" w:themeColor="text1"/>
        </w:rPr>
        <w:t>正確な情報を伝える。</w:t>
      </w:r>
    </w:p>
    <w:p w14:paraId="32042226" w14:textId="77777777" w:rsidR="005B0BFE" w:rsidRPr="009C411D" w:rsidRDefault="005B0BFE" w:rsidP="005B0BFE">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④</w:t>
      </w:r>
      <w:r w:rsidRPr="009C411D">
        <w:rPr>
          <w:rFonts w:ascii="HG丸ｺﾞｼｯｸM-PRO" w:eastAsia="HG丸ｺﾞｼｯｸM-PRO" w:hAnsi="HG丸ｺﾞｼｯｸM-PRO" w:cs="ＭＳ ゴシック"/>
          <w:color w:val="000000" w:themeColor="text1"/>
          <w:szCs w:val="24"/>
        </w:rPr>
        <w:t>専用スペース担当</w:t>
      </w:r>
    </w:p>
    <w:p w14:paraId="639ECF9D"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・地域災害対策本部から</w:t>
      </w:r>
      <w:r w:rsidRPr="009C411D">
        <w:rPr>
          <w:rFonts w:ascii="HG丸ｺﾞｼｯｸM-PRO" w:eastAsia="HG丸ｺﾞｼｯｸM-PRO" w:hAnsi="HG丸ｺﾞｼｯｸM-PRO" w:hint="eastAsia"/>
          <w:color w:val="000000" w:themeColor="text1"/>
        </w:rPr>
        <w:t>体調不良者</w:t>
      </w:r>
      <w:r w:rsidRPr="009C411D">
        <w:rPr>
          <w:rFonts w:ascii="HG丸ｺﾞｼｯｸM-PRO" w:eastAsia="HG丸ｺﾞｼｯｸM-PRO" w:hAnsi="HG丸ｺﾞｼｯｸM-PRO"/>
          <w:color w:val="000000" w:themeColor="text1"/>
        </w:rPr>
        <w:t>等の受け入れについて</w:t>
      </w:r>
      <w:r w:rsidRPr="009C411D">
        <w:rPr>
          <w:rFonts w:ascii="HG丸ｺﾞｼｯｸM-PRO" w:eastAsia="HG丸ｺﾞｼｯｸM-PRO" w:hAnsi="HG丸ｺﾞｼｯｸM-PRO" w:hint="eastAsia"/>
          <w:color w:val="000000" w:themeColor="text1"/>
        </w:rPr>
        <w:t>連絡</w:t>
      </w:r>
      <w:r w:rsidRPr="009C411D">
        <w:rPr>
          <w:rFonts w:ascii="HG丸ｺﾞｼｯｸM-PRO" w:eastAsia="HG丸ｺﾞｼｯｸM-PRO" w:hAnsi="HG丸ｺﾞｼｯｸM-PRO"/>
          <w:color w:val="000000" w:themeColor="text1"/>
        </w:rPr>
        <w:t>。</w:t>
      </w:r>
    </w:p>
    <w:p w14:paraId="5E8FA2A2"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szCs w:val="24"/>
        </w:rPr>
        <w:t>・</w:t>
      </w:r>
      <w:r w:rsidRPr="009C411D">
        <w:rPr>
          <w:rFonts w:ascii="HG丸ｺﾞｼｯｸM-PRO" w:eastAsia="HG丸ｺﾞｼｯｸM-PRO" w:hAnsi="HG丸ｺﾞｼｯｸM-PRO" w:hint="eastAsia"/>
          <w:color w:val="000000" w:themeColor="text1"/>
          <w:szCs w:val="24"/>
        </w:rPr>
        <w:t>体調不良者と</w:t>
      </w:r>
      <w:r w:rsidRPr="009C411D">
        <w:rPr>
          <w:rFonts w:ascii="HG丸ｺﾞｼｯｸM-PRO" w:eastAsia="HG丸ｺﾞｼｯｸM-PRO" w:hAnsi="HG丸ｺﾞｼｯｸM-PRO"/>
          <w:color w:val="000000" w:themeColor="text1"/>
          <w:szCs w:val="24"/>
        </w:rPr>
        <w:t>その家族は別の</w:t>
      </w:r>
      <w:r w:rsidRPr="009C411D">
        <w:rPr>
          <w:rFonts w:ascii="HG丸ｺﾞｼｯｸM-PRO" w:eastAsia="HG丸ｺﾞｼｯｸM-PRO" w:hAnsi="HG丸ｺﾞｼｯｸM-PRO" w:hint="eastAsia"/>
          <w:color w:val="000000" w:themeColor="text1"/>
          <w:szCs w:val="24"/>
        </w:rPr>
        <w:t>スペース（</w:t>
      </w:r>
      <w:r w:rsidRPr="009C411D">
        <w:rPr>
          <w:rFonts w:ascii="HG丸ｺﾞｼｯｸM-PRO" w:eastAsia="HG丸ｺﾞｼｯｸM-PRO" w:hAnsi="HG丸ｺﾞｼｯｸM-PRO"/>
          <w:color w:val="000000" w:themeColor="text1"/>
          <w:szCs w:val="24"/>
        </w:rPr>
        <w:t>教室等</w:t>
      </w:r>
      <w:r w:rsidRPr="009C411D">
        <w:rPr>
          <w:rFonts w:ascii="HG丸ｺﾞｼｯｸM-PRO" w:eastAsia="HG丸ｺﾞｼｯｸM-PRO" w:hAnsi="HG丸ｺﾞｼｯｸM-PRO" w:hint="eastAsia"/>
          <w:color w:val="000000" w:themeColor="text1"/>
          <w:szCs w:val="24"/>
        </w:rPr>
        <w:t>）</w:t>
      </w:r>
      <w:r w:rsidRPr="009C411D">
        <w:rPr>
          <w:rFonts w:ascii="HG丸ｺﾞｼｯｸM-PRO" w:eastAsia="HG丸ｺﾞｼｯｸM-PRO" w:hAnsi="HG丸ｺﾞｼｯｸM-PRO"/>
          <w:color w:val="000000" w:themeColor="text1"/>
          <w:szCs w:val="24"/>
        </w:rPr>
        <w:t>を確保</w:t>
      </w:r>
      <w:r w:rsidRPr="009C411D">
        <w:rPr>
          <w:rFonts w:ascii="HG丸ｺﾞｼｯｸM-PRO" w:eastAsia="HG丸ｺﾞｼｯｸM-PRO" w:hAnsi="HG丸ｺﾞｼｯｸM-PRO" w:hint="eastAsia"/>
          <w:color w:val="000000" w:themeColor="text1"/>
          <w:szCs w:val="24"/>
        </w:rPr>
        <w:t>し、区画を設置する。</w:t>
      </w:r>
    </w:p>
    <w:p w14:paraId="475F1092" w14:textId="22027D21"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・生活に必要な</w:t>
      </w:r>
      <w:r w:rsidRPr="002D54BF">
        <w:rPr>
          <w:rFonts w:ascii="HG丸ｺﾞｼｯｸM-PRO" w:eastAsia="HG丸ｺﾞｼｯｸM-PRO" w:hAnsi="HG丸ｺﾞｼｯｸM-PRO"/>
        </w:rPr>
        <w:t>物資を</w:t>
      </w:r>
      <w:r w:rsidRPr="002D54BF">
        <w:rPr>
          <w:rFonts w:ascii="HG丸ｺﾞｼｯｸM-PRO" w:eastAsia="HG丸ｺﾞｼｯｸM-PRO" w:hAnsi="HG丸ｺﾞｼｯｸM-PRO" w:hint="eastAsia"/>
        </w:rPr>
        <w:t>各</w:t>
      </w:r>
      <w:r w:rsidRPr="009C411D">
        <w:rPr>
          <w:rFonts w:ascii="HG丸ｺﾞｼｯｸM-PRO" w:eastAsia="HG丸ｺﾞｼｯｸM-PRO" w:hAnsi="HG丸ｺﾞｼｯｸM-PRO" w:hint="eastAsia"/>
          <w:color w:val="000000" w:themeColor="text1"/>
        </w:rPr>
        <w:t>区画</w:t>
      </w:r>
      <w:r w:rsidRPr="009C411D">
        <w:rPr>
          <w:rFonts w:ascii="HG丸ｺﾞｼｯｸM-PRO" w:eastAsia="HG丸ｺﾞｼｯｸM-PRO" w:hAnsi="HG丸ｺﾞｼｯｸM-PRO"/>
          <w:color w:val="000000" w:themeColor="text1"/>
        </w:rPr>
        <w:t>に準備する。</w:t>
      </w:r>
    </w:p>
    <w:p w14:paraId="250B8436"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・物資配給等担当者からの食料品等の配給は、当該エリアの境界で受け取り、各部</w:t>
      </w:r>
    </w:p>
    <w:p w14:paraId="45DBD6EC" w14:textId="77777777" w:rsidR="005B0BFE" w:rsidRPr="009C411D" w:rsidRDefault="005B0BFE"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屋の入口に設置した机に置くなど</w:t>
      </w:r>
      <w:r w:rsidRPr="009C411D">
        <w:rPr>
          <w:rFonts w:ascii="HG丸ｺﾞｼｯｸM-PRO" w:eastAsia="HG丸ｺﾞｼｯｸM-PRO" w:hAnsi="HG丸ｺﾞｼｯｸM-PRO" w:hint="eastAsia"/>
          <w:color w:val="000000" w:themeColor="text1"/>
        </w:rPr>
        <w:t>し、</w:t>
      </w:r>
      <w:r w:rsidRPr="009C411D">
        <w:rPr>
          <w:rFonts w:ascii="HG丸ｺﾞｼｯｸM-PRO" w:eastAsia="HG丸ｺﾞｼｯｸM-PRO" w:hAnsi="HG丸ｺﾞｼｯｸM-PRO"/>
          <w:color w:val="000000" w:themeColor="text1"/>
        </w:rPr>
        <w:t>直接手渡しはしない。</w:t>
      </w:r>
    </w:p>
    <w:p w14:paraId="1DD0E444"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・医療機関への</w:t>
      </w:r>
      <w:r w:rsidRPr="009C411D">
        <w:rPr>
          <w:rFonts w:ascii="HG丸ｺﾞｼｯｸM-PRO" w:eastAsia="HG丸ｺﾞｼｯｸM-PRO" w:hAnsi="HG丸ｺﾞｼｯｸM-PRO" w:hint="eastAsia"/>
          <w:color w:val="000000" w:themeColor="text1"/>
        </w:rPr>
        <w:t>受診</w:t>
      </w:r>
      <w:r w:rsidRPr="009C411D">
        <w:rPr>
          <w:rFonts w:ascii="HG丸ｺﾞｼｯｸM-PRO" w:eastAsia="HG丸ｺﾞｼｯｸM-PRO" w:hAnsi="HG丸ｺﾞｼｯｸM-PRO"/>
          <w:color w:val="000000" w:themeColor="text1"/>
        </w:rPr>
        <w:t>の連絡があった場合には、身の回りの荷物等をまとめ</w:t>
      </w:r>
      <w:r w:rsidRPr="009C411D">
        <w:rPr>
          <w:rFonts w:ascii="HG丸ｺﾞｼｯｸM-PRO" w:eastAsia="HG丸ｺﾞｼｯｸM-PRO" w:hAnsi="HG丸ｺﾞｼｯｸM-PRO" w:hint="eastAsia"/>
          <w:color w:val="000000" w:themeColor="text1"/>
        </w:rPr>
        <w:t>てもらい、</w:t>
      </w:r>
    </w:p>
    <w:p w14:paraId="71D1D7F2" w14:textId="77777777" w:rsidR="005B0BFE" w:rsidRPr="009C411D" w:rsidRDefault="005B0BFE" w:rsidP="0042014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専用スペースから車両まで誘導する。</w:t>
      </w:r>
    </w:p>
    <w:p w14:paraId="1A56578D" w14:textId="77777777" w:rsidR="00897850" w:rsidRPr="009C411D" w:rsidRDefault="00897850" w:rsidP="00420140">
      <w:pPr>
        <w:ind w:firstLineChars="400" w:firstLine="960"/>
        <w:rPr>
          <w:rFonts w:ascii="HG丸ｺﾞｼｯｸM-PRO" w:eastAsia="HG丸ｺﾞｼｯｸM-PRO" w:hAnsi="HG丸ｺﾞｼｯｸM-PRO"/>
          <w:color w:val="000000" w:themeColor="text1"/>
        </w:rPr>
      </w:pPr>
    </w:p>
    <w:p w14:paraId="7D6980C7" w14:textId="77777777" w:rsidR="005B0BFE" w:rsidRPr="009C411D" w:rsidRDefault="00420140" w:rsidP="00420140">
      <w:pPr>
        <w:ind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w:t>
      </w:r>
      <w:r w:rsidR="005B0BFE" w:rsidRPr="009C411D">
        <w:rPr>
          <w:rFonts w:ascii="HG丸ｺﾞｼｯｸM-PRO" w:eastAsia="HG丸ｺﾞｼｯｸM-PRO" w:hAnsi="HG丸ｺﾞｼｯｸM-PRO" w:hint="eastAsia"/>
          <w:color w:val="000000" w:themeColor="text1"/>
          <w:szCs w:val="24"/>
        </w:rPr>
        <w:t>居住スペースで体調不良者が発生した場合の対応手順</w:t>
      </w:r>
    </w:p>
    <w:p w14:paraId="537E5A36" w14:textId="77777777" w:rsidR="005B0BFE" w:rsidRPr="009C411D" w:rsidRDefault="005B0BFE" w:rsidP="005B0BFE">
      <w:pPr>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①居住スペース担当</w:t>
      </w:r>
    </w:p>
    <w:p w14:paraId="3157B6A4"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・避難者から体調不良の申し出があった場合は、地域災害対策本部に報告する。</w:t>
      </w:r>
    </w:p>
    <w:p w14:paraId="0D067012"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体調不良者等</w:t>
      </w:r>
      <w:r w:rsidRPr="009C411D">
        <w:rPr>
          <w:rFonts w:ascii="HG丸ｺﾞｼｯｸM-PRO" w:eastAsia="HG丸ｺﾞｼｯｸM-PRO" w:hAnsi="HG丸ｺﾞｼｯｸM-PRO"/>
          <w:color w:val="000000" w:themeColor="text1"/>
        </w:rPr>
        <w:t>に専用</w:t>
      </w:r>
      <w:r w:rsidRPr="009C411D">
        <w:rPr>
          <w:rFonts w:ascii="HG丸ｺﾞｼｯｸM-PRO" w:eastAsia="HG丸ｺﾞｼｯｸM-PRO" w:hAnsi="HG丸ｺﾞｼｯｸM-PRO" w:hint="eastAsia"/>
          <w:color w:val="000000" w:themeColor="text1"/>
        </w:rPr>
        <w:t>スペース</w:t>
      </w:r>
      <w:r w:rsidRPr="009C411D">
        <w:rPr>
          <w:rFonts w:ascii="HG丸ｺﾞｼｯｸM-PRO" w:eastAsia="HG丸ｺﾞｼｯｸM-PRO" w:hAnsi="HG丸ｺﾞｼｯｸM-PRO"/>
          <w:color w:val="000000" w:themeColor="text1"/>
        </w:rPr>
        <w:t>への移動を伝え、身の回りの荷物をまとめて</w:t>
      </w:r>
      <w:r w:rsidRPr="009C411D">
        <w:rPr>
          <w:rFonts w:ascii="HG丸ｺﾞｼｯｸM-PRO" w:eastAsia="HG丸ｺﾞｼｯｸM-PRO" w:hAnsi="HG丸ｺﾞｼｯｸM-PRO" w:hint="eastAsia"/>
          <w:color w:val="000000" w:themeColor="text1"/>
        </w:rPr>
        <w:t>もらう</w:t>
      </w:r>
      <w:r w:rsidRPr="009C411D">
        <w:rPr>
          <w:rFonts w:ascii="HG丸ｺﾞｼｯｸM-PRO" w:eastAsia="HG丸ｺﾞｼｯｸM-PRO" w:hAnsi="HG丸ｺﾞｼｯｸM-PRO"/>
          <w:color w:val="000000" w:themeColor="text1"/>
        </w:rPr>
        <w:t>。</w:t>
      </w:r>
    </w:p>
    <w:p w14:paraId="4B0628BF" w14:textId="77777777" w:rsidR="00420140"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・定められた動線により専用スペースへ誘導し、専用スペース担当者に引き継ぐ。</w:t>
      </w:r>
    </w:p>
    <w:p w14:paraId="465608CB"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この時、専用スペースには絶対に立ち入らない。</w:t>
      </w:r>
    </w:p>
    <w:p w14:paraId="6D9C32AE" w14:textId="77777777" w:rsidR="005B0BFE" w:rsidRPr="009C411D" w:rsidRDefault="005B0BFE" w:rsidP="0042014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・移動時にドア、手すり等の共用部分に極力触れ</w:t>
      </w:r>
      <w:r w:rsidRPr="009C411D">
        <w:rPr>
          <w:rFonts w:ascii="HG丸ｺﾞｼｯｸM-PRO" w:eastAsia="HG丸ｺﾞｼｯｸM-PRO" w:hAnsi="HG丸ｺﾞｼｯｸM-PRO" w:hint="eastAsia"/>
          <w:color w:val="000000" w:themeColor="text1"/>
        </w:rPr>
        <w:t>させ</w:t>
      </w:r>
      <w:r w:rsidRPr="009C411D">
        <w:rPr>
          <w:rFonts w:ascii="HG丸ｺﾞｼｯｸM-PRO" w:eastAsia="HG丸ｺﾞｼｯｸM-PRO" w:hAnsi="HG丸ｺﾞｼｯｸM-PRO"/>
          <w:color w:val="000000" w:themeColor="text1"/>
        </w:rPr>
        <w:t>ないように</w:t>
      </w:r>
      <w:r w:rsidRPr="009C411D">
        <w:rPr>
          <w:rFonts w:ascii="HG丸ｺﾞｼｯｸM-PRO" w:eastAsia="HG丸ｺﾞｼｯｸM-PRO" w:hAnsi="HG丸ｺﾞｼｯｸM-PRO" w:hint="eastAsia"/>
          <w:color w:val="000000" w:themeColor="text1"/>
        </w:rPr>
        <w:t>配慮</w:t>
      </w:r>
      <w:r w:rsidRPr="009C411D">
        <w:rPr>
          <w:rFonts w:ascii="HG丸ｺﾞｼｯｸM-PRO" w:eastAsia="HG丸ｺﾞｼｯｸM-PRO" w:hAnsi="HG丸ｺﾞｼｯｸM-PRO"/>
          <w:color w:val="000000" w:themeColor="text1"/>
        </w:rPr>
        <w:t>する。</w:t>
      </w:r>
    </w:p>
    <w:p w14:paraId="1C511C5F" w14:textId="77777777" w:rsidR="002D7A06" w:rsidRPr="009C411D" w:rsidRDefault="005B0BFE" w:rsidP="00420140">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rPr>
        <w:t>②</w:t>
      </w:r>
      <w:r w:rsidRPr="009C411D">
        <w:rPr>
          <w:rFonts w:ascii="HG丸ｺﾞｼｯｸM-PRO" w:eastAsia="HG丸ｺﾞｼｯｸM-PRO" w:hAnsi="HG丸ｺﾞｼｯｸM-PRO" w:cs="ＭＳ ゴシック"/>
          <w:color w:val="000000" w:themeColor="text1"/>
        </w:rPr>
        <w:t>地域災害対策本部</w:t>
      </w:r>
      <w:r w:rsidR="00420140" w:rsidRPr="009C411D">
        <w:rPr>
          <w:rFonts w:ascii="HG丸ｺﾞｼｯｸM-PRO" w:eastAsia="HG丸ｺﾞｼｯｸM-PRO" w:hAnsi="HG丸ｺﾞｼｯｸM-PRO" w:cs="ＭＳ ゴシック" w:hint="eastAsia"/>
          <w:color w:val="000000" w:themeColor="text1"/>
        </w:rPr>
        <w:t>、③広報担当、④専用スペース担当の対応手順は、</w:t>
      </w:r>
      <w:r w:rsidR="002D7A06" w:rsidRPr="009C411D">
        <w:rPr>
          <w:rFonts w:ascii="HG丸ｺﾞｼｯｸM-PRO" w:eastAsia="HG丸ｺﾞｼｯｸM-PRO" w:hAnsi="HG丸ｺﾞｼｯｸM-PRO" w:cs="ＭＳ ゴシック" w:hint="eastAsia"/>
          <w:color w:val="000000" w:themeColor="text1"/>
        </w:rPr>
        <w:t>上記「</w:t>
      </w:r>
      <w:r w:rsidR="002D7A06" w:rsidRPr="009C411D">
        <w:rPr>
          <w:rFonts w:ascii="HG丸ｺﾞｼｯｸM-PRO" w:eastAsia="HG丸ｺﾞｼｯｸM-PRO" w:hAnsi="HG丸ｺﾞｼｯｸM-PRO" w:hint="eastAsia"/>
          <w:color w:val="000000" w:themeColor="text1"/>
          <w:szCs w:val="24"/>
        </w:rPr>
        <w:t>※事前</w:t>
      </w:r>
    </w:p>
    <w:p w14:paraId="6EBA365C" w14:textId="77777777" w:rsidR="005B0BFE" w:rsidRPr="009C411D" w:rsidRDefault="002D7A06" w:rsidP="002D7A06">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szCs w:val="24"/>
        </w:rPr>
        <w:t>受付で体調不良者が発生した場合の対応手順」と同様。</w:t>
      </w:r>
    </w:p>
    <w:p w14:paraId="78C45D0E" w14:textId="77777777" w:rsidR="002D7A06" w:rsidRPr="009C411D" w:rsidRDefault="002D7A06" w:rsidP="005B0BFE">
      <w:pPr>
        <w:rPr>
          <w:rFonts w:ascii="HG丸ｺﾞｼｯｸM-PRO" w:eastAsia="HG丸ｺﾞｼｯｸM-PRO" w:hAnsi="HG丸ｺﾞｼｯｸM-PRO"/>
          <w:color w:val="000000" w:themeColor="text1"/>
          <w:lang w:eastAsia="ja"/>
        </w:rPr>
      </w:pPr>
    </w:p>
    <w:p w14:paraId="2032E92F" w14:textId="77777777" w:rsidR="005B0BFE" w:rsidRPr="009C411D" w:rsidRDefault="002D7A06" w:rsidP="002D7A06">
      <w:pPr>
        <w:ind w:firstLineChars="100" w:firstLine="24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cs="Arial Unicode MS" w:hint="eastAsia"/>
          <w:color w:val="000000" w:themeColor="text1"/>
          <w:szCs w:val="24"/>
        </w:rPr>
        <w:t>※</w:t>
      </w:r>
      <w:r w:rsidR="005B0BFE" w:rsidRPr="009C411D">
        <w:rPr>
          <w:rFonts w:ascii="HG丸ｺﾞｼｯｸM-PRO" w:eastAsia="HG丸ｺﾞｼｯｸM-PRO" w:hAnsi="HG丸ｺﾞｼｯｸM-PRO" w:cs="Arial Unicode MS"/>
          <w:color w:val="000000" w:themeColor="text1"/>
          <w:szCs w:val="24"/>
        </w:rPr>
        <w:t>医療機関</w:t>
      </w:r>
      <w:r w:rsidR="005B0BFE" w:rsidRPr="009C411D">
        <w:rPr>
          <w:rFonts w:ascii="HG丸ｺﾞｼｯｸM-PRO" w:eastAsia="HG丸ｺﾞｼｯｸM-PRO" w:hAnsi="HG丸ｺﾞｼｯｸM-PRO" w:cs="Arial Unicode MS" w:hint="eastAsia"/>
          <w:color w:val="000000" w:themeColor="text1"/>
          <w:szCs w:val="24"/>
        </w:rPr>
        <w:t>への受診にかかる</w:t>
      </w:r>
      <w:r w:rsidR="005B0BFE" w:rsidRPr="009C411D">
        <w:rPr>
          <w:rFonts w:ascii="HG丸ｺﾞｼｯｸM-PRO" w:eastAsia="HG丸ｺﾞｼｯｸM-PRO" w:hAnsi="HG丸ｺﾞｼｯｸM-PRO" w:cs="Arial Unicode MS"/>
          <w:color w:val="000000" w:themeColor="text1"/>
          <w:szCs w:val="24"/>
        </w:rPr>
        <w:t>対応手順</w:t>
      </w:r>
    </w:p>
    <w:p w14:paraId="5C2876BB" w14:textId="77777777" w:rsidR="002D7A06" w:rsidRPr="009C411D" w:rsidRDefault="005B0BFE" w:rsidP="002D7A06">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s="HG丸ｺﾞｼｯｸM-PRO"/>
          <w:color w:val="000000" w:themeColor="text1"/>
        </w:rPr>
        <w:t xml:space="preserve">　</w:t>
      </w:r>
      <w:r w:rsidRPr="009C411D">
        <w:rPr>
          <w:rFonts w:ascii="HG丸ｺﾞｼｯｸM-PRO" w:eastAsia="HG丸ｺﾞｼｯｸM-PRO" w:hAnsi="HG丸ｺﾞｼｯｸM-PRO" w:cs="HG丸ｺﾞｼｯｸM-PRO" w:hint="eastAsia"/>
          <w:color w:val="000000" w:themeColor="text1"/>
        </w:rPr>
        <w:t xml:space="preserve">　①避難所での対応（専用スペースへの移動）</w:t>
      </w:r>
    </w:p>
    <w:p w14:paraId="175FC8CA" w14:textId="77777777" w:rsidR="005B0BFE" w:rsidRPr="009C411D" w:rsidRDefault="005B0BFE" w:rsidP="0089785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体調不良者等を居住スペースから専用スペースへ誘導する。</w:t>
      </w:r>
    </w:p>
    <w:p w14:paraId="50A6B397"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専用スペース</w:t>
      </w:r>
      <w:r w:rsidR="00897850" w:rsidRPr="009C411D">
        <w:rPr>
          <w:rFonts w:ascii="HG丸ｺﾞｼｯｸM-PRO" w:eastAsia="HG丸ｺﾞｼｯｸM-PRO" w:hAnsi="HG丸ｺﾞｼｯｸM-PRO" w:hint="eastAsia"/>
          <w:color w:val="000000" w:themeColor="text1"/>
        </w:rPr>
        <w:t>で</w:t>
      </w:r>
      <w:r w:rsidRPr="009C411D">
        <w:rPr>
          <w:rFonts w:ascii="HG丸ｺﾞｼｯｸM-PRO" w:eastAsia="HG丸ｺﾞｼｯｸM-PRO" w:hAnsi="HG丸ｺﾞｼｯｸM-PRO"/>
          <w:color w:val="000000" w:themeColor="text1"/>
        </w:rPr>
        <w:t>体調不良者等に一時待機してもらう。</w:t>
      </w:r>
    </w:p>
    <w:p w14:paraId="26448944"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②</w:t>
      </w:r>
      <w:r w:rsidRPr="009C411D">
        <w:rPr>
          <w:rFonts w:ascii="HG丸ｺﾞｼｯｸM-PRO" w:eastAsia="HG丸ｺﾞｼｯｸM-PRO" w:hAnsi="HG丸ｺﾞｼｯｸM-PRO"/>
          <w:color w:val="000000" w:themeColor="text1"/>
        </w:rPr>
        <w:t>保健所への通報</w:t>
      </w:r>
      <w:r w:rsidRPr="009C411D">
        <w:rPr>
          <w:rFonts w:ascii="HG丸ｺﾞｼｯｸM-PRO" w:eastAsia="HG丸ｺﾞｼｯｸM-PRO" w:hAnsi="HG丸ｺﾞｼｯｸM-PRO" w:hint="eastAsia"/>
          <w:color w:val="000000" w:themeColor="text1"/>
        </w:rPr>
        <w:t>：体調不良者発生の連絡</w:t>
      </w:r>
    </w:p>
    <w:p w14:paraId="2E52AE47" w14:textId="77777777" w:rsidR="002D7A06" w:rsidRPr="009C411D" w:rsidRDefault="005B0BFE" w:rsidP="005B0BFE">
      <w:pPr>
        <w:ind w:leftChars="300" w:left="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居住スペース担当　⇒　自主防災隊</w:t>
      </w:r>
      <w:r w:rsidR="002D7A06" w:rsidRPr="009C411D">
        <w:rPr>
          <w:rFonts w:ascii="HG丸ｺﾞｼｯｸM-PRO" w:eastAsia="HG丸ｺﾞｼｯｸM-PRO" w:hAnsi="HG丸ｺﾞｼｯｸM-PRO" w:hint="eastAsia"/>
          <w:color w:val="000000" w:themeColor="text1"/>
        </w:rPr>
        <w:t>（団）</w:t>
      </w:r>
      <w:r w:rsidRPr="009C411D">
        <w:rPr>
          <w:rFonts w:ascii="HG丸ｺﾞｼｯｸM-PRO" w:eastAsia="HG丸ｺﾞｼｯｸM-PRO" w:hAnsi="HG丸ｺﾞｼｯｸM-PRO"/>
          <w:color w:val="000000" w:themeColor="text1"/>
        </w:rPr>
        <w:t>長　⇒　地域派遣職員　⇒</w:t>
      </w:r>
    </w:p>
    <w:p w14:paraId="34F49297" w14:textId="77777777" w:rsidR="005B0BFE" w:rsidRPr="009C411D" w:rsidRDefault="005B0BFE" w:rsidP="005B0BFE">
      <w:pPr>
        <w:ind w:leftChars="300" w:left="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市災害対策本部</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保健所</w:t>
      </w:r>
      <w:r w:rsidRPr="009C411D">
        <w:rPr>
          <w:rFonts w:ascii="HG丸ｺﾞｼｯｸM-PRO" w:eastAsia="HG丸ｺﾞｼｯｸM-PRO" w:hAnsi="HG丸ｺﾞｼｯｸM-PRO" w:hint="eastAsia"/>
          <w:color w:val="000000" w:themeColor="text1"/>
        </w:rPr>
        <w:t>：</w:t>
      </w:r>
      <w:r w:rsidR="00897850" w:rsidRPr="009C411D">
        <w:rPr>
          <w:rFonts w:ascii="HG丸ｺﾞｼｯｸM-PRO" w:eastAsia="HG丸ｺﾞｼｯｸM-PRO" w:hAnsi="HG丸ｺﾞｼｯｸM-PRO" w:hint="eastAsia"/>
          <w:color w:val="000000" w:themeColor="text1"/>
        </w:rPr>
        <w:t>局所</w:t>
      </w:r>
      <w:r w:rsidRPr="009C411D">
        <w:rPr>
          <w:rFonts w:ascii="HG丸ｺﾞｼｯｸM-PRO" w:eastAsia="HG丸ｺﾞｼｯｸM-PRO" w:hAnsi="HG丸ｺﾞｼｯｸM-PRO" w:hint="eastAsia"/>
          <w:color w:val="000000" w:themeColor="text1"/>
        </w:rPr>
        <w:t>的な災害の場合　→　感染症対策課</w:t>
      </w:r>
    </w:p>
    <w:p w14:paraId="25A8788F" w14:textId="77777777" w:rsidR="005B0BFE" w:rsidRPr="009C411D" w:rsidRDefault="005B0BFE" w:rsidP="002D7A06">
      <w:pPr>
        <w:ind w:firstLineChars="1700" w:firstLine="40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大規模な災害の場合　→　医療救護本部（保健所内）</w:t>
      </w:r>
    </w:p>
    <w:p w14:paraId="4B25C749"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③</w:t>
      </w:r>
      <w:r w:rsidRPr="009C411D">
        <w:rPr>
          <w:rFonts w:ascii="HG丸ｺﾞｼｯｸM-PRO" w:eastAsia="HG丸ｺﾞｼｯｸM-PRO" w:hAnsi="HG丸ｺﾞｼｯｸM-PRO"/>
          <w:color w:val="000000" w:themeColor="text1"/>
        </w:rPr>
        <w:t>医療機関</w:t>
      </w:r>
      <w:r w:rsidRPr="009C411D">
        <w:rPr>
          <w:rFonts w:ascii="HG丸ｺﾞｼｯｸM-PRO" w:eastAsia="HG丸ｺﾞｼｯｸM-PRO" w:hAnsi="HG丸ｺﾞｼｯｸM-PRO" w:hint="eastAsia"/>
          <w:color w:val="000000" w:themeColor="text1"/>
        </w:rPr>
        <w:t>への</w:t>
      </w:r>
      <w:r w:rsidR="00897850" w:rsidRPr="009C411D">
        <w:rPr>
          <w:rFonts w:ascii="HG丸ｺﾞｼｯｸM-PRO" w:eastAsia="HG丸ｺﾞｼｯｸM-PRO" w:hAnsi="HG丸ｺﾞｼｯｸM-PRO" w:hint="eastAsia"/>
          <w:color w:val="000000" w:themeColor="text1"/>
        </w:rPr>
        <w:t>受診</w:t>
      </w:r>
      <w:r w:rsidRPr="009C411D">
        <w:rPr>
          <w:rFonts w:ascii="HG丸ｺﾞｼｯｸM-PRO" w:eastAsia="HG丸ｺﾞｼｯｸM-PRO" w:hAnsi="HG丸ｺﾞｼｯｸM-PRO" w:hint="eastAsia"/>
          <w:color w:val="000000" w:themeColor="text1"/>
        </w:rPr>
        <w:t>調整</w:t>
      </w:r>
    </w:p>
    <w:p w14:paraId="035B2459" w14:textId="77777777" w:rsidR="005B0BFE" w:rsidRPr="009C411D" w:rsidRDefault="00897850"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5B0BFE" w:rsidRPr="009C411D">
        <w:rPr>
          <w:rFonts w:ascii="HG丸ｺﾞｼｯｸM-PRO" w:eastAsia="HG丸ｺﾞｼｯｸM-PRO" w:hAnsi="HG丸ｺﾞｼｯｸM-PRO"/>
          <w:color w:val="000000" w:themeColor="text1"/>
        </w:rPr>
        <w:t>保健所</w:t>
      </w:r>
      <w:r w:rsidR="005B0BFE" w:rsidRPr="009C411D">
        <w:rPr>
          <w:rFonts w:ascii="HG丸ｺﾞｼｯｸM-PRO" w:eastAsia="HG丸ｺﾞｼｯｸM-PRO" w:hAnsi="HG丸ｺﾞｼｯｸM-PRO" w:hint="eastAsia"/>
          <w:color w:val="000000" w:themeColor="text1"/>
        </w:rPr>
        <w:t>が体調不良者からの聞取りを実施。</w:t>
      </w:r>
    </w:p>
    <w:p w14:paraId="5A8E223A" w14:textId="77777777" w:rsidR="002D7A06" w:rsidRPr="009C411D" w:rsidRDefault="005B0BFE" w:rsidP="00897850">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s="ＭＳ 明朝" w:hint="eastAsia"/>
          <w:color w:val="000000" w:themeColor="text1"/>
        </w:rPr>
        <w:t>→</w:t>
      </w:r>
      <w:r w:rsidRPr="009C411D">
        <w:rPr>
          <w:rFonts w:ascii="HG丸ｺﾞｼｯｸM-PRO" w:eastAsia="HG丸ｺﾞｼｯｸM-PRO" w:hAnsi="HG丸ｺﾞｼｯｸM-PRO"/>
          <w:color w:val="000000" w:themeColor="text1"/>
        </w:rPr>
        <w:t>医療機関</w:t>
      </w:r>
      <w:r w:rsidRPr="009C411D">
        <w:rPr>
          <w:rFonts w:ascii="HG丸ｺﾞｼｯｸM-PRO" w:eastAsia="HG丸ｺﾞｼｯｸM-PRO" w:hAnsi="HG丸ｺﾞｼｯｸM-PRO" w:hint="eastAsia"/>
          <w:color w:val="000000" w:themeColor="text1"/>
        </w:rPr>
        <w:t>への</w:t>
      </w:r>
      <w:r w:rsidRPr="009C411D">
        <w:rPr>
          <w:rFonts w:ascii="HG丸ｺﾞｼｯｸM-PRO" w:eastAsia="HG丸ｺﾞｼｯｸM-PRO" w:hAnsi="HG丸ｺﾞｼｯｸM-PRO"/>
          <w:color w:val="000000" w:themeColor="text1"/>
        </w:rPr>
        <w:t>受診</w:t>
      </w:r>
      <w:r w:rsidRPr="009C411D">
        <w:rPr>
          <w:rFonts w:ascii="HG丸ｺﾞｼｯｸM-PRO" w:eastAsia="HG丸ｺﾞｼｯｸM-PRO" w:hAnsi="HG丸ｺﾞｼｯｸM-PRO" w:hint="eastAsia"/>
          <w:color w:val="000000" w:themeColor="text1"/>
        </w:rPr>
        <w:t>と検査結果の市災害対策本部への報告について説明</w:t>
      </w:r>
    </w:p>
    <w:p w14:paraId="19C3F83E" w14:textId="77777777" w:rsidR="005B0BFE" w:rsidRPr="009C411D" w:rsidRDefault="005B0BFE" w:rsidP="00897850">
      <w:pPr>
        <w:ind w:firstLineChars="500" w:firstLine="120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lastRenderedPageBreak/>
        <w:t>医師が新型コロナウイルス感染症を疑うと判断</w:t>
      </w:r>
      <w:r w:rsidR="00897850" w:rsidRPr="009C411D">
        <w:rPr>
          <w:rFonts w:ascii="HG丸ｺﾞｼｯｸM-PRO" w:eastAsia="HG丸ｺﾞｼｯｸM-PRO" w:hAnsi="HG丸ｺﾞｼｯｸM-PRO" w:hint="eastAsia"/>
          <w:color w:val="000000" w:themeColor="text1"/>
        </w:rPr>
        <w:t>した場合は、</w:t>
      </w:r>
      <w:r w:rsidRPr="009C411D">
        <w:rPr>
          <w:rFonts w:ascii="HG丸ｺﾞｼｯｸM-PRO" w:eastAsia="HG丸ｺﾞｼｯｸM-PRO" w:hAnsi="HG丸ｺﾞｼｯｸM-PRO"/>
          <w:color w:val="000000" w:themeColor="text1"/>
        </w:rPr>
        <w:t>検体採取等</w:t>
      </w:r>
      <w:r w:rsidRPr="009C411D">
        <w:rPr>
          <w:rFonts w:ascii="HG丸ｺﾞｼｯｸM-PRO" w:eastAsia="HG丸ｺﾞｼｯｸM-PRO" w:hAnsi="HG丸ｺﾞｼｯｸM-PRO" w:hint="eastAsia"/>
          <w:color w:val="000000" w:themeColor="text1"/>
        </w:rPr>
        <w:t>の対応</w:t>
      </w:r>
      <w:bookmarkStart w:id="0" w:name="_GoBack"/>
      <w:bookmarkEnd w:id="0"/>
    </w:p>
    <w:p w14:paraId="0E172EF4"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④</w:t>
      </w:r>
      <w:r w:rsidRPr="009C411D">
        <w:rPr>
          <w:rFonts w:ascii="HG丸ｺﾞｼｯｸM-PRO" w:eastAsia="HG丸ｺﾞｼｯｸM-PRO" w:hAnsi="HG丸ｺﾞｼｯｸM-PRO"/>
          <w:color w:val="000000" w:themeColor="text1"/>
        </w:rPr>
        <w:t>避難所への連絡</w:t>
      </w:r>
      <w:r w:rsidRPr="009C411D">
        <w:rPr>
          <w:rFonts w:ascii="HG丸ｺﾞｼｯｸM-PRO" w:eastAsia="HG丸ｺﾞｼｯｸM-PRO" w:hAnsi="HG丸ｺﾞｼｯｸM-PRO" w:hint="eastAsia"/>
          <w:color w:val="000000" w:themeColor="text1"/>
        </w:rPr>
        <w:t>・指示</w:t>
      </w:r>
    </w:p>
    <w:p w14:paraId="2A71049C" w14:textId="77777777" w:rsidR="002D7A06" w:rsidRPr="009C411D" w:rsidRDefault="005B0BFE" w:rsidP="002D7A06">
      <w:pPr>
        <w:ind w:left="678"/>
        <w:rPr>
          <w:rFonts w:ascii="HG丸ｺﾞｼｯｸM-PRO" w:eastAsia="HG丸ｺﾞｼｯｸM-PRO" w:hAnsi="HG丸ｺﾞｼｯｸM-PRO"/>
          <w:color w:val="000000" w:themeColor="text1"/>
        </w:rPr>
      </w:pPr>
      <w:r w:rsidRPr="00337549">
        <w:rPr>
          <w:rFonts w:ascii="HG丸ｺﾞｼｯｸM-PRO" w:eastAsia="HG丸ｺﾞｼｯｸM-PRO" w:hAnsi="HG丸ｺﾞｼｯｸM-PRO" w:hint="eastAsia"/>
          <w:color w:val="000000" w:themeColor="text1"/>
          <w:spacing w:val="-20"/>
        </w:rPr>
        <w:t>・体調不良者の状況について、保健所は市災害対策本部へ、</w:t>
      </w:r>
      <w:r w:rsidRPr="00337549">
        <w:rPr>
          <w:rFonts w:ascii="HG丸ｺﾞｼｯｸM-PRO" w:eastAsia="HG丸ｺﾞｼｯｸM-PRO" w:hAnsi="HG丸ｺﾞｼｯｸM-PRO"/>
          <w:color w:val="000000" w:themeColor="text1"/>
          <w:spacing w:val="-20"/>
        </w:rPr>
        <w:t>市災害対策本部</w:t>
      </w:r>
      <w:r w:rsidRPr="00337549">
        <w:rPr>
          <w:rFonts w:ascii="HG丸ｺﾞｼｯｸM-PRO" w:eastAsia="HG丸ｺﾞｼｯｸM-PRO" w:hAnsi="HG丸ｺﾞｼｯｸM-PRO" w:hint="eastAsia"/>
          <w:color w:val="000000" w:themeColor="text1"/>
          <w:spacing w:val="-20"/>
        </w:rPr>
        <w:t>は、避</w:t>
      </w:r>
      <w:r w:rsidRPr="009C411D">
        <w:rPr>
          <w:rFonts w:ascii="HG丸ｺﾞｼｯｸM-PRO" w:eastAsia="HG丸ｺﾞｼｯｸM-PRO" w:hAnsi="HG丸ｺﾞｼｯｸM-PRO" w:hint="eastAsia"/>
          <w:color w:val="000000" w:themeColor="text1"/>
        </w:rPr>
        <w:t>難</w:t>
      </w:r>
    </w:p>
    <w:p w14:paraId="4CCA9077" w14:textId="77777777" w:rsidR="002D7A06" w:rsidRPr="009C411D" w:rsidRDefault="005B0BFE" w:rsidP="002D7A06">
      <w:pPr>
        <w:ind w:left="678"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所へ情報提供</w:t>
      </w:r>
      <w:r w:rsidR="00897850" w:rsidRPr="009C411D">
        <w:rPr>
          <w:rFonts w:ascii="HG丸ｺﾞｼｯｸM-PRO" w:eastAsia="HG丸ｺﾞｼｯｸM-PRO" w:hAnsi="HG丸ｺﾞｼｯｸM-PRO" w:hint="eastAsia"/>
          <w:color w:val="000000" w:themeColor="text1"/>
        </w:rPr>
        <w:t>し、支持を行う</w:t>
      </w:r>
      <w:r w:rsidRPr="009C411D">
        <w:rPr>
          <w:rFonts w:ascii="HG丸ｺﾞｼｯｸM-PRO" w:eastAsia="HG丸ｺﾞｼｯｸM-PRO" w:hAnsi="HG丸ｺﾞｼｯｸM-PRO" w:hint="eastAsia"/>
          <w:color w:val="000000" w:themeColor="text1"/>
        </w:rPr>
        <w:t>。</w:t>
      </w:r>
    </w:p>
    <w:p w14:paraId="1214FD20" w14:textId="77777777" w:rsidR="002D7A06" w:rsidRPr="009C411D" w:rsidRDefault="005B0BFE" w:rsidP="002D7A06">
      <w:pPr>
        <w:ind w:left="678"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保健所　⇒　市災害対策本部　⇒　地域派遣職員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自主防災隊</w:t>
      </w:r>
      <w:r w:rsidR="002D7A06" w:rsidRPr="009C411D">
        <w:rPr>
          <w:rFonts w:ascii="HG丸ｺﾞｼｯｸM-PRO" w:eastAsia="HG丸ｺﾞｼｯｸM-PRO" w:hAnsi="HG丸ｺﾞｼｯｸM-PRO" w:hint="eastAsia"/>
          <w:color w:val="000000" w:themeColor="text1"/>
        </w:rPr>
        <w:t>（団）</w:t>
      </w:r>
      <w:r w:rsidRPr="009C411D">
        <w:rPr>
          <w:rFonts w:ascii="HG丸ｺﾞｼｯｸM-PRO" w:eastAsia="HG丸ｺﾞｼｯｸM-PRO" w:hAnsi="HG丸ｺﾞｼｯｸM-PRO"/>
          <w:color w:val="000000" w:themeColor="text1"/>
        </w:rPr>
        <w:t>長</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xml:space="preserve">⇒　</w:t>
      </w:r>
    </w:p>
    <w:p w14:paraId="4A3F6A93" w14:textId="77777777" w:rsidR="005B0BFE" w:rsidRPr="009C411D" w:rsidRDefault="005B0BFE" w:rsidP="002D7A06">
      <w:pPr>
        <w:ind w:left="678"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専用スペース担当者</w:t>
      </w:r>
    </w:p>
    <w:p w14:paraId="7DE85AD9" w14:textId="77777777" w:rsidR="002D7A06" w:rsidRPr="009C411D" w:rsidRDefault="005B0BFE" w:rsidP="002D7A06">
      <w:pPr>
        <w:ind w:left="720" w:hangingChars="300" w:hanging="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⑤医療機関への搬送・受診・検査の実施</w:t>
      </w:r>
    </w:p>
    <w:p w14:paraId="55F221AE" w14:textId="77777777" w:rsidR="00897850" w:rsidRPr="009C411D" w:rsidRDefault="00897850" w:rsidP="0089785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・搬送：</w:t>
      </w:r>
      <w:r w:rsidRPr="009C411D">
        <w:rPr>
          <w:rFonts w:ascii="HG丸ｺﾞｼｯｸM-PRO" w:eastAsia="HG丸ｺﾞｼｯｸM-PRO" w:hAnsi="HG丸ｺﾞｼｯｸM-PRO" w:hint="eastAsia"/>
          <w:color w:val="000000" w:themeColor="text1"/>
        </w:rPr>
        <w:t>緊急性のある場合→</w:t>
      </w:r>
      <w:r w:rsidRPr="009C411D">
        <w:rPr>
          <w:rFonts w:ascii="HG丸ｺﾞｼｯｸM-PRO" w:eastAsia="HG丸ｺﾞｼｯｸM-PRO" w:hAnsi="HG丸ｺﾞｼｯｸM-PRO"/>
          <w:color w:val="000000" w:themeColor="text1"/>
        </w:rPr>
        <w:t>保健所</w:t>
      </w:r>
      <w:r w:rsidRPr="009C411D">
        <w:rPr>
          <w:rFonts w:ascii="HG丸ｺﾞｼｯｸM-PRO" w:eastAsia="HG丸ｺﾞｼｯｸM-PRO" w:hAnsi="HG丸ｺﾞｼｯｸM-PRO" w:hint="eastAsia"/>
          <w:color w:val="000000" w:themeColor="text1"/>
        </w:rPr>
        <w:t>から</w:t>
      </w:r>
      <w:r w:rsidRPr="009C411D">
        <w:rPr>
          <w:rFonts w:ascii="HG丸ｺﾞｼｯｸM-PRO" w:eastAsia="HG丸ｺﾞｼｯｸM-PRO" w:hAnsi="HG丸ｺﾞｼｯｸM-PRO"/>
          <w:color w:val="000000" w:themeColor="text1"/>
        </w:rPr>
        <w:t>消防本部</w:t>
      </w:r>
      <w:r w:rsidRPr="009C411D">
        <w:rPr>
          <w:rFonts w:ascii="HG丸ｺﾞｼｯｸM-PRO" w:eastAsia="HG丸ｺﾞｼｯｸM-PRO" w:hAnsi="HG丸ｺﾞｼｯｸM-PRO" w:hint="eastAsia"/>
          <w:color w:val="000000" w:themeColor="text1"/>
        </w:rPr>
        <w:t>に</w:t>
      </w:r>
      <w:r w:rsidRPr="009C411D">
        <w:rPr>
          <w:rFonts w:ascii="HG丸ｺﾞｼｯｸM-PRO" w:eastAsia="HG丸ｺﾞｼｯｸM-PRO" w:hAnsi="HG丸ｺﾞｼｯｸM-PRO"/>
          <w:color w:val="000000" w:themeColor="text1"/>
        </w:rPr>
        <w:t>救急車の手配</w:t>
      </w:r>
      <w:r w:rsidRPr="009C411D">
        <w:rPr>
          <w:rFonts w:ascii="HG丸ｺﾞｼｯｸM-PRO" w:eastAsia="HG丸ｺﾞｼｯｸM-PRO" w:hAnsi="HG丸ｺﾞｼｯｸM-PRO" w:hint="eastAsia"/>
          <w:color w:val="000000" w:themeColor="text1"/>
        </w:rPr>
        <w:t>を依頼</w:t>
      </w:r>
    </w:p>
    <w:p w14:paraId="4502EAF3" w14:textId="77777777" w:rsidR="00897850" w:rsidRPr="009C411D" w:rsidRDefault="00897850" w:rsidP="00897850">
      <w:pPr>
        <w:ind w:firstLineChars="700" w:firstLine="16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同居家族が搬送する場合→自家用車、飛沫感染防止対策されたタクシー等</w:t>
      </w:r>
    </w:p>
    <w:p w14:paraId="1BFC44D8" w14:textId="77777777" w:rsidR="002D7A06"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・専用スペース担当者は</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予め定めてあるルートで</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体調不良者</w:t>
      </w:r>
      <w:r w:rsidRPr="009C411D">
        <w:rPr>
          <w:rFonts w:ascii="HG丸ｺﾞｼｯｸM-PRO" w:eastAsia="HG丸ｺﾞｼｯｸM-PRO" w:hAnsi="HG丸ｺﾞｼｯｸM-PRO" w:hint="eastAsia"/>
          <w:color w:val="000000" w:themeColor="text1"/>
        </w:rPr>
        <w:t>を搬送車（</w:t>
      </w:r>
      <w:r w:rsidRPr="009C411D">
        <w:rPr>
          <w:rFonts w:ascii="HG丸ｺﾞｼｯｸM-PRO" w:eastAsia="HG丸ｺﾞｼｯｸM-PRO" w:hAnsi="HG丸ｺﾞｼｯｸM-PRO"/>
          <w:color w:val="000000" w:themeColor="text1"/>
        </w:rPr>
        <w:t>救急車</w:t>
      </w:r>
      <w:r w:rsidRPr="009C411D">
        <w:rPr>
          <w:rFonts w:ascii="HG丸ｺﾞｼｯｸM-PRO" w:eastAsia="HG丸ｺﾞｼｯｸM-PRO" w:hAnsi="HG丸ｺﾞｼｯｸM-PRO" w:hint="eastAsia"/>
          <w:color w:val="000000" w:themeColor="text1"/>
        </w:rPr>
        <w:t>、</w:t>
      </w:r>
    </w:p>
    <w:p w14:paraId="37E9E0C5" w14:textId="77777777" w:rsidR="002D7A06" w:rsidRPr="009C411D" w:rsidRDefault="002D7A06" w:rsidP="002D7A06">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自家用</w:t>
      </w:r>
      <w:r w:rsidR="005B0BFE" w:rsidRPr="009C411D">
        <w:rPr>
          <w:rFonts w:ascii="HG丸ｺﾞｼｯｸM-PRO" w:eastAsia="HG丸ｺﾞｼｯｸM-PRO" w:hAnsi="HG丸ｺﾞｼｯｸM-PRO" w:hint="eastAsia"/>
          <w:color w:val="000000" w:themeColor="text1"/>
        </w:rPr>
        <w:t>車等）</w:t>
      </w:r>
      <w:r w:rsidR="005B0BFE" w:rsidRPr="009C411D">
        <w:rPr>
          <w:rFonts w:ascii="HG丸ｺﾞｼｯｸM-PRO" w:eastAsia="HG丸ｺﾞｼｯｸM-PRO" w:hAnsi="HG丸ｺﾞｼｯｸM-PRO"/>
          <w:color w:val="000000" w:themeColor="text1"/>
        </w:rPr>
        <w:t>まで誘導する。</w:t>
      </w:r>
    </w:p>
    <w:p w14:paraId="2260B84A" w14:textId="77777777" w:rsidR="002D7A06" w:rsidRPr="009C411D" w:rsidRDefault="0095257D"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・受診後に体調不良者</w:t>
      </w:r>
      <w:r w:rsidR="005B0BFE" w:rsidRPr="009C411D">
        <w:rPr>
          <w:rFonts w:ascii="HG丸ｺﾞｼｯｸM-PRO" w:eastAsia="HG丸ｺﾞｼｯｸM-PRO" w:hAnsi="HG丸ｺﾞｼｯｸM-PRO" w:hint="eastAsia"/>
          <w:color w:val="000000" w:themeColor="text1"/>
        </w:rPr>
        <w:t>は、保健所へ連絡する。</w:t>
      </w:r>
    </w:p>
    <w:p w14:paraId="738AB6BC" w14:textId="77777777" w:rsidR="0095257D" w:rsidRPr="009C411D" w:rsidRDefault="0095257D" w:rsidP="0095257D">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・保健所は、体調不良者</w:t>
      </w:r>
      <w:r w:rsidR="005B0BFE" w:rsidRPr="009C411D">
        <w:rPr>
          <w:rFonts w:ascii="HG丸ｺﾞｼｯｸM-PRO" w:eastAsia="HG丸ｺﾞｼｯｸM-PRO" w:hAnsi="HG丸ｺﾞｼｯｸM-PRO" w:hint="eastAsia"/>
          <w:color w:val="000000" w:themeColor="text1"/>
        </w:rPr>
        <w:t>の状況について</w:t>
      </w:r>
      <w:r w:rsidR="005B0BFE" w:rsidRPr="009C411D">
        <w:rPr>
          <w:rFonts w:ascii="HG丸ｺﾞｼｯｸM-PRO" w:eastAsia="HG丸ｺﾞｼｯｸM-PRO" w:hAnsi="HG丸ｺﾞｼｯｸM-PRO"/>
          <w:color w:val="000000" w:themeColor="text1"/>
        </w:rPr>
        <w:t>市災害対策本部</w:t>
      </w:r>
      <w:r w:rsidR="005B0BFE" w:rsidRPr="009C411D">
        <w:rPr>
          <w:rFonts w:ascii="HG丸ｺﾞｼｯｸM-PRO" w:eastAsia="HG丸ｺﾞｼｯｸM-PRO" w:hAnsi="HG丸ｺﾞｼｯｸM-PRO" w:hint="eastAsia"/>
          <w:color w:val="000000" w:themeColor="text1"/>
        </w:rPr>
        <w:t>へ、</w:t>
      </w:r>
      <w:r w:rsidR="005B0BFE" w:rsidRPr="009C411D">
        <w:rPr>
          <w:rFonts w:ascii="HG丸ｺﾞｼｯｸM-PRO" w:eastAsia="HG丸ｺﾞｼｯｸM-PRO" w:hAnsi="HG丸ｺﾞｼｯｸM-PRO"/>
          <w:color w:val="000000" w:themeColor="text1"/>
        </w:rPr>
        <w:t>市災害対策本部</w:t>
      </w:r>
      <w:r w:rsidR="005B0BFE" w:rsidRPr="009C411D">
        <w:rPr>
          <w:rFonts w:ascii="HG丸ｺﾞｼｯｸM-PRO" w:eastAsia="HG丸ｺﾞｼｯｸM-PRO" w:hAnsi="HG丸ｺﾞｼｯｸM-PRO" w:hint="eastAsia"/>
          <w:color w:val="000000" w:themeColor="text1"/>
        </w:rPr>
        <w:t>は、避</w:t>
      </w:r>
    </w:p>
    <w:p w14:paraId="2B9151EB" w14:textId="77777777" w:rsidR="005B0BFE" w:rsidRPr="009C411D" w:rsidRDefault="005B0BFE" w:rsidP="0095257D">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難所へ情報提供する。</w:t>
      </w:r>
    </w:p>
    <w:p w14:paraId="01007586" w14:textId="77777777" w:rsidR="002D7A06"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・体調不良者は</w:t>
      </w: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検査</w:t>
      </w:r>
      <w:r w:rsidRPr="009C411D">
        <w:rPr>
          <w:rFonts w:ascii="HG丸ｺﾞｼｯｸM-PRO" w:eastAsia="HG丸ｺﾞｼｯｸM-PRO" w:hAnsi="HG丸ｺﾞｼｯｸM-PRO" w:hint="eastAsia"/>
          <w:color w:val="000000" w:themeColor="text1"/>
        </w:rPr>
        <w:t>結果が出るまで、自家用車、または避難所（専用スペース）</w:t>
      </w:r>
    </w:p>
    <w:p w14:paraId="09A93E4B" w14:textId="77777777" w:rsidR="005B0BFE" w:rsidRPr="009C411D" w:rsidRDefault="005B0BFE" w:rsidP="002D7A06">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で</w:t>
      </w:r>
      <w:r w:rsidRPr="009C411D">
        <w:rPr>
          <w:rFonts w:ascii="HG丸ｺﾞｼｯｸM-PRO" w:eastAsia="HG丸ｺﾞｼｯｸM-PRO" w:hAnsi="HG丸ｺﾞｼｯｸM-PRO"/>
          <w:color w:val="000000" w:themeColor="text1"/>
        </w:rPr>
        <w:t>待機する。</w:t>
      </w:r>
    </w:p>
    <w:p w14:paraId="3CC787F5"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⑥</w:t>
      </w:r>
      <w:r w:rsidRPr="009C411D">
        <w:rPr>
          <w:rFonts w:ascii="HG丸ｺﾞｼｯｸM-PRO" w:eastAsia="HG丸ｺﾞｼｯｸM-PRO" w:hAnsi="HG丸ｺﾞｼｯｸM-PRO"/>
          <w:color w:val="000000" w:themeColor="text1"/>
        </w:rPr>
        <w:t xml:space="preserve">検査結果の連絡　</w:t>
      </w:r>
    </w:p>
    <w:p w14:paraId="4DB796A3" w14:textId="77777777" w:rsidR="005B0BFE" w:rsidRPr="009C411D" w:rsidRDefault="005B0BFE" w:rsidP="005B0BFE">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1632" behindDoc="0" locked="0" layoutInCell="1" allowOverlap="1" wp14:anchorId="680E1BDD" wp14:editId="004FD776">
                <wp:simplePos x="0" y="0"/>
                <wp:positionH relativeFrom="column">
                  <wp:posOffset>1879918</wp:posOffset>
                </wp:positionH>
                <wp:positionV relativeFrom="paragraph">
                  <wp:posOffset>78423</wp:posOffset>
                </wp:positionV>
                <wp:extent cx="195580" cy="476885"/>
                <wp:effectExtent l="49847" t="26353" r="25718" b="120967"/>
                <wp:wrapNone/>
                <wp:docPr id="230" name="屈折矢印 230"/>
                <wp:cNvGraphicFramePr/>
                <a:graphic xmlns:a="http://schemas.openxmlformats.org/drawingml/2006/main">
                  <a:graphicData uri="http://schemas.microsoft.com/office/word/2010/wordprocessingShape">
                    <wps:wsp>
                      <wps:cNvSpPr/>
                      <wps:spPr>
                        <a:xfrm rot="5400000">
                          <a:off x="0" y="0"/>
                          <a:ext cx="195580" cy="476885"/>
                        </a:xfrm>
                        <a:prstGeom prst="bentUpArrow">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3FA6F" id="屈折矢印 230" o:spid="_x0000_s1026" style="position:absolute;left:0;text-align:left;margin-left:148.05pt;margin-top:6.2pt;width:15.4pt;height:37.55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" path="m,427990r122238,l122238,48895r-24448,l146685,r48895,48895l171133,48895r,427990l,476885,,427990xe" filled="f" strokecolor="black [3213]" strokeweight=".5pt">
                <v:shadow on="t" color="black" opacity="22937f" origin=",.5" offset="0,.63889mm"/>
                <v:path arrowok="t" o:connecttype="custom" o:connectlocs="0,427990;122238,427990;122238,48895;97790,48895;146685,0;195580,48895;171133,48895;171133,476885;0,476885;0,427990" o:connectangles="0,0,0,0,0,0,0,0,0,0"/>
              </v:shape>
            </w:pict>
          </mc:Fallback>
        </mc:AlternateContent>
      </w: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検査機関</w:t>
      </w: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xml:space="preserve">保健所　⇒　</w:t>
      </w:r>
      <w:r w:rsidRPr="009C411D">
        <w:rPr>
          <w:rFonts w:ascii="HG丸ｺﾞｼｯｸM-PRO" w:eastAsia="HG丸ｺﾞｼｯｸM-PRO" w:hAnsi="HG丸ｺﾞｼｯｸM-PRO" w:hint="eastAsia"/>
          <w:color w:val="000000" w:themeColor="text1"/>
        </w:rPr>
        <w:t>医療機関  ⇒  本人</w:t>
      </w:r>
    </w:p>
    <w:p w14:paraId="171AB818" w14:textId="77777777" w:rsidR="005B0BFE" w:rsidRPr="009C411D" w:rsidRDefault="005B0BFE" w:rsidP="005B0BFE">
      <w:pPr>
        <w:ind w:firstLine="3429"/>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市災害対策本部　⇒</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地域派遣職員</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p>
    <w:p w14:paraId="77153221" w14:textId="77777777" w:rsidR="005B0BFE" w:rsidRPr="009C411D" w:rsidRDefault="005B0BFE" w:rsidP="005B0BFE">
      <w:pPr>
        <w:ind w:firstLineChars="1524" w:firstLine="3658"/>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自主防災隊</w:t>
      </w:r>
      <w:r w:rsidR="002D7A06" w:rsidRPr="009C411D">
        <w:rPr>
          <w:rFonts w:ascii="HG丸ｺﾞｼｯｸM-PRO" w:eastAsia="HG丸ｺﾞｼｯｸM-PRO" w:hAnsi="HG丸ｺﾞｼｯｸM-PRO" w:hint="eastAsia"/>
          <w:color w:val="000000" w:themeColor="text1"/>
        </w:rPr>
        <w:t>（団）</w:t>
      </w:r>
      <w:r w:rsidRPr="009C411D">
        <w:rPr>
          <w:rFonts w:ascii="HG丸ｺﾞｼｯｸM-PRO" w:eastAsia="HG丸ｺﾞｼｯｸM-PRO" w:hAnsi="HG丸ｺﾞｼｯｸM-PRO"/>
          <w:color w:val="000000" w:themeColor="text1"/>
        </w:rPr>
        <w:t>長</w:t>
      </w: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　専用スペース担当者</w:t>
      </w:r>
      <w:r w:rsidRPr="009C411D">
        <w:rPr>
          <w:rFonts w:ascii="HG丸ｺﾞｼｯｸM-PRO" w:eastAsia="HG丸ｺﾞｼｯｸM-PRO" w:hAnsi="HG丸ｺﾞｼｯｸM-PRO" w:hint="eastAsia"/>
          <w:color w:val="000000" w:themeColor="text1"/>
        </w:rPr>
        <w:t xml:space="preserve">　</w:t>
      </w:r>
    </w:p>
    <w:p w14:paraId="03310BC9"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⑦</w:t>
      </w:r>
      <w:r w:rsidRPr="009C411D">
        <w:rPr>
          <w:rFonts w:ascii="HG丸ｺﾞｼｯｸM-PRO" w:eastAsia="HG丸ｺﾞｼｯｸM-PRO" w:hAnsi="HG丸ｺﾞｼｯｸM-PRO"/>
          <w:color w:val="000000" w:themeColor="text1"/>
        </w:rPr>
        <w:t>検査が陰性であった場合</w:t>
      </w:r>
    </w:p>
    <w:p w14:paraId="0B9DD1CC" w14:textId="77777777" w:rsidR="005B0BFE" w:rsidRPr="009C411D" w:rsidRDefault="005B0BFE" w:rsidP="0095257D">
      <w:pPr>
        <w:ind w:leftChars="300" w:left="960" w:hangingChars="100" w:hanging="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・原則、避難所の</w:t>
      </w:r>
      <w:r w:rsidRPr="009C411D">
        <w:rPr>
          <w:rFonts w:ascii="HG丸ｺﾞｼｯｸM-PRO" w:eastAsia="HG丸ｺﾞｼｯｸM-PRO" w:hAnsi="HG丸ｺﾞｼｯｸM-PRO"/>
          <w:color w:val="000000" w:themeColor="text1"/>
        </w:rPr>
        <w:t>専用スペー</w:t>
      </w:r>
      <w:r w:rsidRPr="009C411D">
        <w:rPr>
          <w:rFonts w:ascii="HG丸ｺﾞｼｯｸM-PRO" w:eastAsia="HG丸ｺﾞｼｯｸM-PRO" w:hAnsi="HG丸ｺﾞｼｯｸM-PRO" w:hint="eastAsia"/>
          <w:color w:val="000000" w:themeColor="text1"/>
        </w:rPr>
        <w:t>ス</w:t>
      </w:r>
      <w:r w:rsidR="0095257D" w:rsidRPr="009C411D">
        <w:rPr>
          <w:rFonts w:ascii="HG丸ｺﾞｼｯｸM-PRO" w:eastAsia="HG丸ｺﾞｼｯｸM-PRO" w:hAnsi="HG丸ｺﾞｼｯｸM-PRO" w:hint="eastAsia"/>
          <w:color w:val="000000" w:themeColor="text1"/>
        </w:rPr>
        <w:t>で</w:t>
      </w:r>
      <w:r w:rsidRPr="009C411D">
        <w:rPr>
          <w:rFonts w:ascii="HG丸ｺﾞｼｯｸM-PRO" w:eastAsia="HG丸ｺﾞｼｯｸM-PRO" w:hAnsi="HG丸ｺﾞｼｯｸM-PRO" w:hint="eastAsia"/>
          <w:color w:val="000000" w:themeColor="text1"/>
        </w:rPr>
        <w:t>過ごしてもらい</w:t>
      </w:r>
      <w:r w:rsidR="00483D9F" w:rsidRPr="00DE003F">
        <w:rPr>
          <w:rFonts w:ascii="HG丸ｺﾞｼｯｸM-PRO" w:eastAsia="HG丸ｺﾞｼｯｸM-PRO" w:hAnsi="HG丸ｺﾞｼｯｸM-PRO" w:hint="eastAsia"/>
          <w:color w:val="000000" w:themeColor="text1"/>
        </w:rPr>
        <w:t>（疑陰性もあるため検査後少なくとも１４日間）</w:t>
      </w:r>
      <w:r w:rsidRPr="009C411D">
        <w:rPr>
          <w:rFonts w:ascii="HG丸ｺﾞｼｯｸM-PRO" w:eastAsia="HG丸ｺﾞｼｯｸM-PRO" w:hAnsi="HG丸ｺﾞｼｯｸM-PRO" w:hint="eastAsia"/>
          <w:color w:val="000000" w:themeColor="text1"/>
        </w:rPr>
        <w:t>、専用スペース担当者が体調等を把握する（家族も同様）。</w:t>
      </w:r>
    </w:p>
    <w:p w14:paraId="4086464B" w14:textId="77777777" w:rsidR="005B0BFE" w:rsidRPr="009C411D" w:rsidRDefault="005B0BFE" w:rsidP="005B0BFE">
      <w:pPr>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⑧</w:t>
      </w:r>
      <w:r w:rsidRPr="009C411D">
        <w:rPr>
          <w:rFonts w:ascii="HG丸ｺﾞｼｯｸM-PRO" w:eastAsia="HG丸ｺﾞｼｯｸM-PRO" w:hAnsi="HG丸ｺﾞｼｯｸM-PRO"/>
          <w:color w:val="000000" w:themeColor="text1"/>
        </w:rPr>
        <w:t>検査が陽性であった場合</w:t>
      </w:r>
    </w:p>
    <w:p w14:paraId="7A438B24" w14:textId="33D2F72C"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・陽性者は、保健所が調整し、</w:t>
      </w:r>
      <w:r w:rsidR="007E224A" w:rsidRPr="002D54BF">
        <w:rPr>
          <w:rFonts w:ascii="HG丸ｺﾞｼｯｸM-PRO" w:eastAsia="HG丸ｺﾞｼｯｸM-PRO" w:hAnsi="HG丸ｺﾞｼｯｸM-PRO" w:hint="eastAsia"/>
        </w:rPr>
        <w:t>可能であれば</w:t>
      </w:r>
      <w:r w:rsidRPr="002D54BF">
        <w:rPr>
          <w:rFonts w:ascii="HG丸ｺﾞｼｯｸM-PRO" w:eastAsia="HG丸ｺﾞｼｯｸM-PRO" w:hAnsi="HG丸ｺﾞｼｯｸM-PRO" w:hint="eastAsia"/>
        </w:rPr>
        <w:t>医療機関に</w:t>
      </w:r>
      <w:r w:rsidRPr="009C411D">
        <w:rPr>
          <w:rFonts w:ascii="HG丸ｺﾞｼｯｸM-PRO" w:eastAsia="HG丸ｺﾞｼｯｸM-PRO" w:hAnsi="HG丸ｺﾞｼｯｸM-PRO" w:hint="eastAsia"/>
          <w:color w:val="000000" w:themeColor="text1"/>
        </w:rPr>
        <w:t>入院する。</w:t>
      </w:r>
    </w:p>
    <w:p w14:paraId="0C3DE82E"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・保健所により濃厚接触者と指定された家族等は</w:t>
      </w:r>
      <w:r w:rsidRPr="009C411D">
        <w:rPr>
          <w:rFonts w:ascii="HG丸ｺﾞｼｯｸM-PRO" w:eastAsia="HG丸ｺﾞｼｯｸM-PRO" w:hAnsi="HG丸ｺﾞｼｯｸM-PRO"/>
          <w:color w:val="000000" w:themeColor="text1"/>
        </w:rPr>
        <w:t>検査</w:t>
      </w:r>
      <w:r w:rsidRPr="009C411D">
        <w:rPr>
          <w:rFonts w:ascii="HG丸ｺﾞｼｯｸM-PRO" w:eastAsia="HG丸ｺﾞｼｯｸM-PRO" w:hAnsi="HG丸ｺﾞｼｯｸM-PRO" w:hint="eastAsia"/>
          <w:color w:val="000000" w:themeColor="text1"/>
        </w:rPr>
        <w:t>を実施。</w:t>
      </w:r>
    </w:p>
    <w:p w14:paraId="3E00E92E" w14:textId="77777777" w:rsidR="005B0BFE" w:rsidRPr="009C411D" w:rsidRDefault="005B0BFE" w:rsidP="005B0BFE">
      <w:pPr>
        <w:rPr>
          <w:rFonts w:ascii="HG丸ｺﾞｼｯｸM-PRO" w:eastAsia="HG丸ｺﾞｼｯｸM-PRO" w:hAnsi="HG丸ｺﾞｼｯｸM-PRO" w:cs="Arial Unicode MS"/>
          <w:b/>
          <w:color w:val="000000" w:themeColor="text1"/>
          <w:szCs w:val="24"/>
          <w:lang w:eastAsia="ja"/>
        </w:rPr>
      </w:pPr>
    </w:p>
    <w:p w14:paraId="43FE5397" w14:textId="77777777" w:rsidR="00C374C6" w:rsidRPr="00C30000" w:rsidRDefault="00C374C6" w:rsidP="005B0BFE">
      <w:pPr>
        <w:rPr>
          <w:rFonts w:ascii="HG丸ｺﾞｼｯｸM-PRO" w:eastAsia="HG丸ｺﾞｼｯｸM-PRO" w:hAnsi="HG丸ｺﾞｼｯｸM-PRO" w:cs="Arial Unicode MS"/>
          <w:b/>
          <w:color w:val="FF0000"/>
          <w:szCs w:val="24"/>
          <w:lang w:eastAsia="ja"/>
        </w:rPr>
      </w:pPr>
    </w:p>
    <w:p w14:paraId="0ED9A572" w14:textId="77777777" w:rsidR="005B0BFE" w:rsidRPr="009C411D" w:rsidRDefault="005B0BFE" w:rsidP="005B0BFE">
      <w:pPr>
        <w:rPr>
          <w:rFonts w:ascii="HG丸ｺﾞｼｯｸM-PRO" w:eastAsia="HG丸ｺﾞｼｯｸM-PRO" w:hAnsi="HG丸ｺﾞｼｯｸM-PRO"/>
          <w:color w:val="000000" w:themeColor="text1"/>
          <w:szCs w:val="24"/>
        </w:rPr>
      </w:pPr>
      <w:r w:rsidRPr="00C30000">
        <w:rPr>
          <w:rFonts w:ascii="HG丸ｺﾞｼｯｸM-PRO" w:eastAsia="HG丸ｺﾞｼｯｸM-PRO" w:hAnsi="HG丸ｺﾞｼｯｸM-PRO" w:cs="Arial Unicode MS"/>
          <w:b/>
          <w:color w:val="FF0000"/>
          <w:szCs w:val="24"/>
        </w:rPr>
        <w:t xml:space="preserve">　</w:t>
      </w:r>
      <w:r w:rsidR="002D7A06" w:rsidRPr="009C411D">
        <w:rPr>
          <w:rFonts w:ascii="HG丸ｺﾞｼｯｸM-PRO" w:eastAsia="HG丸ｺﾞｼｯｸM-PRO" w:hAnsi="HG丸ｺﾞｼｯｸM-PRO" w:cs="Arial Unicode MS" w:hint="eastAsia"/>
          <w:color w:val="000000" w:themeColor="text1"/>
          <w:szCs w:val="24"/>
        </w:rPr>
        <w:t>※各</w:t>
      </w:r>
      <w:r w:rsidRPr="009C411D">
        <w:rPr>
          <w:rFonts w:ascii="HG丸ｺﾞｼｯｸM-PRO" w:eastAsia="HG丸ｺﾞｼｯｸM-PRO" w:hAnsi="HG丸ｺﾞｼｯｸM-PRO" w:cs="Arial Unicode MS"/>
          <w:color w:val="000000" w:themeColor="text1"/>
          <w:szCs w:val="24"/>
        </w:rPr>
        <w:t>スペースの消毒手順</w:t>
      </w:r>
    </w:p>
    <w:p w14:paraId="4EACB4DE" w14:textId="77777777" w:rsidR="005B0BFE" w:rsidRPr="009C411D" w:rsidRDefault="002D7A06" w:rsidP="002D7A06">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5B0BFE" w:rsidRPr="009C411D">
        <w:rPr>
          <w:rFonts w:ascii="HG丸ｺﾞｼｯｸM-PRO" w:eastAsia="HG丸ｺﾞｼｯｸM-PRO" w:hAnsi="HG丸ｺﾞｼｯｸM-PRO"/>
          <w:color w:val="000000" w:themeColor="text1"/>
        </w:rPr>
        <w:t>利用した居住スペース及び専用スペースを消毒する。</w:t>
      </w:r>
    </w:p>
    <w:p w14:paraId="52A39A2A" w14:textId="77777777" w:rsidR="002D7A06" w:rsidRPr="009C411D" w:rsidRDefault="002D7A06" w:rsidP="002D7A06">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5B0BFE" w:rsidRPr="009C411D">
        <w:rPr>
          <w:rFonts w:ascii="HG丸ｺﾞｼｯｸM-PRO" w:eastAsia="HG丸ｺﾞｼｯｸM-PRO" w:hAnsi="HG丸ｺﾞｼｯｸM-PRO" w:hint="eastAsia"/>
          <w:color w:val="000000" w:themeColor="text1"/>
        </w:rPr>
        <w:t>体調不良者</w:t>
      </w:r>
      <w:r w:rsidRPr="009C411D">
        <w:rPr>
          <w:rFonts w:ascii="HG丸ｺﾞｼｯｸM-PRO" w:eastAsia="HG丸ｺﾞｼｯｸM-PRO" w:hAnsi="HG丸ｺﾞｼｯｸM-PRO" w:hint="eastAsia"/>
          <w:color w:val="000000" w:themeColor="text1"/>
        </w:rPr>
        <w:t>等</w:t>
      </w:r>
      <w:r w:rsidR="005B0BFE" w:rsidRPr="009C411D">
        <w:rPr>
          <w:rFonts w:ascii="HG丸ｺﾞｼｯｸM-PRO" w:eastAsia="HG丸ｺﾞｼｯｸM-PRO" w:hAnsi="HG丸ｺﾞｼｯｸM-PRO" w:hint="eastAsia"/>
          <w:color w:val="000000" w:themeColor="text1"/>
        </w:rPr>
        <w:t>が発生したスペースは、保健所の指示を受け、地域派遣職員が消毒を</w:t>
      </w:r>
    </w:p>
    <w:p w14:paraId="695E1E36"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行う。（別図1参照）</w:t>
      </w:r>
    </w:p>
    <w:p w14:paraId="5AB9FF77" w14:textId="77777777" w:rsidR="002D7A06" w:rsidRPr="009C411D" w:rsidRDefault="002D7A06" w:rsidP="002D7A06">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005B0BFE" w:rsidRPr="009C411D">
        <w:rPr>
          <w:rFonts w:ascii="HG丸ｺﾞｼｯｸM-PRO" w:eastAsia="HG丸ｺﾞｼｯｸM-PRO" w:hAnsi="HG丸ｺﾞｼｯｸM-PRO" w:hint="eastAsia"/>
          <w:color w:val="000000" w:themeColor="text1"/>
        </w:rPr>
        <w:t>新型コロナウイルス感染症陽性者が発生したスペースは、派遣された</w:t>
      </w:r>
      <w:r w:rsidR="005B0BFE" w:rsidRPr="009C411D">
        <w:rPr>
          <w:rFonts w:ascii="HG丸ｺﾞｼｯｸM-PRO" w:eastAsia="HG丸ｺﾞｼｯｸM-PRO" w:hAnsi="HG丸ｺﾞｼｯｸM-PRO"/>
          <w:color w:val="000000" w:themeColor="text1"/>
        </w:rPr>
        <w:t>保健所職員</w:t>
      </w:r>
      <w:r w:rsidR="005B0BFE" w:rsidRPr="009C411D">
        <w:rPr>
          <w:rFonts w:ascii="HG丸ｺﾞｼｯｸM-PRO" w:eastAsia="HG丸ｺﾞｼｯｸM-PRO" w:hAnsi="HG丸ｺﾞｼｯｸM-PRO" w:hint="eastAsia"/>
          <w:color w:val="000000" w:themeColor="text1"/>
        </w:rPr>
        <w:t>の</w:t>
      </w:r>
    </w:p>
    <w:p w14:paraId="2C8A701E"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指示により地域派遣職員が消毒を行う。（別図2参照）</w:t>
      </w:r>
    </w:p>
    <w:p w14:paraId="55FBFA5A" w14:textId="77777777" w:rsidR="002D7A06" w:rsidRPr="009C411D" w:rsidRDefault="005B0BFE" w:rsidP="002D7A06">
      <w:pPr>
        <w:ind w:firstLineChars="200" w:firstLine="480"/>
        <w:rPr>
          <w:rFonts w:ascii="HG丸ｺﾞｼｯｸM-PRO" w:eastAsia="HG丸ｺﾞｼｯｸM-PRO" w:hAnsi="HG丸ｺﾞｼｯｸM-PRO" w:cstheme="majorEastAsia"/>
          <w:bCs/>
          <w:color w:val="000000" w:themeColor="text1"/>
          <w:szCs w:val="24"/>
        </w:rPr>
      </w:pPr>
      <w:r w:rsidRPr="009C411D">
        <w:rPr>
          <w:rFonts w:ascii="HG丸ｺﾞｼｯｸM-PRO" w:eastAsia="HG丸ｺﾞｼｯｸM-PRO" w:hAnsi="HG丸ｺﾞｼｯｸM-PRO" w:cstheme="majorEastAsia" w:hint="eastAsia"/>
          <w:bCs/>
          <w:color w:val="000000" w:themeColor="text1"/>
          <w:szCs w:val="24"/>
        </w:rPr>
        <w:t>【準 備】</w:t>
      </w:r>
    </w:p>
    <w:p w14:paraId="3EC0252A" w14:textId="77777777" w:rsidR="005B0BFE" w:rsidRPr="009C411D" w:rsidRDefault="005B0BFE" w:rsidP="002D7A06">
      <w:pPr>
        <w:ind w:firstLineChars="300" w:firstLine="720"/>
        <w:rPr>
          <w:rFonts w:ascii="HG丸ｺﾞｼｯｸM-PRO" w:eastAsia="HG丸ｺﾞｼｯｸM-PRO" w:hAnsi="HG丸ｺﾞｼｯｸM-PRO" w:cstheme="majorEastAsia"/>
          <w:bCs/>
          <w:color w:val="000000" w:themeColor="text1"/>
          <w:szCs w:val="24"/>
        </w:rPr>
      </w:pPr>
      <w:r w:rsidRPr="009C411D">
        <w:rPr>
          <w:rFonts w:ascii="HG丸ｺﾞｼｯｸM-PRO" w:eastAsia="HG丸ｺﾞｼｯｸM-PRO" w:hAnsi="HG丸ｺﾞｼｯｸM-PRO" w:hint="eastAsia"/>
          <w:color w:val="000000" w:themeColor="text1"/>
          <w:szCs w:val="24"/>
        </w:rPr>
        <w:t>1．施設（体育館・教室等）の平面図の準備　→　消毒場所の決定</w:t>
      </w:r>
    </w:p>
    <w:p w14:paraId="6C5E8742" w14:textId="77777777" w:rsidR="005B0BFE" w:rsidRPr="009C411D" w:rsidRDefault="005B0BFE" w:rsidP="005B0BFE">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2．情報の整理（体調不良者等の区画・行動記録等・接触者の有無）</w:t>
      </w:r>
    </w:p>
    <w:p w14:paraId="0177E85D" w14:textId="77777777" w:rsidR="005B0BFE" w:rsidRPr="009C411D" w:rsidRDefault="005B0BFE" w:rsidP="005B0BFE">
      <w:pPr>
        <w:ind w:firstLineChars="500" w:firstLine="120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lastRenderedPageBreak/>
        <w:t>→　重点消毒ポイントの決定</w:t>
      </w:r>
    </w:p>
    <w:p w14:paraId="7019F526" w14:textId="77777777" w:rsidR="005B0BFE" w:rsidRPr="009C411D" w:rsidRDefault="005B0BFE" w:rsidP="005B0BFE">
      <w:pPr>
        <w:ind w:firstLineChars="300" w:firstLine="72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3．</w:t>
      </w:r>
      <w:r w:rsidR="0095257D" w:rsidRPr="009C411D">
        <w:rPr>
          <w:rFonts w:ascii="HG丸ｺﾞｼｯｸM-PRO" w:eastAsia="HG丸ｺﾞｼｯｸM-PRO" w:hAnsi="HG丸ｺﾞｼｯｸM-PRO" w:hint="eastAsia"/>
          <w:color w:val="000000" w:themeColor="text1"/>
          <w:szCs w:val="24"/>
        </w:rPr>
        <w:t>消毒担当者等の決定</w:t>
      </w:r>
    </w:p>
    <w:p w14:paraId="2EDEA9F1" w14:textId="77777777" w:rsidR="002D7A06" w:rsidRPr="009C411D" w:rsidRDefault="005B0BFE" w:rsidP="002D7A06">
      <w:pPr>
        <w:ind w:firstLineChars="400" w:firstLine="96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szCs w:val="24"/>
        </w:rPr>
        <w:t xml:space="preserve">　→　</w:t>
      </w:r>
      <w:r w:rsidR="0095257D" w:rsidRPr="009C411D">
        <w:rPr>
          <w:rFonts w:ascii="HG丸ｺﾞｼｯｸM-PRO" w:eastAsia="HG丸ｺﾞｼｯｸM-PRO" w:hAnsi="HG丸ｺﾞｼｯｸM-PRO" w:hint="eastAsia"/>
          <w:color w:val="000000" w:themeColor="text1"/>
          <w:szCs w:val="24"/>
        </w:rPr>
        <w:t>担当者の役割分担（作業従事者・作業点検者・作業記録者）</w:t>
      </w:r>
    </w:p>
    <w:p w14:paraId="2F2A6096" w14:textId="77777777" w:rsidR="005B0BFE" w:rsidRPr="009C411D" w:rsidRDefault="005B0BFE" w:rsidP="002D7A06">
      <w:pPr>
        <w:ind w:firstLineChars="200" w:firstLine="480"/>
        <w:rPr>
          <w:rFonts w:ascii="HG丸ｺﾞｼｯｸM-PRO" w:eastAsia="HG丸ｺﾞｼｯｸM-PRO" w:hAnsi="HG丸ｺﾞｼｯｸM-PRO"/>
          <w:color w:val="000000" w:themeColor="text1"/>
          <w:szCs w:val="24"/>
        </w:rPr>
      </w:pPr>
      <w:r w:rsidRPr="009C411D">
        <w:rPr>
          <w:rFonts w:ascii="HG丸ｺﾞｼｯｸM-PRO" w:eastAsia="HG丸ｺﾞｼｯｸM-PRO" w:hAnsi="HG丸ｺﾞｼｯｸM-PRO" w:hint="eastAsia"/>
          <w:color w:val="000000" w:themeColor="text1"/>
        </w:rPr>
        <w:t>①居住区画の消毒</w:t>
      </w:r>
    </w:p>
    <w:p w14:paraId="07C832C3"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テント</w:t>
      </w:r>
      <w:r w:rsidRPr="009C411D">
        <w:rPr>
          <w:rFonts w:ascii="HG丸ｺﾞｼｯｸM-PRO" w:eastAsia="HG丸ｺﾞｼｯｸM-PRO" w:hAnsi="HG丸ｺﾞｼｯｸM-PRO" w:hint="eastAsia"/>
          <w:color w:val="000000" w:themeColor="text1"/>
        </w:rPr>
        <w:t>（天井有り、</w:t>
      </w:r>
      <w:r w:rsidRPr="009C411D">
        <w:rPr>
          <w:rFonts w:ascii="HG丸ｺﾞｼｯｸM-PRO" w:eastAsia="HG丸ｺﾞｼｯｸM-PRO" w:hAnsi="HG丸ｺﾞｼｯｸM-PRO"/>
          <w:color w:val="000000" w:themeColor="text1"/>
        </w:rPr>
        <w:t>ポリエステル</w:t>
      </w:r>
      <w:r w:rsidRPr="009C411D">
        <w:rPr>
          <w:rFonts w:ascii="HG丸ｺﾞｼｯｸM-PRO" w:eastAsia="HG丸ｺﾞｼｯｸM-PRO" w:hAnsi="HG丸ｺﾞｼｯｸM-PRO" w:hint="eastAsia"/>
          <w:color w:val="000000" w:themeColor="text1"/>
        </w:rPr>
        <w:t>製）</w:t>
      </w:r>
      <w:r w:rsidRPr="009C411D">
        <w:rPr>
          <w:rFonts w:ascii="HG丸ｺﾞｼｯｸM-PRO" w:eastAsia="HG丸ｺﾞｼｯｸM-PRO" w:hAnsi="HG丸ｺﾞｼｯｸM-PRO"/>
          <w:color w:val="000000" w:themeColor="text1"/>
        </w:rPr>
        <w:t>を使用</w:t>
      </w:r>
      <w:r w:rsidRPr="009C411D">
        <w:rPr>
          <w:rFonts w:ascii="HG丸ｺﾞｼｯｸM-PRO" w:eastAsia="HG丸ｺﾞｼｯｸM-PRO" w:hAnsi="HG丸ｺﾞｼｯｸM-PRO" w:hint="eastAsia"/>
          <w:color w:val="000000" w:themeColor="text1"/>
        </w:rPr>
        <w:t>の場合</w:t>
      </w:r>
    </w:p>
    <w:p w14:paraId="26501545" w14:textId="77777777" w:rsidR="005B0BFE" w:rsidRPr="009C411D" w:rsidRDefault="005B0BFE" w:rsidP="005B0BFE">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テント</w:t>
      </w:r>
      <w:r w:rsidRPr="009C411D">
        <w:rPr>
          <w:rFonts w:ascii="HG丸ｺﾞｼｯｸM-PRO" w:eastAsia="HG丸ｺﾞｼｯｸM-PRO" w:hAnsi="HG丸ｺﾞｼｯｸM-PRO" w:hint="eastAsia"/>
          <w:color w:val="000000" w:themeColor="text1"/>
        </w:rPr>
        <w:t>の</w:t>
      </w:r>
      <w:r w:rsidRPr="009C411D">
        <w:rPr>
          <w:rFonts w:ascii="HG丸ｺﾞｼｯｸM-PRO" w:eastAsia="HG丸ｺﾞｼｯｸM-PRO" w:hAnsi="HG丸ｺﾞｼｯｸM-PRO"/>
          <w:color w:val="000000" w:themeColor="text1"/>
        </w:rPr>
        <w:t>内側</w:t>
      </w:r>
      <w:r w:rsidRPr="009C411D">
        <w:rPr>
          <w:rFonts w:ascii="HG丸ｺﾞｼｯｸM-PRO" w:eastAsia="HG丸ｺﾞｼｯｸM-PRO" w:hAnsi="HG丸ｺﾞｼｯｸM-PRO" w:hint="eastAsia"/>
          <w:color w:val="000000" w:themeColor="text1"/>
        </w:rPr>
        <w:t>に</w:t>
      </w:r>
      <w:r w:rsidRPr="009C411D">
        <w:rPr>
          <w:rFonts w:ascii="HG丸ｺﾞｼｯｸM-PRO" w:eastAsia="HG丸ｺﾞｼｯｸM-PRO" w:hAnsi="HG丸ｺﾞｼｯｸM-PRO"/>
          <w:color w:val="000000" w:themeColor="text1"/>
        </w:rPr>
        <w:t>アルコール</w:t>
      </w:r>
      <w:r w:rsidRPr="009C411D">
        <w:rPr>
          <w:rFonts w:ascii="HG丸ｺﾞｼｯｸM-PRO" w:eastAsia="HG丸ｺﾞｼｯｸM-PRO" w:hAnsi="HG丸ｺﾞｼｯｸM-PRO" w:hint="eastAsia"/>
          <w:color w:val="000000" w:themeColor="text1"/>
        </w:rPr>
        <w:t>消毒液を</w:t>
      </w:r>
      <w:r w:rsidRPr="009C411D">
        <w:rPr>
          <w:rFonts w:ascii="HG丸ｺﾞｼｯｸM-PRO" w:eastAsia="HG丸ｺﾞｼｯｸM-PRO" w:hAnsi="HG丸ｺﾞｼｯｸM-PRO"/>
          <w:color w:val="000000" w:themeColor="text1"/>
        </w:rPr>
        <w:t>噴霧</w:t>
      </w:r>
      <w:r w:rsidRPr="009C411D">
        <w:rPr>
          <w:rFonts w:ascii="HG丸ｺﾞｼｯｸM-PRO" w:eastAsia="HG丸ｺﾞｼｯｸM-PRO" w:hAnsi="HG丸ｺﾞｼｯｸM-PRO" w:hint="eastAsia"/>
          <w:color w:val="000000" w:themeColor="text1"/>
        </w:rPr>
        <w:t>する。</w:t>
      </w:r>
      <w:r w:rsidRPr="009C411D">
        <w:rPr>
          <w:rFonts w:ascii="HG丸ｺﾞｼｯｸM-PRO" w:eastAsia="HG丸ｺﾞｼｯｸM-PRO" w:hAnsi="HG丸ｺﾞｼｯｸM-PRO"/>
          <w:color w:val="000000" w:themeColor="text1"/>
        </w:rPr>
        <w:t>（十分に濡れるまで）</w:t>
      </w:r>
    </w:p>
    <w:p w14:paraId="694CB4E8" w14:textId="77777777" w:rsidR="005B0BFE" w:rsidRPr="009C411D" w:rsidRDefault="005B0BFE" w:rsidP="005B0BFE">
      <w:pPr>
        <w:ind w:firstLineChars="400" w:firstLine="96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屋外へ運び出し十分に乾燥させた後にたたむ。</w:t>
      </w:r>
    </w:p>
    <w:p w14:paraId="3EC51501"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・パーテ</w:t>
      </w:r>
      <w:r w:rsidR="002D7A06" w:rsidRPr="009C411D">
        <w:rPr>
          <w:rFonts w:ascii="HG丸ｺﾞｼｯｸM-PRO" w:eastAsia="HG丸ｺﾞｼｯｸM-PRO" w:hAnsi="HG丸ｺﾞｼｯｸM-PRO" w:hint="eastAsia"/>
          <w:color w:val="000000" w:themeColor="text1"/>
        </w:rPr>
        <w:t>ー</w:t>
      </w:r>
      <w:r w:rsidRPr="009C411D">
        <w:rPr>
          <w:rFonts w:ascii="HG丸ｺﾞｼｯｸM-PRO" w:eastAsia="HG丸ｺﾞｼｯｸM-PRO" w:hAnsi="HG丸ｺﾞｼｯｸM-PRO" w:hint="eastAsia"/>
          <w:color w:val="000000" w:themeColor="text1"/>
        </w:rPr>
        <w:t>ション</w:t>
      </w: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天井無し、ナイロン製・</w:t>
      </w:r>
      <w:r w:rsidRPr="009C411D">
        <w:rPr>
          <w:rFonts w:ascii="HG丸ｺﾞｼｯｸM-PRO" w:eastAsia="HG丸ｺﾞｼｯｸM-PRO" w:hAnsi="HG丸ｺﾞｼｯｸM-PRO"/>
          <w:color w:val="000000" w:themeColor="text1"/>
        </w:rPr>
        <w:t>段ボール製）</w:t>
      </w:r>
      <w:r w:rsidRPr="009C411D">
        <w:rPr>
          <w:rFonts w:ascii="HG丸ｺﾞｼｯｸM-PRO" w:eastAsia="HG丸ｺﾞｼｯｸM-PRO" w:hAnsi="HG丸ｺﾞｼｯｸM-PRO" w:hint="eastAsia"/>
          <w:color w:val="000000" w:themeColor="text1"/>
        </w:rPr>
        <w:t>を</w:t>
      </w:r>
      <w:r w:rsidRPr="009C411D">
        <w:rPr>
          <w:rFonts w:ascii="HG丸ｺﾞｼｯｸM-PRO" w:eastAsia="HG丸ｺﾞｼｯｸM-PRO" w:hAnsi="HG丸ｺﾞｼｯｸM-PRO"/>
          <w:color w:val="000000" w:themeColor="text1"/>
        </w:rPr>
        <w:t>使用</w:t>
      </w:r>
      <w:r w:rsidRPr="009C411D">
        <w:rPr>
          <w:rFonts w:ascii="HG丸ｺﾞｼｯｸM-PRO" w:eastAsia="HG丸ｺﾞｼｯｸM-PRO" w:hAnsi="HG丸ｺﾞｼｯｸM-PRO" w:hint="eastAsia"/>
          <w:color w:val="000000" w:themeColor="text1"/>
        </w:rPr>
        <w:t>の場合</w:t>
      </w:r>
    </w:p>
    <w:p w14:paraId="29C39058" w14:textId="77777777" w:rsidR="005B0BFE" w:rsidRPr="009C411D" w:rsidRDefault="005B0BFE" w:rsidP="005B0BFE">
      <w:pPr>
        <w:ind w:leftChars="330" w:left="2162" w:hangingChars="571" w:hanging="137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隣接する</w:t>
      </w:r>
      <w:r w:rsidRPr="009C411D">
        <w:rPr>
          <w:rFonts w:ascii="HG丸ｺﾞｼｯｸM-PRO" w:eastAsia="HG丸ｺﾞｼｯｸM-PRO" w:hAnsi="HG丸ｺﾞｼｯｸM-PRO" w:hint="eastAsia"/>
          <w:color w:val="000000" w:themeColor="text1"/>
        </w:rPr>
        <w:t>パーテ</w:t>
      </w:r>
      <w:r w:rsidR="002D7A06" w:rsidRPr="009C411D">
        <w:rPr>
          <w:rFonts w:ascii="HG丸ｺﾞｼｯｸM-PRO" w:eastAsia="HG丸ｺﾞｼｯｸM-PRO" w:hAnsi="HG丸ｺﾞｼｯｸM-PRO" w:hint="eastAsia"/>
          <w:color w:val="000000" w:themeColor="text1"/>
        </w:rPr>
        <w:t>ー</w:t>
      </w:r>
      <w:r w:rsidRPr="009C411D">
        <w:rPr>
          <w:rFonts w:ascii="HG丸ｺﾞｼｯｸM-PRO" w:eastAsia="HG丸ｺﾞｼｯｸM-PRO" w:hAnsi="HG丸ｺﾞｼｯｸM-PRO" w:hint="eastAsia"/>
          <w:color w:val="000000" w:themeColor="text1"/>
        </w:rPr>
        <w:t>ション</w:t>
      </w:r>
      <w:r w:rsidRPr="009C411D">
        <w:rPr>
          <w:rFonts w:ascii="HG丸ｺﾞｼｯｸM-PRO" w:eastAsia="HG丸ｺﾞｼｯｸM-PRO" w:hAnsi="HG丸ｺﾞｼｯｸM-PRO"/>
          <w:color w:val="000000" w:themeColor="text1"/>
        </w:rPr>
        <w:t>を含めアルコール</w:t>
      </w:r>
      <w:r w:rsidRPr="009C411D">
        <w:rPr>
          <w:rFonts w:ascii="HG丸ｺﾞｼｯｸM-PRO" w:eastAsia="HG丸ｺﾞｼｯｸM-PRO" w:hAnsi="HG丸ｺﾞｼｯｸM-PRO" w:hint="eastAsia"/>
          <w:color w:val="000000" w:themeColor="text1"/>
        </w:rPr>
        <w:t>消毒液を噴霧する。</w:t>
      </w:r>
    </w:p>
    <w:p w14:paraId="4E8556A9" w14:textId="77777777" w:rsidR="002D7A06" w:rsidRPr="009C411D" w:rsidRDefault="005B0BFE" w:rsidP="002D7A06">
      <w:pPr>
        <w:ind w:leftChars="330" w:left="2162" w:hangingChars="571" w:hanging="137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十分</w:t>
      </w:r>
      <w:r w:rsidRPr="009C411D">
        <w:rPr>
          <w:rFonts w:ascii="HG丸ｺﾞｼｯｸM-PRO" w:eastAsia="HG丸ｺﾞｼｯｸM-PRO" w:hAnsi="HG丸ｺﾞｼｯｸM-PRO" w:hint="eastAsia"/>
          <w:color w:val="000000" w:themeColor="text1"/>
        </w:rPr>
        <w:t>に</w:t>
      </w:r>
      <w:r w:rsidRPr="009C411D">
        <w:rPr>
          <w:rFonts w:ascii="HG丸ｺﾞｼｯｸM-PRO" w:eastAsia="HG丸ｺﾞｼｯｸM-PRO" w:hAnsi="HG丸ｺﾞｼｯｸM-PRO"/>
          <w:color w:val="000000" w:themeColor="text1"/>
        </w:rPr>
        <w:t>濡れるまで</w:t>
      </w:r>
      <w:r w:rsidRPr="009C411D">
        <w:rPr>
          <w:rFonts w:ascii="HG丸ｺﾞｼｯｸM-PRO" w:eastAsia="HG丸ｺﾞｼｯｸM-PRO" w:hAnsi="HG丸ｺﾞｼｯｸM-PRO" w:hint="eastAsia"/>
          <w:color w:val="000000" w:themeColor="text1"/>
        </w:rPr>
        <w:t>）</w:t>
      </w:r>
    </w:p>
    <w:p w14:paraId="6C5A714D" w14:textId="77777777" w:rsidR="005B0BFE" w:rsidRPr="009C411D" w:rsidRDefault="005B0BFE" w:rsidP="002D7A06">
      <w:pPr>
        <w:ind w:leftChars="430" w:left="2162" w:hangingChars="471" w:hanging="113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屋外へ運び出し、乾燥させた後に</w:t>
      </w:r>
      <w:r w:rsidRPr="009C411D">
        <w:rPr>
          <w:rFonts w:ascii="HG丸ｺﾞｼｯｸM-PRO" w:eastAsia="HG丸ｺﾞｼｯｸM-PRO" w:hAnsi="HG丸ｺﾞｼｯｸM-PRO" w:hint="eastAsia"/>
          <w:color w:val="000000" w:themeColor="text1"/>
        </w:rPr>
        <w:t>たたむ。（段ボール製は</w:t>
      </w:r>
      <w:r w:rsidRPr="009C411D">
        <w:rPr>
          <w:rFonts w:ascii="HG丸ｺﾞｼｯｸM-PRO" w:eastAsia="HG丸ｺﾞｼｯｸM-PRO" w:hAnsi="HG丸ｺﾞｼｯｸM-PRO"/>
          <w:color w:val="000000" w:themeColor="text1"/>
        </w:rPr>
        <w:t>廃棄</w:t>
      </w:r>
      <w:r w:rsidRPr="009C411D">
        <w:rPr>
          <w:rFonts w:ascii="HG丸ｺﾞｼｯｸM-PRO" w:eastAsia="HG丸ｺﾞｼｯｸM-PRO" w:hAnsi="HG丸ｺﾞｼｯｸM-PRO" w:hint="eastAsia"/>
          <w:color w:val="000000" w:themeColor="text1"/>
        </w:rPr>
        <w:t>）</w:t>
      </w:r>
    </w:p>
    <w:p w14:paraId="64B983FE" w14:textId="77777777" w:rsidR="005B0BFE" w:rsidRPr="009C411D" w:rsidRDefault="005B0BFE" w:rsidP="002D7A06">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・体調不良者</w:t>
      </w:r>
      <w:r w:rsidR="002D7A06" w:rsidRPr="009C411D">
        <w:rPr>
          <w:rFonts w:ascii="HG丸ｺﾞｼｯｸM-PRO" w:eastAsia="HG丸ｺﾞｼｯｸM-PRO" w:hAnsi="HG丸ｺﾞｼｯｸM-PRO" w:hint="eastAsia"/>
          <w:color w:val="000000" w:themeColor="text1"/>
        </w:rPr>
        <w:t>等</w:t>
      </w:r>
      <w:r w:rsidRPr="009C411D">
        <w:rPr>
          <w:rFonts w:ascii="HG丸ｺﾞｼｯｸM-PRO" w:eastAsia="HG丸ｺﾞｼｯｸM-PRO" w:hAnsi="HG丸ｺﾞｼｯｸM-PRO" w:hint="eastAsia"/>
          <w:color w:val="000000" w:themeColor="text1"/>
        </w:rPr>
        <w:t>との</w:t>
      </w:r>
      <w:r w:rsidRPr="009C411D">
        <w:rPr>
          <w:rFonts w:ascii="HG丸ｺﾞｼｯｸM-PRO" w:eastAsia="HG丸ｺﾞｼｯｸM-PRO" w:hAnsi="HG丸ｺﾞｼｯｸM-PRO"/>
          <w:color w:val="000000" w:themeColor="text1"/>
        </w:rPr>
        <w:t>接触者の区画</w:t>
      </w:r>
      <w:r w:rsidRPr="009C411D">
        <w:rPr>
          <w:rFonts w:ascii="HG丸ｺﾞｼｯｸM-PRO" w:eastAsia="HG丸ｺﾞｼｯｸM-PRO" w:hAnsi="HG丸ｺﾞｼｯｸM-PRO" w:hint="eastAsia"/>
          <w:color w:val="000000" w:themeColor="text1"/>
        </w:rPr>
        <w:t>も</w:t>
      </w:r>
      <w:r w:rsidRPr="009C411D">
        <w:rPr>
          <w:rFonts w:ascii="HG丸ｺﾞｼｯｸM-PRO" w:eastAsia="HG丸ｺﾞｼｯｸM-PRO" w:hAnsi="HG丸ｺﾞｼｯｸM-PRO"/>
          <w:color w:val="000000" w:themeColor="text1"/>
        </w:rPr>
        <w:t>アルコール</w:t>
      </w:r>
      <w:r w:rsidRPr="009C411D">
        <w:rPr>
          <w:rFonts w:ascii="HG丸ｺﾞｼｯｸM-PRO" w:eastAsia="HG丸ｺﾞｼｯｸM-PRO" w:hAnsi="HG丸ｺﾞｼｯｸM-PRO" w:hint="eastAsia"/>
          <w:color w:val="000000" w:themeColor="text1"/>
        </w:rPr>
        <w:t>消毒液で</w:t>
      </w:r>
      <w:r w:rsidRPr="009C411D">
        <w:rPr>
          <w:rFonts w:ascii="HG丸ｺﾞｼｯｸM-PRO" w:eastAsia="HG丸ｺﾞｼｯｸM-PRO" w:hAnsi="HG丸ｺﾞｼｯｸM-PRO"/>
          <w:color w:val="000000" w:themeColor="text1"/>
        </w:rPr>
        <w:t>消毒する。</w:t>
      </w:r>
    </w:p>
    <w:p w14:paraId="3C098C34"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②</w:t>
      </w:r>
      <w:r w:rsidRPr="009C411D">
        <w:rPr>
          <w:rFonts w:ascii="HG丸ｺﾞｼｯｸM-PRO" w:eastAsia="HG丸ｺﾞｼｯｸM-PRO" w:hAnsi="HG丸ｺﾞｼｯｸM-PRO"/>
          <w:color w:val="000000" w:themeColor="text1"/>
        </w:rPr>
        <w:t>通路</w:t>
      </w:r>
      <w:r w:rsidRPr="009C411D">
        <w:rPr>
          <w:rFonts w:ascii="HG丸ｺﾞｼｯｸM-PRO" w:eastAsia="HG丸ｺﾞｼｯｸM-PRO" w:hAnsi="HG丸ｺﾞｼｯｸM-PRO" w:hint="eastAsia"/>
          <w:color w:val="000000" w:themeColor="text1"/>
        </w:rPr>
        <w:t>の消毒</w:t>
      </w:r>
    </w:p>
    <w:p w14:paraId="55547411" w14:textId="77777777" w:rsidR="005B0BFE" w:rsidRPr="009C411D" w:rsidRDefault="005B0BFE" w:rsidP="00C3000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テント</w:t>
      </w:r>
      <w:r w:rsidRPr="009C411D">
        <w:rPr>
          <w:rFonts w:ascii="HG丸ｺﾞｼｯｸM-PRO" w:eastAsia="HG丸ｺﾞｼｯｸM-PRO" w:hAnsi="HG丸ｺﾞｼｯｸM-PRO" w:hint="eastAsia"/>
          <w:color w:val="000000" w:themeColor="text1"/>
        </w:rPr>
        <w:t>（天井有り、</w:t>
      </w:r>
      <w:r w:rsidRPr="009C411D">
        <w:rPr>
          <w:rFonts w:ascii="HG丸ｺﾞｼｯｸM-PRO" w:eastAsia="HG丸ｺﾞｼｯｸM-PRO" w:hAnsi="HG丸ｺﾞｼｯｸM-PRO"/>
          <w:color w:val="000000" w:themeColor="text1"/>
        </w:rPr>
        <w:t>ポリエステル</w:t>
      </w:r>
      <w:r w:rsidRPr="009C411D">
        <w:rPr>
          <w:rFonts w:ascii="HG丸ｺﾞｼｯｸM-PRO" w:eastAsia="HG丸ｺﾞｼｯｸM-PRO" w:hAnsi="HG丸ｺﾞｼｯｸM-PRO" w:hint="eastAsia"/>
          <w:color w:val="000000" w:themeColor="text1"/>
        </w:rPr>
        <w:t>製）</w:t>
      </w:r>
      <w:r w:rsidRPr="009C411D">
        <w:rPr>
          <w:rFonts w:ascii="HG丸ｺﾞｼｯｸM-PRO" w:eastAsia="HG丸ｺﾞｼｯｸM-PRO" w:hAnsi="HG丸ｺﾞｼｯｸM-PRO"/>
          <w:color w:val="000000" w:themeColor="text1"/>
        </w:rPr>
        <w:t>を使用</w:t>
      </w:r>
      <w:r w:rsidRPr="009C411D">
        <w:rPr>
          <w:rFonts w:ascii="HG丸ｺﾞｼｯｸM-PRO" w:eastAsia="HG丸ｺﾞｼｯｸM-PRO" w:hAnsi="HG丸ｺﾞｼｯｸM-PRO" w:hint="eastAsia"/>
          <w:color w:val="000000" w:themeColor="text1"/>
        </w:rPr>
        <w:t>の場合</w:t>
      </w:r>
    </w:p>
    <w:p w14:paraId="23F58D77" w14:textId="77777777" w:rsidR="00C30000" w:rsidRPr="009C411D" w:rsidRDefault="00C30000" w:rsidP="005B0BFE">
      <w:pPr>
        <w:ind w:left="902" w:hangingChars="376" w:hanging="902"/>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 xml:space="preserve">　　　</w:t>
      </w:r>
      <w:r w:rsidRPr="009C411D">
        <w:rPr>
          <w:rFonts w:ascii="HG丸ｺﾞｼｯｸM-PRO" w:eastAsia="HG丸ｺﾞｼｯｸM-PRO" w:hAnsi="HG丸ｺﾞｼｯｸM-PRO" w:hint="eastAsia"/>
          <w:color w:val="000000" w:themeColor="text1"/>
        </w:rPr>
        <w:t xml:space="preserve">　</w:t>
      </w:r>
      <w:r w:rsidR="005B0BFE" w:rsidRPr="009C411D">
        <w:rPr>
          <w:rFonts w:ascii="HG丸ｺﾞｼｯｸM-PRO" w:eastAsia="HG丸ｺﾞｼｯｸM-PRO" w:hAnsi="HG丸ｺﾞｼｯｸM-PRO" w:hint="eastAsia"/>
          <w:color w:val="000000" w:themeColor="text1"/>
        </w:rPr>
        <w:t>体調不良者</w:t>
      </w:r>
      <w:r w:rsidRPr="009C411D">
        <w:rPr>
          <w:rFonts w:ascii="HG丸ｺﾞｼｯｸM-PRO" w:eastAsia="HG丸ｺﾞｼｯｸM-PRO" w:hAnsi="HG丸ｺﾞｼｯｸM-PRO" w:hint="eastAsia"/>
          <w:color w:val="000000" w:themeColor="text1"/>
        </w:rPr>
        <w:t>等</w:t>
      </w:r>
      <w:r w:rsidR="005B0BFE" w:rsidRPr="009C411D">
        <w:rPr>
          <w:rFonts w:ascii="HG丸ｺﾞｼｯｸM-PRO" w:eastAsia="HG丸ｺﾞｼｯｸM-PRO" w:hAnsi="HG丸ｺﾞｼｯｸM-PRO" w:hint="eastAsia"/>
          <w:color w:val="000000" w:themeColor="text1"/>
        </w:rPr>
        <w:t>テントの</w:t>
      </w:r>
      <w:r w:rsidR="005B0BFE" w:rsidRPr="009C411D">
        <w:rPr>
          <w:rFonts w:ascii="HG丸ｺﾞｼｯｸM-PRO" w:eastAsia="HG丸ｺﾞｼｯｸM-PRO" w:hAnsi="HG丸ｺﾞｼｯｸM-PRO"/>
          <w:color w:val="000000" w:themeColor="text1"/>
        </w:rPr>
        <w:t>入口前</w:t>
      </w:r>
      <w:r w:rsidR="005B0BFE" w:rsidRPr="009C411D">
        <w:rPr>
          <w:rFonts w:ascii="HG丸ｺﾞｼｯｸM-PRO" w:eastAsia="HG丸ｺﾞｼｯｸM-PRO" w:hAnsi="HG丸ｺﾞｼｯｸM-PRO" w:hint="eastAsia"/>
          <w:color w:val="000000" w:themeColor="text1"/>
        </w:rPr>
        <w:t>通路（</w:t>
      </w:r>
      <w:r w:rsidR="005B0BFE" w:rsidRPr="009C411D">
        <w:rPr>
          <w:rFonts w:ascii="HG丸ｺﾞｼｯｸM-PRO" w:eastAsia="HG丸ｺﾞｼｯｸM-PRO" w:hAnsi="HG丸ｺﾞｼｯｸM-PRO" w:cs="ＭＳ 明朝" w:hint="eastAsia"/>
          <w:color w:val="000000" w:themeColor="text1"/>
        </w:rPr>
        <w:t>2ｍ×6ｍ</w:t>
      </w:r>
      <w:r w:rsidR="005B0BFE" w:rsidRPr="009C411D">
        <w:rPr>
          <w:rFonts w:ascii="HG丸ｺﾞｼｯｸM-PRO" w:eastAsia="HG丸ｺﾞｼｯｸM-PRO" w:hAnsi="HG丸ｺﾞｼｯｸM-PRO" w:hint="eastAsia"/>
          <w:color w:val="000000" w:themeColor="text1"/>
        </w:rPr>
        <w:t>）</w:t>
      </w:r>
      <w:r w:rsidR="005B0BFE" w:rsidRPr="009C411D">
        <w:rPr>
          <w:rFonts w:ascii="HG丸ｺﾞｼｯｸM-PRO" w:eastAsia="HG丸ｺﾞｼｯｸM-PRO" w:hAnsi="HG丸ｺﾞｼｯｸM-PRO"/>
          <w:color w:val="000000" w:themeColor="text1"/>
        </w:rPr>
        <w:t>を次亜塩素酸ナトリウム</w:t>
      </w:r>
      <w:r w:rsidR="005B0BFE" w:rsidRPr="009C411D">
        <w:rPr>
          <w:rFonts w:ascii="HG丸ｺﾞｼｯｸM-PRO" w:eastAsia="HG丸ｺﾞｼｯｸM-PRO" w:hAnsi="HG丸ｺﾞｼｯｸM-PRO" w:hint="eastAsia"/>
          <w:color w:val="000000" w:themeColor="text1"/>
        </w:rPr>
        <w:t>消毒液で</w:t>
      </w:r>
    </w:p>
    <w:p w14:paraId="1E40C72E" w14:textId="77777777" w:rsidR="005B0BFE" w:rsidRPr="009C411D" w:rsidRDefault="005B0BFE" w:rsidP="00C30000">
      <w:pPr>
        <w:ind w:leftChars="300" w:left="720"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消毒する。</w:t>
      </w:r>
    </w:p>
    <w:p w14:paraId="3625E4FC" w14:textId="77777777" w:rsidR="005B0BFE" w:rsidRPr="009C411D" w:rsidRDefault="005B0BFE" w:rsidP="00C30000">
      <w:pPr>
        <w:ind w:firstLineChars="300" w:firstLine="72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・パーテ</w:t>
      </w:r>
      <w:r w:rsidR="00C30000" w:rsidRPr="009C411D">
        <w:rPr>
          <w:rFonts w:ascii="HG丸ｺﾞｼｯｸM-PRO" w:eastAsia="HG丸ｺﾞｼｯｸM-PRO" w:hAnsi="HG丸ｺﾞｼｯｸM-PRO" w:hint="eastAsia"/>
          <w:color w:val="000000" w:themeColor="text1"/>
        </w:rPr>
        <w:t>ー</w:t>
      </w:r>
      <w:r w:rsidRPr="009C411D">
        <w:rPr>
          <w:rFonts w:ascii="HG丸ｺﾞｼｯｸM-PRO" w:eastAsia="HG丸ｺﾞｼｯｸM-PRO" w:hAnsi="HG丸ｺﾞｼｯｸM-PRO" w:hint="eastAsia"/>
          <w:color w:val="000000" w:themeColor="text1"/>
        </w:rPr>
        <w:t>ション</w:t>
      </w:r>
      <w:r w:rsidRPr="009C411D">
        <w:rPr>
          <w:rFonts w:ascii="HG丸ｺﾞｼｯｸM-PRO" w:eastAsia="HG丸ｺﾞｼｯｸM-PRO" w:hAnsi="HG丸ｺﾞｼｯｸM-PRO"/>
          <w:color w:val="000000" w:themeColor="text1"/>
        </w:rPr>
        <w:t>（</w:t>
      </w:r>
      <w:r w:rsidRPr="009C411D">
        <w:rPr>
          <w:rFonts w:ascii="HG丸ｺﾞｼｯｸM-PRO" w:eastAsia="HG丸ｺﾞｼｯｸM-PRO" w:hAnsi="HG丸ｺﾞｼｯｸM-PRO" w:hint="eastAsia"/>
          <w:color w:val="000000" w:themeColor="text1"/>
        </w:rPr>
        <w:t>天井無し、ナイロン製・</w:t>
      </w:r>
      <w:r w:rsidRPr="009C411D">
        <w:rPr>
          <w:rFonts w:ascii="HG丸ｺﾞｼｯｸM-PRO" w:eastAsia="HG丸ｺﾞｼｯｸM-PRO" w:hAnsi="HG丸ｺﾞｼｯｸM-PRO"/>
          <w:color w:val="000000" w:themeColor="text1"/>
        </w:rPr>
        <w:t>段ボール製）</w:t>
      </w:r>
      <w:r w:rsidRPr="009C411D">
        <w:rPr>
          <w:rFonts w:ascii="HG丸ｺﾞｼｯｸM-PRO" w:eastAsia="HG丸ｺﾞｼｯｸM-PRO" w:hAnsi="HG丸ｺﾞｼｯｸM-PRO" w:hint="eastAsia"/>
          <w:color w:val="000000" w:themeColor="text1"/>
        </w:rPr>
        <w:t>を</w:t>
      </w:r>
      <w:r w:rsidRPr="009C411D">
        <w:rPr>
          <w:rFonts w:ascii="HG丸ｺﾞｼｯｸM-PRO" w:eastAsia="HG丸ｺﾞｼｯｸM-PRO" w:hAnsi="HG丸ｺﾞｼｯｸM-PRO"/>
          <w:color w:val="000000" w:themeColor="text1"/>
        </w:rPr>
        <w:t>使用</w:t>
      </w:r>
      <w:r w:rsidRPr="009C411D">
        <w:rPr>
          <w:rFonts w:ascii="HG丸ｺﾞｼｯｸM-PRO" w:eastAsia="HG丸ｺﾞｼｯｸM-PRO" w:hAnsi="HG丸ｺﾞｼｯｸM-PRO" w:hint="eastAsia"/>
          <w:color w:val="000000" w:themeColor="text1"/>
        </w:rPr>
        <w:t>の場合</w:t>
      </w:r>
    </w:p>
    <w:p w14:paraId="66CE7701" w14:textId="77777777" w:rsidR="00C30000" w:rsidRPr="009C411D" w:rsidRDefault="005B0BFE" w:rsidP="005B0BFE">
      <w:pPr>
        <w:ind w:leftChars="-204" w:left="950" w:hangingChars="600" w:hanging="14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 xml:space="preserve">　　　　　　</w:t>
      </w:r>
      <w:r w:rsidRPr="009C411D">
        <w:rPr>
          <w:rFonts w:ascii="HG丸ｺﾞｼｯｸM-PRO" w:eastAsia="HG丸ｺﾞｼｯｸM-PRO" w:hAnsi="HG丸ｺﾞｼｯｸM-PRO"/>
          <w:color w:val="000000" w:themeColor="text1"/>
        </w:rPr>
        <w:t>体調不良者</w:t>
      </w:r>
      <w:r w:rsidR="00C30000" w:rsidRPr="009C411D">
        <w:rPr>
          <w:rFonts w:ascii="HG丸ｺﾞｼｯｸM-PRO" w:eastAsia="HG丸ｺﾞｼｯｸM-PRO" w:hAnsi="HG丸ｺﾞｼｯｸM-PRO" w:hint="eastAsia"/>
          <w:color w:val="000000" w:themeColor="text1"/>
        </w:rPr>
        <w:t>等</w:t>
      </w:r>
      <w:r w:rsidRPr="009C411D">
        <w:rPr>
          <w:rFonts w:ascii="HG丸ｺﾞｼｯｸM-PRO" w:eastAsia="HG丸ｺﾞｼｯｸM-PRO" w:hAnsi="HG丸ｺﾞｼｯｸM-PRO" w:hint="eastAsia"/>
          <w:color w:val="000000" w:themeColor="text1"/>
        </w:rPr>
        <w:t>の</w:t>
      </w:r>
      <w:r w:rsidRPr="009C411D">
        <w:rPr>
          <w:rFonts w:ascii="HG丸ｺﾞｼｯｸM-PRO" w:eastAsia="HG丸ｺﾞｼｯｸM-PRO" w:hAnsi="HG丸ｺﾞｼｯｸM-PRO"/>
          <w:color w:val="000000" w:themeColor="text1"/>
        </w:rPr>
        <w:t>区画から</w:t>
      </w:r>
      <w:r w:rsidRPr="009C411D">
        <w:rPr>
          <w:rFonts w:ascii="HG丸ｺﾞｼｯｸM-PRO" w:eastAsia="HG丸ｺﾞｼｯｸM-PRO" w:hAnsi="HG丸ｺﾞｼｯｸM-PRO" w:cstheme="minorEastAsia" w:hint="eastAsia"/>
          <w:color w:val="000000" w:themeColor="text1"/>
        </w:rPr>
        <w:t>3m</w:t>
      </w:r>
      <w:r w:rsidRPr="009C411D">
        <w:rPr>
          <w:rFonts w:ascii="HG丸ｺﾞｼｯｸM-PRO" w:eastAsia="HG丸ｺﾞｼｯｸM-PRO" w:hAnsi="HG丸ｺﾞｼｯｸM-PRO"/>
          <w:color w:val="000000" w:themeColor="text1"/>
        </w:rPr>
        <w:t>以内の通路</w:t>
      </w:r>
      <w:r w:rsidRPr="009C411D">
        <w:rPr>
          <w:rFonts w:ascii="HG丸ｺﾞｼｯｸM-PRO" w:eastAsia="HG丸ｺﾞｼｯｸM-PRO" w:hAnsi="HG丸ｺﾞｼｯｸM-PRO" w:hint="eastAsia"/>
          <w:color w:val="000000" w:themeColor="text1"/>
        </w:rPr>
        <w:t>（入口前及び反対側）</w:t>
      </w:r>
      <w:r w:rsidRPr="009C411D">
        <w:rPr>
          <w:rFonts w:ascii="HG丸ｺﾞｼｯｸM-PRO" w:eastAsia="HG丸ｺﾞｼｯｸM-PRO" w:hAnsi="HG丸ｺﾞｼｯｸM-PRO"/>
          <w:color w:val="000000" w:themeColor="text1"/>
        </w:rPr>
        <w:t>を次亜塩素酸ナト</w:t>
      </w:r>
    </w:p>
    <w:p w14:paraId="19B84AF1" w14:textId="77777777" w:rsidR="005B0BFE" w:rsidRPr="009C411D" w:rsidRDefault="005B0BFE" w:rsidP="00C30000">
      <w:pPr>
        <w:ind w:leftChars="396" w:left="95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リウム</w:t>
      </w:r>
      <w:r w:rsidRPr="009C411D">
        <w:rPr>
          <w:rFonts w:ascii="HG丸ｺﾞｼｯｸM-PRO" w:eastAsia="HG丸ｺﾞｼｯｸM-PRO" w:hAnsi="HG丸ｺﾞｼｯｸM-PRO" w:hint="eastAsia"/>
          <w:color w:val="000000" w:themeColor="text1"/>
        </w:rPr>
        <w:t>消毒液で</w:t>
      </w:r>
      <w:r w:rsidRPr="009C411D">
        <w:rPr>
          <w:rFonts w:ascii="HG丸ｺﾞｼｯｸM-PRO" w:eastAsia="HG丸ｺﾞｼｯｸM-PRO" w:hAnsi="HG丸ｺﾞｼｯｸM-PRO"/>
          <w:color w:val="000000" w:themeColor="text1"/>
        </w:rPr>
        <w:t>消毒する。</w:t>
      </w:r>
    </w:p>
    <w:p w14:paraId="4E1FB067" w14:textId="77777777" w:rsidR="005B0BFE" w:rsidRPr="009C411D" w:rsidRDefault="005B0BFE" w:rsidP="005B0BFE">
      <w:pPr>
        <w:ind w:firstLineChars="200" w:firstLine="48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③その他の設備の消毒</w:t>
      </w:r>
    </w:p>
    <w:p w14:paraId="30BF49BE" w14:textId="77777777" w:rsidR="00C30000" w:rsidRPr="009C411D" w:rsidRDefault="005B0BFE" w:rsidP="00C30000">
      <w:pPr>
        <w:ind w:leftChars="319" w:left="766"/>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トイレ</w:t>
      </w:r>
      <w:r w:rsidRPr="009C411D">
        <w:rPr>
          <w:rFonts w:ascii="HG丸ｺﾞｼｯｸM-PRO" w:eastAsia="HG丸ｺﾞｼｯｸM-PRO" w:hAnsi="HG丸ｺﾞｼｯｸM-PRO" w:hint="eastAsia"/>
          <w:color w:val="000000" w:themeColor="text1"/>
        </w:rPr>
        <w:t>は、</w:t>
      </w:r>
      <w:r w:rsidRPr="009C411D">
        <w:rPr>
          <w:rFonts w:ascii="HG丸ｺﾞｼｯｸM-PRO" w:eastAsia="HG丸ｺﾞｼｯｸM-PRO" w:hAnsi="HG丸ｺﾞｼｯｸM-PRO"/>
          <w:color w:val="000000" w:themeColor="text1"/>
        </w:rPr>
        <w:t>便座、便座カバー、レバー等を次亜塩素酸ナトリウム</w:t>
      </w:r>
      <w:r w:rsidRPr="009C411D">
        <w:rPr>
          <w:rFonts w:ascii="HG丸ｺﾞｼｯｸM-PRO" w:eastAsia="HG丸ｺﾞｼｯｸM-PRO" w:hAnsi="HG丸ｺﾞｼｯｸM-PRO" w:hint="eastAsia"/>
          <w:color w:val="000000" w:themeColor="text1"/>
        </w:rPr>
        <w:t>消毒液で</w:t>
      </w:r>
      <w:r w:rsidRPr="009C411D">
        <w:rPr>
          <w:rFonts w:ascii="HG丸ｺﾞｼｯｸM-PRO" w:eastAsia="HG丸ｺﾞｼｯｸM-PRO" w:hAnsi="HG丸ｺﾞｼｯｸM-PRO"/>
          <w:color w:val="000000" w:themeColor="text1"/>
        </w:rPr>
        <w:t>消毒す</w:t>
      </w:r>
    </w:p>
    <w:p w14:paraId="357CCE33" w14:textId="77777777" w:rsidR="00C30000" w:rsidRPr="009C411D" w:rsidRDefault="005B0BFE" w:rsidP="00C30000">
      <w:pPr>
        <w:ind w:leftChars="319" w:left="766"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る。</w:t>
      </w:r>
    </w:p>
    <w:p w14:paraId="0FFF3BA5" w14:textId="77777777" w:rsidR="00C30000" w:rsidRPr="009C411D" w:rsidRDefault="005B0BFE" w:rsidP="00C30000">
      <w:pPr>
        <w:ind w:leftChars="319" w:left="766"/>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hint="eastAsia"/>
          <w:color w:val="000000" w:themeColor="text1"/>
        </w:rPr>
        <w:t>・</w:t>
      </w:r>
      <w:r w:rsidRPr="009C411D">
        <w:rPr>
          <w:rFonts w:ascii="HG丸ｺﾞｼｯｸM-PRO" w:eastAsia="HG丸ｺﾞｼｯｸM-PRO" w:hAnsi="HG丸ｺﾞｼｯｸM-PRO"/>
          <w:color w:val="000000" w:themeColor="text1"/>
        </w:rPr>
        <w:t>物資配布所</w:t>
      </w:r>
      <w:r w:rsidRPr="009C411D">
        <w:rPr>
          <w:rFonts w:ascii="HG丸ｺﾞｼｯｸM-PRO" w:eastAsia="HG丸ｺﾞｼｯｸM-PRO" w:hAnsi="HG丸ｺﾞｼｯｸM-PRO" w:hint="eastAsia"/>
          <w:color w:val="000000" w:themeColor="text1"/>
        </w:rPr>
        <w:t>の机、手洗い場の蛇口、手すり等</w:t>
      </w:r>
      <w:r w:rsidRPr="009C411D">
        <w:rPr>
          <w:rFonts w:ascii="HG丸ｺﾞｼｯｸM-PRO" w:eastAsia="HG丸ｺﾞｼｯｸM-PRO" w:hAnsi="HG丸ｺﾞｼｯｸM-PRO"/>
          <w:color w:val="000000" w:themeColor="text1"/>
        </w:rPr>
        <w:t>体調不良者がふれた可能性のある場</w:t>
      </w:r>
    </w:p>
    <w:p w14:paraId="4D9FD67F" w14:textId="77777777" w:rsidR="005B0BFE" w:rsidRPr="009C411D" w:rsidRDefault="005B0BFE" w:rsidP="00C30000">
      <w:pPr>
        <w:ind w:leftChars="319" w:left="766" w:firstLineChars="100" w:firstLine="240"/>
        <w:rPr>
          <w:rFonts w:ascii="HG丸ｺﾞｼｯｸM-PRO" w:eastAsia="HG丸ｺﾞｼｯｸM-PRO" w:hAnsi="HG丸ｺﾞｼｯｸM-PRO"/>
          <w:color w:val="000000" w:themeColor="text1"/>
        </w:rPr>
      </w:pPr>
      <w:r w:rsidRPr="009C411D">
        <w:rPr>
          <w:rFonts w:ascii="HG丸ｺﾞｼｯｸM-PRO" w:eastAsia="HG丸ｺﾞｼｯｸM-PRO" w:hAnsi="HG丸ｺﾞｼｯｸM-PRO"/>
          <w:color w:val="000000" w:themeColor="text1"/>
        </w:rPr>
        <w:t>所を次亜塩素酸ナトリウム</w:t>
      </w:r>
      <w:r w:rsidRPr="009C411D">
        <w:rPr>
          <w:rFonts w:ascii="HG丸ｺﾞｼｯｸM-PRO" w:eastAsia="HG丸ｺﾞｼｯｸM-PRO" w:hAnsi="HG丸ｺﾞｼｯｸM-PRO" w:hint="eastAsia"/>
          <w:color w:val="000000" w:themeColor="text1"/>
        </w:rPr>
        <w:t>消毒液またはアルコール消毒液で</w:t>
      </w:r>
      <w:r w:rsidRPr="009C411D">
        <w:rPr>
          <w:rFonts w:ascii="HG丸ｺﾞｼｯｸM-PRO" w:eastAsia="HG丸ｺﾞｼｯｸM-PRO" w:hAnsi="HG丸ｺﾞｼｯｸM-PRO"/>
          <w:color w:val="000000" w:themeColor="text1"/>
        </w:rPr>
        <w:t>消毒する</w:t>
      </w:r>
      <w:r w:rsidRPr="009C411D">
        <w:rPr>
          <w:rFonts w:ascii="HG丸ｺﾞｼｯｸM-PRO" w:eastAsia="HG丸ｺﾞｼｯｸM-PRO" w:hAnsi="HG丸ｺﾞｼｯｸM-PRO" w:hint="eastAsia"/>
          <w:color w:val="000000" w:themeColor="text1"/>
        </w:rPr>
        <w:t>。</w:t>
      </w:r>
    </w:p>
    <w:p w14:paraId="07F4B0C3" w14:textId="77777777" w:rsidR="005B0BFE" w:rsidRPr="009C411D" w:rsidRDefault="005B0BFE" w:rsidP="005B0BFE">
      <w:pPr>
        <w:rPr>
          <w:color w:val="000000" w:themeColor="text1"/>
          <w:szCs w:val="24"/>
        </w:rPr>
      </w:pPr>
    </w:p>
    <w:p w14:paraId="512DEE86" w14:textId="361E9CBF" w:rsidR="002443E5" w:rsidRPr="002D54BF" w:rsidRDefault="00525A52" w:rsidP="00525A52">
      <w:pPr>
        <w:ind w:firstLineChars="100" w:firstLine="321"/>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hint="eastAsia"/>
          <w:b/>
          <w:sz w:val="32"/>
          <w:szCs w:val="40"/>
        </w:rPr>
        <w:t>３　濃厚接触者、自宅療養者</w:t>
      </w:r>
      <w:r w:rsidR="00D7530E" w:rsidRPr="002D54BF">
        <w:rPr>
          <w:rFonts w:ascii="HG丸ｺﾞｼｯｸM-PRO" w:eastAsia="HG丸ｺﾞｼｯｸM-PRO" w:hAnsi="HG丸ｺﾞｼｯｸM-PRO" w:hint="eastAsia"/>
          <w:b/>
          <w:sz w:val="32"/>
          <w:szCs w:val="40"/>
        </w:rPr>
        <w:t>等</w:t>
      </w:r>
      <w:r w:rsidRPr="002D54BF">
        <w:rPr>
          <w:rFonts w:ascii="HG丸ｺﾞｼｯｸM-PRO" w:eastAsia="HG丸ｺﾞｼｯｸM-PRO" w:hAnsi="HG丸ｺﾞｼｯｸM-PRO" w:hint="eastAsia"/>
          <w:b/>
          <w:sz w:val="32"/>
          <w:szCs w:val="40"/>
        </w:rPr>
        <w:t>を確認した際の対応</w:t>
      </w:r>
    </w:p>
    <w:p w14:paraId="4484654C" w14:textId="78F5D9C9" w:rsidR="00525A52" w:rsidRPr="002D54BF" w:rsidRDefault="00525A52" w:rsidP="00525A52">
      <w:pPr>
        <w:ind w:leftChars="300" w:left="720"/>
        <w:rPr>
          <w:rFonts w:ascii="HG丸ｺﾞｼｯｸM-PRO" w:eastAsia="HG丸ｺﾞｼｯｸM-PRO" w:hAnsi="HG丸ｺﾞｼｯｸM-PRO"/>
          <w:szCs w:val="24"/>
        </w:rPr>
      </w:pPr>
      <w:r w:rsidRPr="002D54BF">
        <w:rPr>
          <w:rFonts w:ascii="HG丸ｺﾞｼｯｸM-PRO" w:eastAsia="HG丸ｺﾞｼｯｸM-PRO" w:hAnsi="HG丸ｺﾞｼｯｸM-PRO" w:hint="eastAsia"/>
        </w:rPr>
        <w:t xml:space="preserve">　</w:t>
      </w:r>
      <w:r w:rsidRPr="002D54BF">
        <w:rPr>
          <w:rFonts w:ascii="HG丸ｺﾞｼｯｸM-PRO" w:eastAsia="HG丸ｺﾞｼｯｸM-PRO" w:hAnsi="HG丸ｺﾞｼｯｸM-PRO" w:hint="eastAsia"/>
          <w:szCs w:val="24"/>
        </w:rPr>
        <w:t>濃厚接触者（感染者の</w:t>
      </w:r>
      <w:r w:rsidR="00D7530E" w:rsidRPr="002D54BF">
        <w:rPr>
          <w:rFonts w:ascii="HG丸ｺﾞｼｯｸM-PRO" w:eastAsia="HG丸ｺﾞｼｯｸM-PRO" w:hAnsi="HG丸ｺﾞｼｯｸM-PRO" w:hint="eastAsia"/>
          <w:szCs w:val="24"/>
        </w:rPr>
        <w:t>同居</w:t>
      </w:r>
      <w:r w:rsidRPr="002D54BF">
        <w:rPr>
          <w:rFonts w:ascii="HG丸ｺﾞｼｯｸM-PRO" w:eastAsia="HG丸ｺﾞｼｯｸM-PRO" w:hAnsi="HG丸ｺﾞｼｯｸM-PRO" w:hint="eastAsia"/>
          <w:szCs w:val="24"/>
        </w:rPr>
        <w:t>家族</w:t>
      </w:r>
      <w:r w:rsidR="00D7530E" w:rsidRPr="002D54BF">
        <w:rPr>
          <w:rFonts w:ascii="HG丸ｺﾞｼｯｸM-PRO" w:eastAsia="HG丸ｺﾞｼｯｸM-PRO" w:hAnsi="HG丸ｺﾞｼｯｸM-PRO" w:hint="eastAsia"/>
          <w:szCs w:val="24"/>
        </w:rPr>
        <w:t>等</w:t>
      </w:r>
      <w:r w:rsidRPr="002D54BF">
        <w:rPr>
          <w:rFonts w:ascii="HG丸ｺﾞｼｯｸM-PRO" w:eastAsia="HG丸ｺﾞｼｯｸM-PRO" w:hAnsi="HG丸ｺﾞｼｯｸM-PRO" w:hint="eastAsia"/>
          <w:szCs w:val="24"/>
        </w:rPr>
        <w:t>で保健所が指定）は自宅待機中。感染者においても、病床数の関係で自宅療養中</w:t>
      </w:r>
      <w:r w:rsidR="00D7530E" w:rsidRPr="002D54BF">
        <w:rPr>
          <w:rFonts w:ascii="HG丸ｺﾞｼｯｸM-PRO" w:eastAsia="HG丸ｺﾞｼｯｸM-PRO" w:hAnsi="HG丸ｺﾞｼｯｸM-PRO" w:hint="eastAsia"/>
          <w:szCs w:val="24"/>
        </w:rPr>
        <w:t>、自宅待機中</w:t>
      </w:r>
      <w:r w:rsidRPr="002D54BF">
        <w:rPr>
          <w:rFonts w:ascii="HG丸ｺﾞｼｯｸM-PRO" w:eastAsia="HG丸ｺﾞｼｯｸM-PRO" w:hAnsi="HG丸ｺﾞｼｯｸM-PRO" w:hint="eastAsia"/>
          <w:szCs w:val="24"/>
        </w:rPr>
        <w:t>の場合がある。そのため、災害時には濃厚接触者、自宅療養者</w:t>
      </w:r>
      <w:r w:rsidR="00D7530E" w:rsidRPr="002D54BF">
        <w:rPr>
          <w:rFonts w:ascii="HG丸ｺﾞｼｯｸM-PRO" w:eastAsia="HG丸ｺﾞｼｯｸM-PRO" w:hAnsi="HG丸ｺﾞｼｯｸM-PRO" w:hint="eastAsia"/>
          <w:szCs w:val="24"/>
        </w:rPr>
        <w:t>等</w:t>
      </w:r>
      <w:r w:rsidRPr="002D54BF">
        <w:rPr>
          <w:rFonts w:ascii="HG丸ｺﾞｼｯｸM-PRO" w:eastAsia="HG丸ｺﾞｼｯｸM-PRO" w:hAnsi="HG丸ｺﾞｼｯｸM-PRO" w:hint="eastAsia"/>
          <w:szCs w:val="24"/>
        </w:rPr>
        <w:t>に対し、避難所での対応が必要となる場合がある。</w:t>
      </w:r>
    </w:p>
    <w:p w14:paraId="262EDD24" w14:textId="538A2CDE" w:rsidR="00525A52" w:rsidRPr="002D54BF" w:rsidRDefault="00525A52" w:rsidP="00525A52">
      <w:pPr>
        <w:ind w:leftChars="300" w:left="720"/>
        <w:rPr>
          <w:rFonts w:ascii="HG丸ｺﾞｼｯｸM-PRO" w:eastAsia="HG丸ｺﾞｼｯｸM-PRO" w:hAnsi="HG丸ｺﾞｼｯｸM-PRO"/>
          <w:szCs w:val="24"/>
        </w:rPr>
      </w:pPr>
    </w:p>
    <w:p w14:paraId="76E82533" w14:textId="618ED170" w:rsidR="004922E3" w:rsidRPr="002D54BF" w:rsidRDefault="004922E3" w:rsidP="004922E3">
      <w:pPr>
        <w:rPr>
          <w:rFonts w:ascii="HG丸ｺﾞｼｯｸM-PRO" w:eastAsia="HG丸ｺﾞｼｯｸM-PRO" w:hAnsi="HG丸ｺﾞｼｯｸM-PRO"/>
          <w:szCs w:val="24"/>
        </w:rPr>
      </w:pPr>
      <w:r w:rsidRPr="002D54BF">
        <w:rPr>
          <w:rFonts w:ascii="HG丸ｺﾞｼｯｸM-PRO" w:eastAsia="HG丸ｺﾞｼｯｸM-PRO" w:hAnsi="HG丸ｺﾞｼｯｸM-PRO" w:hint="eastAsia"/>
          <w:sz w:val="28"/>
        </w:rPr>
        <w:t>（１）各担当の対応</w:t>
      </w:r>
    </w:p>
    <w:p w14:paraId="6EE68152" w14:textId="26CD9C3E" w:rsidR="00525A52" w:rsidRPr="002D54BF" w:rsidRDefault="00525A52" w:rsidP="00525A52">
      <w:pPr>
        <w:ind w:firstLineChars="200" w:firstLine="48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①保健所</w:t>
      </w:r>
    </w:p>
    <w:p w14:paraId="1BFC1F6D" w14:textId="4D35FDC6" w:rsidR="00525A52" w:rsidRPr="002D54BF" w:rsidRDefault="00525A52" w:rsidP="00525A52">
      <w:pPr>
        <w:ind w:leftChars="300" w:left="960" w:hangingChars="100" w:hanging="24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・保健所は、濃厚接触者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ゴシック" w:hint="eastAsia"/>
          <w:szCs w:val="24"/>
        </w:rPr>
        <w:t>に対し、災害時の避難にかかる準備や避難先の検討について事前に相談に応じ、</w:t>
      </w:r>
      <w:r w:rsidR="00D62287" w:rsidRPr="002D54BF">
        <w:rPr>
          <w:rFonts w:ascii="HG丸ｺﾞｼｯｸM-PRO" w:eastAsia="HG丸ｺﾞｼｯｸM-PRO" w:hAnsi="HG丸ｺﾞｼｯｸM-PRO" w:cs="ＭＳ ゴシック" w:hint="eastAsia"/>
          <w:szCs w:val="24"/>
        </w:rPr>
        <w:t>避難先を確認する</w:t>
      </w:r>
      <w:r w:rsidRPr="002D54BF">
        <w:rPr>
          <w:rFonts w:ascii="HG丸ｺﾞｼｯｸM-PRO" w:eastAsia="HG丸ｺﾞｼｯｸM-PRO" w:hAnsi="HG丸ｺﾞｼｯｸM-PRO" w:cs="ＭＳ ゴシック" w:hint="eastAsia"/>
          <w:szCs w:val="24"/>
        </w:rPr>
        <w:t>。</w:t>
      </w:r>
    </w:p>
    <w:p w14:paraId="324E5D29" w14:textId="03469FBD" w:rsidR="00525A52" w:rsidRPr="002D54BF" w:rsidRDefault="00525A52" w:rsidP="00525A52">
      <w:pPr>
        <w:ind w:leftChars="300" w:left="960" w:hangingChars="100" w:hanging="24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・保健所は、濃厚接触者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ゴシック" w:hint="eastAsia"/>
          <w:szCs w:val="24"/>
        </w:rPr>
        <w:t>が地域の避難所への避難を検討している場</w:t>
      </w:r>
      <w:r w:rsidRPr="002D54BF">
        <w:rPr>
          <w:rFonts w:ascii="HG丸ｺﾞｼｯｸM-PRO" w:eastAsia="HG丸ｺﾞｼｯｸM-PRO" w:hAnsi="HG丸ｺﾞｼｯｸM-PRO" w:cs="ＭＳ ゴシック" w:hint="eastAsia"/>
          <w:szCs w:val="24"/>
        </w:rPr>
        <w:lastRenderedPageBreak/>
        <w:t>合</w:t>
      </w:r>
      <w:r w:rsidR="00D62287" w:rsidRPr="002D54BF">
        <w:rPr>
          <w:rFonts w:ascii="HG丸ｺﾞｼｯｸM-PRO" w:eastAsia="HG丸ｺﾞｼｯｸM-PRO" w:hAnsi="HG丸ｺﾞｼｯｸM-PRO" w:cs="ＭＳ ゴシック" w:hint="eastAsia"/>
          <w:szCs w:val="24"/>
        </w:rPr>
        <w:t>は</w:t>
      </w:r>
      <w:r w:rsidRPr="002D54BF">
        <w:rPr>
          <w:rFonts w:ascii="HG丸ｺﾞｼｯｸM-PRO" w:eastAsia="HG丸ｺﾞｼｯｸM-PRO" w:hAnsi="HG丸ｺﾞｼｯｸM-PRO" w:cs="ＭＳ ゴシック" w:hint="eastAsia"/>
          <w:szCs w:val="24"/>
        </w:rPr>
        <w:t>、</w:t>
      </w:r>
      <w:r w:rsidR="00D62287" w:rsidRPr="002D54BF">
        <w:rPr>
          <w:rFonts w:ascii="HG丸ｺﾞｼｯｸM-PRO" w:eastAsia="HG丸ｺﾞｼｯｸM-PRO" w:hAnsi="HG丸ｺﾞｼｯｸM-PRO" w:cs="ＭＳ ゴシック" w:hint="eastAsia"/>
          <w:szCs w:val="24"/>
        </w:rPr>
        <w:t>保健所に報告してもらい、また</w:t>
      </w:r>
      <w:r w:rsidRPr="002D54BF">
        <w:rPr>
          <w:rFonts w:ascii="HG丸ｺﾞｼｯｸM-PRO" w:eastAsia="HG丸ｺﾞｼｯｸM-PRO" w:hAnsi="HG丸ｺﾞｼｯｸM-PRO" w:cs="ＭＳ ゴシック" w:hint="eastAsia"/>
          <w:szCs w:val="24"/>
        </w:rPr>
        <w:t>避難所の受付で必ず濃厚接触者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00D62287" w:rsidRPr="002D54BF">
        <w:rPr>
          <w:rFonts w:ascii="HG丸ｺﾞｼｯｸM-PRO" w:eastAsia="HG丸ｺﾞｼｯｸM-PRO" w:hAnsi="HG丸ｺﾞｼｯｸM-PRO" w:cs="ＭＳ ゴシック" w:hint="eastAsia"/>
          <w:szCs w:val="24"/>
        </w:rPr>
        <w:t>である旨申告するよう指導</w:t>
      </w:r>
      <w:r w:rsidRPr="002D54BF">
        <w:rPr>
          <w:rFonts w:ascii="HG丸ｺﾞｼｯｸM-PRO" w:eastAsia="HG丸ｺﾞｼｯｸM-PRO" w:hAnsi="HG丸ｺﾞｼｯｸM-PRO" w:cs="ＭＳ ゴシック" w:hint="eastAsia"/>
          <w:szCs w:val="24"/>
        </w:rPr>
        <w:t>する。</w:t>
      </w:r>
    </w:p>
    <w:p w14:paraId="7B5B9DDC" w14:textId="260A5F30" w:rsidR="00525A52" w:rsidRPr="002D54BF" w:rsidRDefault="00525A52" w:rsidP="003506AB">
      <w:pPr>
        <w:ind w:leftChars="300" w:left="960" w:hangingChars="100" w:hanging="24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ゴシック" w:hint="eastAsia"/>
          <w:szCs w:val="24"/>
        </w:rPr>
        <w:t>・濃厚接触者</w:t>
      </w:r>
      <w:r w:rsidR="001F2352" w:rsidRPr="002D54BF">
        <w:rPr>
          <w:rFonts w:ascii="HG丸ｺﾞｼｯｸM-PRO" w:eastAsia="HG丸ｺﾞｼｯｸM-PRO" w:hAnsi="HG丸ｺﾞｼｯｸM-PRO" w:cs="ＭＳ ゴシック" w:hint="eastAsia"/>
          <w:szCs w:val="24"/>
        </w:rPr>
        <w:t>、</w:t>
      </w:r>
      <w:r w:rsidR="001F2352"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明朝" w:hint="eastAsia"/>
          <w:szCs w:val="24"/>
        </w:rPr>
        <w:t>の健康確認。</w:t>
      </w:r>
    </w:p>
    <w:p w14:paraId="04C3FE35" w14:textId="12A1AFFE" w:rsidR="00525A52" w:rsidRPr="002D54BF" w:rsidRDefault="00525A52" w:rsidP="00525A52">
      <w:pPr>
        <w:ind w:leftChars="200" w:left="48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②都市防災部（市災害対策本部）</w:t>
      </w:r>
    </w:p>
    <w:p w14:paraId="6DFBDF57" w14:textId="508BB2AF" w:rsidR="00525A52" w:rsidRPr="002D54BF" w:rsidRDefault="00525A52" w:rsidP="00525A52">
      <w:pPr>
        <w:ind w:leftChars="300" w:left="960" w:hangingChars="100" w:hanging="240"/>
        <w:rPr>
          <w:rFonts w:ascii="HG丸ｺﾞｼｯｸM-PRO" w:eastAsia="HG丸ｺﾞｼｯｸM-PRO" w:hAnsi="HG丸ｺﾞｼｯｸM-PRO"/>
        </w:rPr>
      </w:pPr>
      <w:r w:rsidRPr="002D54BF">
        <w:rPr>
          <w:rFonts w:ascii="HG丸ｺﾞｼｯｸM-PRO" w:eastAsia="HG丸ｺﾞｼｯｸM-PRO" w:hAnsi="HG丸ｺﾞｼｯｸM-PRO" w:hint="eastAsia"/>
        </w:rPr>
        <w:t>・</w:t>
      </w:r>
      <w:r w:rsidRPr="002D54BF">
        <w:rPr>
          <w:rFonts w:ascii="HG丸ｺﾞｼｯｸM-PRO" w:eastAsia="HG丸ｺﾞｼｯｸM-PRO" w:hAnsi="HG丸ｺﾞｼｯｸM-PRO"/>
        </w:rPr>
        <w:t>災害</w:t>
      </w:r>
      <w:r w:rsidRPr="002D54BF">
        <w:rPr>
          <w:rFonts w:ascii="HG丸ｺﾞｼｯｸM-PRO" w:eastAsia="HG丸ｺﾞｼｯｸM-PRO" w:hAnsi="HG丸ｺﾞｼｯｸM-PRO" w:hint="eastAsia"/>
        </w:rPr>
        <w:t>の発生が</w:t>
      </w:r>
      <w:r w:rsidRPr="002D54BF">
        <w:rPr>
          <w:rFonts w:ascii="HG丸ｺﾞｼｯｸM-PRO" w:eastAsia="HG丸ｺﾞｼｯｸM-PRO" w:hAnsi="HG丸ｺﾞｼｯｸM-PRO"/>
        </w:rPr>
        <w:t>想定される場合、都市防災部から保健所に避難所に避難する濃厚接触者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rPr>
        <w:t>の情報を提供依頼</w:t>
      </w:r>
      <w:r w:rsidRPr="002D54BF">
        <w:rPr>
          <w:rFonts w:ascii="HG丸ｺﾞｼｯｸM-PRO" w:eastAsia="HG丸ｺﾞｼｯｸM-PRO" w:hAnsi="HG丸ｺﾞｼｯｸM-PRO" w:hint="eastAsia"/>
        </w:rPr>
        <w:t>する。</w:t>
      </w:r>
    </w:p>
    <w:p w14:paraId="72B3ED43" w14:textId="4ACE8F8F" w:rsidR="00525A52" w:rsidRPr="002D54BF" w:rsidRDefault="00525A52" w:rsidP="00525A52">
      <w:pPr>
        <w:ind w:leftChars="400" w:left="1200" w:hangingChars="100" w:hanging="240"/>
        <w:rPr>
          <w:rFonts w:ascii="HG丸ｺﾞｼｯｸM-PRO" w:eastAsia="HG丸ｺﾞｼｯｸM-PRO" w:hAnsi="HG丸ｺﾞｼｯｸM-PRO"/>
        </w:rPr>
      </w:pPr>
      <w:r w:rsidRPr="002D54BF">
        <w:rPr>
          <w:rFonts w:ascii="HG丸ｺﾞｼｯｸM-PRO" w:eastAsia="HG丸ｺﾞｼｯｸM-PRO" w:hAnsi="HG丸ｺﾞｼｯｸM-PRO" w:hint="eastAsia"/>
        </w:rPr>
        <w:t>※避難場所が自宅や親戚宅など、避難所に避難しない濃厚接触者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rPr>
        <w:t>の情報は含まない。</w:t>
      </w:r>
    </w:p>
    <w:p w14:paraId="7BA20977" w14:textId="77777777" w:rsidR="00525A52" w:rsidRPr="002D54BF" w:rsidRDefault="00525A52" w:rsidP="00525A52">
      <w:pPr>
        <w:ind w:firstLineChars="400" w:firstLine="960"/>
        <w:rPr>
          <w:rFonts w:ascii="HG丸ｺﾞｼｯｸM-PRO" w:eastAsia="HG丸ｺﾞｼｯｸM-PRO" w:hAnsi="HG丸ｺﾞｼｯｸM-PRO"/>
        </w:rPr>
      </w:pPr>
      <w:r w:rsidRPr="002D54BF">
        <w:rPr>
          <w:rFonts w:ascii="HG丸ｺﾞｼｯｸM-PRO" w:eastAsia="HG丸ｺﾞｼｯｸM-PRO" w:hAnsi="HG丸ｺﾞｼｯｸM-PRO" w:hint="eastAsia"/>
        </w:rPr>
        <w:t>（提供される情報）</w:t>
      </w:r>
    </w:p>
    <w:p w14:paraId="12520A40" w14:textId="77777777" w:rsidR="00525A52" w:rsidRPr="002D54BF" w:rsidRDefault="00525A52" w:rsidP="00525A52">
      <w:pPr>
        <w:ind w:firstLineChars="600" w:firstLine="1440"/>
        <w:rPr>
          <w:rFonts w:ascii="HG丸ｺﾞｼｯｸM-PRO" w:eastAsia="HG丸ｺﾞｼｯｸM-PRO" w:hAnsi="HG丸ｺﾞｼｯｸM-PRO"/>
          <w:sz w:val="22"/>
        </w:rPr>
      </w:pPr>
      <w:r w:rsidRPr="002D54BF">
        <w:rPr>
          <w:rFonts w:ascii="HG丸ｺﾞｼｯｸM-PRO" w:eastAsia="HG丸ｺﾞｼｯｸM-PRO" w:hAnsi="HG丸ｺﾞｼｯｸM-PRO" w:hint="eastAsia"/>
        </w:rPr>
        <w:t>・氏名　・性別　・生年月日　・住所（居住地）・連絡先</w:t>
      </w:r>
    </w:p>
    <w:p w14:paraId="70600201" w14:textId="4AA42D36" w:rsidR="00525A52" w:rsidRPr="002D54BF" w:rsidRDefault="00525A52" w:rsidP="00525A52">
      <w:pPr>
        <w:ind w:leftChars="300" w:left="960" w:hangingChars="100" w:hanging="240"/>
        <w:rPr>
          <w:rFonts w:ascii="HG丸ｺﾞｼｯｸM-PRO" w:eastAsia="HG丸ｺﾞｼｯｸM-PRO" w:hAnsi="HG丸ｺﾞｼｯｸM-PRO"/>
        </w:rPr>
      </w:pPr>
      <w:r w:rsidRPr="002D54BF">
        <w:rPr>
          <w:rFonts w:ascii="HG丸ｺﾞｼｯｸM-PRO" w:eastAsia="HG丸ｺﾞｼｯｸM-PRO" w:hAnsi="HG丸ｺﾞｼｯｸM-PRO" w:hint="eastAsia"/>
        </w:rPr>
        <w:t>・市災害対策本部</w:t>
      </w:r>
      <w:r w:rsidRPr="002D54BF">
        <w:rPr>
          <w:rFonts w:ascii="HG丸ｺﾞｼｯｸM-PRO" w:eastAsia="HG丸ｺﾞｼｯｸM-PRO" w:hAnsi="HG丸ｺﾞｼｯｸM-PRO"/>
        </w:rPr>
        <w:t>は、避難所に避難する濃厚接触者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rPr>
        <w:t>の個人情報を地域派遣</w:t>
      </w:r>
      <w:r w:rsidRPr="002D54BF">
        <w:rPr>
          <w:rFonts w:ascii="HG丸ｺﾞｼｯｸM-PRO" w:eastAsia="HG丸ｺﾞｼｯｸM-PRO" w:hAnsi="HG丸ｺﾞｼｯｸM-PRO" w:hint="eastAsia"/>
        </w:rPr>
        <w:t>職員（責任者）に情報を提供する。</w:t>
      </w:r>
    </w:p>
    <w:p w14:paraId="76FAE48F" w14:textId="593CDA4A" w:rsidR="00525A52" w:rsidRPr="002D54BF" w:rsidRDefault="00525A52" w:rsidP="00525A52">
      <w:pPr>
        <w:ind w:leftChars="300" w:left="960" w:hangingChars="100" w:hanging="24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w:t>
      </w:r>
      <w:r w:rsidRPr="002D54BF">
        <w:rPr>
          <w:rFonts w:ascii="HG丸ｺﾞｼｯｸM-PRO" w:eastAsia="HG丸ｺﾞｼｯｸM-PRO" w:hAnsi="HG丸ｺﾞｼｯｸM-PRO" w:hint="eastAsia"/>
        </w:rPr>
        <w:t>市災害対策本部</w:t>
      </w:r>
      <w:r w:rsidRPr="002D54BF">
        <w:rPr>
          <w:rFonts w:ascii="HG丸ｺﾞｼｯｸM-PRO" w:eastAsia="HG丸ｺﾞｼｯｸM-PRO" w:hAnsi="HG丸ｺﾞｼｯｸM-PRO"/>
        </w:rPr>
        <w:t>は、</w:t>
      </w:r>
      <w:r w:rsidRPr="002D54BF">
        <w:rPr>
          <w:rFonts w:ascii="HG丸ｺﾞｼｯｸM-PRO" w:eastAsia="HG丸ｺﾞｼｯｸM-PRO" w:hAnsi="HG丸ｺﾞｼｯｸM-PRO" w:hint="eastAsia"/>
          <w:szCs w:val="24"/>
        </w:rPr>
        <w:t>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の健康状態など（発熱した場合）について、避難所（地域派遣職員）が保健所に連絡・相談するため、保健所に濃厚接触者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の避難状況を情報提供する。</w:t>
      </w:r>
    </w:p>
    <w:p w14:paraId="121F2947" w14:textId="4383B6B2" w:rsidR="00525A52" w:rsidRPr="002D54BF" w:rsidRDefault="00525A52" w:rsidP="00525A52">
      <w:pPr>
        <w:ind w:firstLine="48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③</w:t>
      </w:r>
      <w:r w:rsidRPr="002D54BF">
        <w:rPr>
          <w:rFonts w:ascii="HG丸ｺﾞｼｯｸM-PRO" w:eastAsia="HG丸ｺﾞｼｯｸM-PRO" w:hAnsi="HG丸ｺﾞｼｯｸM-PRO"/>
          <w:szCs w:val="24"/>
        </w:rPr>
        <w:t>地域派遣職員（責任者）</w:t>
      </w:r>
    </w:p>
    <w:p w14:paraId="507F4EDA" w14:textId="338A8A1E" w:rsidR="00525A52" w:rsidRPr="002D54BF" w:rsidRDefault="00525A52" w:rsidP="00525A52">
      <w:pPr>
        <w:ind w:leftChars="300" w:left="960" w:hangingChars="100" w:hanging="240"/>
        <w:rPr>
          <w:rFonts w:ascii="HG丸ｺﾞｼｯｸM-PRO" w:eastAsia="HG丸ｺﾞｼｯｸM-PRO" w:hAnsi="HG丸ｺﾞｼｯｸM-PRO" w:cs="ＭＳ ゴシック"/>
          <w:b/>
          <w:szCs w:val="24"/>
        </w:rPr>
      </w:pP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明朝" w:hint="eastAsia"/>
          <w:szCs w:val="24"/>
        </w:rPr>
        <w:t>の避難について市災害対策本部から情報提供があった場合。</w:t>
      </w:r>
    </w:p>
    <w:p w14:paraId="1DEB64F0" w14:textId="24B3A463" w:rsidR="00525A52" w:rsidRPr="002D54BF" w:rsidRDefault="00525A52" w:rsidP="00525A52">
      <w:pPr>
        <w:ind w:leftChars="300" w:left="960" w:hangingChars="100" w:hanging="24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w:t>
      </w:r>
      <w:r w:rsidRPr="002D54BF">
        <w:rPr>
          <w:rFonts w:ascii="HG丸ｺﾞｼｯｸM-PRO" w:eastAsia="HG丸ｺﾞｼｯｸM-PRO" w:hAnsi="HG丸ｺﾞｼｯｸM-PRO"/>
          <w:szCs w:val="24"/>
        </w:rPr>
        <w:t>地域派遣職員（責任者）は、濃厚接触者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szCs w:val="24"/>
        </w:rPr>
        <w:t>の個人情報については、</w:t>
      </w:r>
      <w:r w:rsidRPr="002D54BF">
        <w:rPr>
          <w:rFonts w:ascii="HG丸ｺﾞｼｯｸM-PRO" w:eastAsia="HG丸ｺﾞｼｯｸM-PRO" w:hAnsi="HG丸ｺﾞｼｯｸM-PRO" w:hint="eastAsia"/>
          <w:szCs w:val="24"/>
        </w:rPr>
        <w:t>受付担当や誘</w:t>
      </w:r>
      <w:r w:rsidR="00D7530E" w:rsidRPr="002D54BF">
        <w:rPr>
          <w:rFonts w:ascii="HG丸ｺﾞｼｯｸM-PRO" w:eastAsia="HG丸ｺﾞｼｯｸM-PRO" w:hAnsi="HG丸ｺﾞｼｯｸM-PRO" w:hint="eastAsia"/>
          <w:szCs w:val="24"/>
        </w:rPr>
        <w:t>導担当、専用スペース担当を地域派遣職員（職員）に特定するなど、</w:t>
      </w:r>
      <w:r w:rsidRPr="002D54BF">
        <w:rPr>
          <w:rFonts w:ascii="HG丸ｺﾞｼｯｸM-PRO" w:eastAsia="HG丸ｺﾞｼｯｸM-PRO" w:hAnsi="HG丸ｺﾞｼｯｸM-PRO" w:hint="eastAsia"/>
          <w:szCs w:val="24"/>
        </w:rPr>
        <w:t>職員以外には提供しない。</w:t>
      </w:r>
    </w:p>
    <w:p w14:paraId="6A8C033B" w14:textId="59CABEFD" w:rsidR="00525A52" w:rsidRPr="002D54BF" w:rsidRDefault="00525A52" w:rsidP="00525A52">
      <w:pPr>
        <w:ind w:leftChars="400" w:left="1200" w:hangingChars="100" w:hanging="24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が避難所に避難する場合、自主防災隊（団）長には、個人を特定しないよう「濃厚接触者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が避難します。個人情報保護の関係もあり、濃厚接触者</w:t>
      </w:r>
      <w:r w:rsidR="003506AB" w:rsidRPr="002D54BF">
        <w:rPr>
          <w:rFonts w:ascii="HG丸ｺﾞｼｯｸM-PRO" w:eastAsia="HG丸ｺﾞｼｯｸM-PRO" w:hAnsi="HG丸ｺﾞｼｯｸM-PRO" w:hint="eastAsia"/>
          <w:szCs w:val="24"/>
        </w:rPr>
        <w:t>、</w:t>
      </w:r>
      <w:r w:rsidR="003506AB"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の対応は地域派遣職員のみで対応します。」と報告する。</w:t>
      </w:r>
    </w:p>
    <w:p w14:paraId="0DE3B1E8" w14:textId="3862210C" w:rsidR="003506AB" w:rsidRPr="002D54BF" w:rsidRDefault="003506AB" w:rsidP="003506AB">
      <w:pPr>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 xml:space="preserve">　　　・</w:t>
      </w: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明朝" w:hint="eastAsia"/>
          <w:szCs w:val="24"/>
        </w:rPr>
        <w:t>が実際に避難して</w:t>
      </w:r>
      <w:r w:rsidR="00D7530E" w:rsidRPr="002D54BF">
        <w:rPr>
          <w:rFonts w:ascii="HG丸ｺﾞｼｯｸM-PRO" w:eastAsia="HG丸ｺﾞｼｯｸM-PRO" w:hAnsi="HG丸ｺﾞｼｯｸM-PRO" w:cs="ＭＳ 明朝" w:hint="eastAsia"/>
          <w:szCs w:val="24"/>
        </w:rPr>
        <w:t>き</w:t>
      </w:r>
      <w:r w:rsidRPr="002D54BF">
        <w:rPr>
          <w:rFonts w:ascii="HG丸ｺﾞｼｯｸM-PRO" w:eastAsia="HG丸ｺﾞｼｯｸM-PRO" w:hAnsi="HG丸ｺﾞｼｯｸM-PRO" w:cs="ＭＳ 明朝" w:hint="eastAsia"/>
          <w:szCs w:val="24"/>
        </w:rPr>
        <w:t>たら</w:t>
      </w:r>
      <w:r w:rsidRPr="002D54BF">
        <w:rPr>
          <w:rFonts w:ascii="HG丸ｺﾞｼｯｸM-PRO" w:eastAsia="HG丸ｺﾞｼｯｸM-PRO" w:hAnsi="HG丸ｺﾞｼｯｸM-PRO" w:hint="eastAsia"/>
        </w:rPr>
        <w:t>市災害対策本部に連絡する。</w:t>
      </w:r>
    </w:p>
    <w:p w14:paraId="1864E98B" w14:textId="1D8CBDD5" w:rsidR="00525A52" w:rsidRPr="002D54BF" w:rsidRDefault="002A7D62" w:rsidP="00525A52">
      <w:pPr>
        <w:ind w:firstLineChars="200" w:firstLine="480"/>
        <w:rPr>
          <w:rFonts w:ascii="HG丸ｺﾞｼｯｸM-PRO" w:eastAsia="HG丸ｺﾞｼｯｸM-PRO" w:hAnsi="HG丸ｺﾞｼｯｸM-PRO" w:cs="ＭＳ ゴシック"/>
          <w:b/>
          <w:szCs w:val="24"/>
        </w:rPr>
      </w:pPr>
      <w:r w:rsidRPr="002D54BF">
        <w:rPr>
          <w:rFonts w:ascii="HG丸ｺﾞｼｯｸM-PRO" w:eastAsia="HG丸ｺﾞｼｯｸM-PRO" w:hAnsi="HG丸ｺﾞｼｯｸM-PRO" w:hint="eastAsia"/>
          <w:szCs w:val="24"/>
        </w:rPr>
        <w:t>④</w:t>
      </w:r>
      <w:r w:rsidR="00525A52" w:rsidRPr="002D54BF">
        <w:rPr>
          <w:rFonts w:ascii="HG丸ｺﾞｼｯｸM-PRO" w:eastAsia="HG丸ｺﾞｼｯｸM-PRO" w:hAnsi="HG丸ｺﾞｼｯｸM-PRO" w:hint="eastAsia"/>
          <w:szCs w:val="24"/>
        </w:rPr>
        <w:t>事前受付担当</w:t>
      </w:r>
    </w:p>
    <w:p w14:paraId="72603DAE" w14:textId="7BAA36DF" w:rsidR="00525A52" w:rsidRPr="002D54BF" w:rsidRDefault="00525A52" w:rsidP="00525A52">
      <w:pPr>
        <w:ind w:leftChars="300" w:left="960" w:hangingChars="100" w:hanging="240"/>
        <w:rPr>
          <w:rFonts w:ascii="HG丸ｺﾞｼｯｸM-PRO" w:eastAsia="HG丸ｺﾞｼｯｸM-PRO" w:hAnsi="HG丸ｺﾞｼｯｸM-PRO" w:cs="ＭＳ 明朝"/>
          <w:szCs w:val="24"/>
        </w:rPr>
      </w:pP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明朝" w:hint="eastAsia"/>
          <w:szCs w:val="24"/>
        </w:rPr>
        <w:t>を一般の居住スペースへ案内しないように、事前受付担当は、避難者の氏名等の確認に留意する。</w:t>
      </w:r>
    </w:p>
    <w:p w14:paraId="712B2149" w14:textId="51D46D00" w:rsidR="00525A52" w:rsidRPr="002D54BF" w:rsidRDefault="00525A52" w:rsidP="00525A52">
      <w:pPr>
        <w:ind w:leftChars="300" w:left="960" w:hangingChars="100" w:hanging="24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ＭＳ ゴシック" w:hint="eastAsia"/>
          <w:szCs w:val="24"/>
        </w:rPr>
        <w:t>・</w:t>
      </w:r>
      <w:r w:rsidRPr="002D54BF">
        <w:rPr>
          <w:rFonts w:ascii="HG丸ｺﾞｼｯｸM-PRO" w:eastAsia="HG丸ｺﾞｼｯｸM-PRO" w:hAnsi="HG丸ｺﾞｼｯｸM-PRO"/>
          <w:szCs w:val="24"/>
        </w:rPr>
        <w:t>氏名等から濃厚接触者</w:t>
      </w:r>
      <w:r w:rsidRPr="002D54BF">
        <w:rPr>
          <w:rFonts w:ascii="HG丸ｺﾞｼｯｸM-PRO" w:eastAsia="HG丸ｺﾞｼｯｸM-PRO" w:hAnsi="HG丸ｺﾞｼｯｸM-PRO" w:cs="ＭＳ 明朝" w:hint="eastAsia"/>
          <w:szCs w:val="24"/>
        </w:rPr>
        <w:t>、自宅療養者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szCs w:val="24"/>
        </w:rPr>
        <w:t>を確認した場合、または本人から</w:t>
      </w:r>
      <w:r w:rsidRPr="002D54BF">
        <w:rPr>
          <w:rFonts w:ascii="HG丸ｺﾞｼｯｸM-PRO" w:eastAsia="HG丸ｺﾞｼｯｸM-PRO" w:hAnsi="HG丸ｺﾞｼｯｸM-PRO" w:cs="ＭＳ ゴシック" w:hint="eastAsia"/>
          <w:szCs w:val="24"/>
        </w:rPr>
        <w:t>申告があった場合は</w:t>
      </w: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cs="ＭＳ 明朝" w:hint="eastAsia"/>
          <w:szCs w:val="24"/>
        </w:rPr>
        <w:t>及びその家族にその場で待機してもらい、</w:t>
      </w:r>
      <w:r w:rsidRPr="002D54BF">
        <w:rPr>
          <w:rFonts w:ascii="HG丸ｺﾞｼｯｸM-PRO" w:eastAsia="HG丸ｺﾞｼｯｸM-PRO" w:hAnsi="HG丸ｺﾞｼｯｸM-PRO"/>
          <w:szCs w:val="24"/>
        </w:rPr>
        <w:t>地域派遣職員（責任者）</w:t>
      </w:r>
      <w:r w:rsidRPr="002D54BF">
        <w:rPr>
          <w:rFonts w:ascii="HG丸ｺﾞｼｯｸM-PRO" w:eastAsia="HG丸ｺﾞｼｯｸM-PRO" w:hAnsi="HG丸ｺﾞｼｯｸM-PRO" w:cs="ＭＳ ゴシック" w:hint="eastAsia"/>
          <w:szCs w:val="24"/>
        </w:rPr>
        <w:t>へ連絡する。</w:t>
      </w:r>
    </w:p>
    <w:p w14:paraId="1EA8EF13" w14:textId="58D474BC" w:rsidR="00525A52" w:rsidRPr="002D54BF" w:rsidRDefault="00525A52" w:rsidP="00525A52">
      <w:pPr>
        <w:ind w:leftChars="300" w:left="960" w:hangingChars="100" w:hanging="240"/>
        <w:rPr>
          <w:rFonts w:ascii="HG丸ｺﾞｼｯｸM-PRO" w:eastAsia="HG丸ｺﾞｼｯｸM-PRO" w:hAnsi="HG丸ｺﾞｼｯｸM-PRO"/>
        </w:rPr>
      </w:pPr>
      <w:r w:rsidRPr="002D54BF">
        <w:rPr>
          <w:rFonts w:ascii="HG丸ｺﾞｼｯｸM-PRO" w:eastAsia="HG丸ｺﾞｼｯｸM-PRO" w:hAnsi="HG丸ｺﾞｼｯｸM-PRO"/>
        </w:rPr>
        <w:t>・</w:t>
      </w: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rPr>
        <w:t>に専用</w:t>
      </w:r>
      <w:r w:rsidRPr="002D54BF">
        <w:rPr>
          <w:rFonts w:ascii="HG丸ｺﾞｼｯｸM-PRO" w:eastAsia="HG丸ｺﾞｼｯｸM-PRO" w:hAnsi="HG丸ｺﾞｼｯｸM-PRO" w:hint="eastAsia"/>
        </w:rPr>
        <w:t>スペース</w:t>
      </w:r>
      <w:r w:rsidRPr="002D54BF">
        <w:rPr>
          <w:rFonts w:ascii="HG丸ｺﾞｼｯｸM-PRO" w:eastAsia="HG丸ｺﾞｼｯｸM-PRO" w:hAnsi="HG丸ｺﾞｼｯｸM-PRO"/>
        </w:rPr>
        <w:t>への移動を伝え、</w:t>
      </w:r>
      <w:r w:rsidRPr="002D54BF">
        <w:rPr>
          <w:rFonts w:ascii="HG丸ｺﾞｼｯｸM-PRO" w:eastAsia="HG丸ｺﾞｼｯｸM-PRO" w:hAnsi="HG丸ｺﾞｼｯｸM-PRO" w:hint="eastAsia"/>
        </w:rPr>
        <w:t>移動の準備をしてもらう</w:t>
      </w:r>
      <w:r w:rsidRPr="002D54BF">
        <w:rPr>
          <w:rFonts w:ascii="HG丸ｺﾞｼｯｸM-PRO" w:eastAsia="HG丸ｺﾞｼｯｸM-PRO" w:hAnsi="HG丸ｺﾞｼｯｸM-PRO"/>
        </w:rPr>
        <w:t>。</w:t>
      </w:r>
    </w:p>
    <w:p w14:paraId="51E861A0" w14:textId="77777777"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 xml:space="preserve">・定められた動線により専用スペースへ誘導し、専用スペース担当者に引き継ぐ。　</w:t>
      </w:r>
    </w:p>
    <w:p w14:paraId="5AF61A07" w14:textId="77777777" w:rsidR="00525A52" w:rsidRPr="002D54BF" w:rsidRDefault="00525A52" w:rsidP="00525A52">
      <w:pPr>
        <w:ind w:firstLineChars="400" w:firstLine="960"/>
        <w:rPr>
          <w:rFonts w:ascii="HG丸ｺﾞｼｯｸM-PRO" w:eastAsia="HG丸ｺﾞｼｯｸM-PRO" w:hAnsi="HG丸ｺﾞｼｯｸM-PRO"/>
        </w:rPr>
      </w:pPr>
      <w:r w:rsidRPr="002D54BF">
        <w:rPr>
          <w:rFonts w:ascii="HG丸ｺﾞｼｯｸM-PRO" w:eastAsia="HG丸ｺﾞｼｯｸM-PRO" w:hAnsi="HG丸ｺﾞｼｯｸM-PRO"/>
        </w:rPr>
        <w:t>この時、専用スペースには絶対に立ち入らない。</w:t>
      </w:r>
    </w:p>
    <w:p w14:paraId="2E5175C1" w14:textId="52B71D8B"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・移動時にドア、手すり等の共用部分に極力触れ</w:t>
      </w:r>
      <w:r w:rsidRPr="002D54BF">
        <w:rPr>
          <w:rFonts w:ascii="HG丸ｺﾞｼｯｸM-PRO" w:eastAsia="HG丸ｺﾞｼｯｸM-PRO" w:hAnsi="HG丸ｺﾞｼｯｸM-PRO" w:hint="eastAsia"/>
        </w:rPr>
        <w:t>させ</w:t>
      </w:r>
      <w:r w:rsidRPr="002D54BF">
        <w:rPr>
          <w:rFonts w:ascii="HG丸ｺﾞｼｯｸM-PRO" w:eastAsia="HG丸ｺﾞｼｯｸM-PRO" w:hAnsi="HG丸ｺﾞｼｯｸM-PRO"/>
        </w:rPr>
        <w:t>ないように</w:t>
      </w:r>
      <w:r w:rsidRPr="002D54BF">
        <w:rPr>
          <w:rFonts w:ascii="HG丸ｺﾞｼｯｸM-PRO" w:eastAsia="HG丸ｺﾞｼｯｸM-PRO" w:hAnsi="HG丸ｺﾞｼｯｸM-PRO" w:hint="eastAsia"/>
        </w:rPr>
        <w:t>配慮</w:t>
      </w:r>
      <w:r w:rsidRPr="002D54BF">
        <w:rPr>
          <w:rFonts w:ascii="HG丸ｺﾞｼｯｸM-PRO" w:eastAsia="HG丸ｺﾞｼｯｸM-PRO" w:hAnsi="HG丸ｺﾞｼｯｸM-PRO"/>
        </w:rPr>
        <w:t>する。</w:t>
      </w:r>
    </w:p>
    <w:p w14:paraId="55F535B0" w14:textId="77777777" w:rsidR="003506AB" w:rsidRPr="002D54BF" w:rsidRDefault="003506AB" w:rsidP="00525A52">
      <w:pPr>
        <w:ind w:firstLineChars="300" w:firstLine="720"/>
        <w:rPr>
          <w:rFonts w:ascii="HG丸ｺﾞｼｯｸM-PRO" w:eastAsia="HG丸ｺﾞｼｯｸM-PRO" w:hAnsi="HG丸ｺﾞｼｯｸM-PRO"/>
        </w:rPr>
      </w:pPr>
    </w:p>
    <w:p w14:paraId="061F4695" w14:textId="1D33B31F" w:rsidR="00525A52" w:rsidRPr="002D54BF" w:rsidRDefault="006C5AA3" w:rsidP="00525A52">
      <w:pPr>
        <w:ind w:firstLineChars="200" w:firstLine="480"/>
        <w:rPr>
          <w:rFonts w:ascii="HG丸ｺﾞｼｯｸM-PRO" w:eastAsia="HG丸ｺﾞｼｯｸM-PRO" w:hAnsi="HG丸ｺﾞｼｯｸM-PRO" w:cs="ＭＳ ゴシック"/>
        </w:rPr>
      </w:pPr>
      <w:r w:rsidRPr="002D54BF">
        <w:rPr>
          <w:rFonts w:ascii="HG丸ｺﾞｼｯｸM-PRO" w:eastAsia="HG丸ｺﾞｼｯｸM-PRO" w:hAnsi="HG丸ｺﾞｼｯｸM-PRO" w:hint="eastAsia"/>
        </w:rPr>
        <w:t>⑤</w:t>
      </w:r>
      <w:r w:rsidR="00525A52" w:rsidRPr="002D54BF">
        <w:rPr>
          <w:rFonts w:ascii="HG丸ｺﾞｼｯｸM-PRO" w:eastAsia="HG丸ｺﾞｼｯｸM-PRO" w:hAnsi="HG丸ｺﾞｼｯｸM-PRO" w:cs="ＭＳ ゴシック"/>
        </w:rPr>
        <w:t>地域災害対策本部</w:t>
      </w:r>
    </w:p>
    <w:p w14:paraId="48715500" w14:textId="25854A0B"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・専用スペース担当者へ、</w:t>
      </w: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rPr>
        <w:t>の受け入れについて指示。</w:t>
      </w:r>
    </w:p>
    <w:p w14:paraId="3ED6AD5A" w14:textId="53F5DE73" w:rsidR="00525A52" w:rsidRPr="002D54BF" w:rsidRDefault="006C5AA3" w:rsidP="00525A52">
      <w:pPr>
        <w:ind w:firstLineChars="200" w:firstLine="480"/>
        <w:rPr>
          <w:rFonts w:ascii="HG丸ｺﾞｼｯｸM-PRO" w:eastAsia="HG丸ｺﾞｼｯｸM-PRO" w:hAnsi="HG丸ｺﾞｼｯｸM-PRO"/>
          <w:szCs w:val="24"/>
        </w:rPr>
      </w:pPr>
      <w:r w:rsidRPr="002D54BF">
        <w:rPr>
          <w:rFonts w:ascii="HG丸ｺﾞｼｯｸM-PRO" w:eastAsia="HG丸ｺﾞｼｯｸM-PRO" w:hAnsi="HG丸ｺﾞｼｯｸM-PRO" w:hint="eastAsia"/>
          <w:szCs w:val="24"/>
        </w:rPr>
        <w:t>⑥</w:t>
      </w:r>
      <w:r w:rsidR="00525A52" w:rsidRPr="002D54BF">
        <w:rPr>
          <w:rFonts w:ascii="HG丸ｺﾞｼｯｸM-PRO" w:eastAsia="HG丸ｺﾞｼｯｸM-PRO" w:hAnsi="HG丸ｺﾞｼｯｸM-PRO" w:cs="ＭＳ ゴシック"/>
          <w:szCs w:val="24"/>
        </w:rPr>
        <w:t>専用スペース担当</w:t>
      </w:r>
    </w:p>
    <w:p w14:paraId="4CC5330E" w14:textId="5866EA07"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w:t>
      </w:r>
      <w:r w:rsidR="003506AB" w:rsidRPr="002D54BF">
        <w:rPr>
          <w:rFonts w:ascii="HG丸ｺﾞｼｯｸM-PRO" w:eastAsia="HG丸ｺﾞｼｯｸM-PRO" w:hAnsi="HG丸ｺﾞｼｯｸM-PRO" w:hint="eastAsia"/>
          <w:szCs w:val="24"/>
        </w:rPr>
        <w:t>事前受付担当</w:t>
      </w:r>
      <w:r w:rsidRPr="002D54BF">
        <w:rPr>
          <w:rFonts w:ascii="HG丸ｺﾞｼｯｸM-PRO" w:eastAsia="HG丸ｺﾞｼｯｸM-PRO" w:hAnsi="HG丸ｺﾞｼｯｸM-PRO"/>
        </w:rPr>
        <w:t>から</w:t>
      </w:r>
      <w:r w:rsidR="0004786D" w:rsidRPr="002D54BF">
        <w:rPr>
          <w:rFonts w:ascii="HG丸ｺﾞｼｯｸM-PRO" w:eastAsia="HG丸ｺﾞｼｯｸM-PRO" w:hAnsi="HG丸ｺﾞｼｯｸM-PRO" w:cs="ＭＳ 明朝" w:hint="eastAsia"/>
          <w:szCs w:val="24"/>
        </w:rPr>
        <w:t>濃厚接触者、自宅療養者等</w:t>
      </w:r>
      <w:r w:rsidRPr="002D54BF">
        <w:rPr>
          <w:rFonts w:ascii="HG丸ｺﾞｼｯｸM-PRO" w:eastAsia="HG丸ｺﾞｼｯｸM-PRO" w:hAnsi="HG丸ｺﾞｼｯｸM-PRO"/>
        </w:rPr>
        <w:t>の受け入れについて</w:t>
      </w:r>
      <w:r w:rsidRPr="002D54BF">
        <w:rPr>
          <w:rFonts w:ascii="HG丸ｺﾞｼｯｸM-PRO" w:eastAsia="HG丸ｺﾞｼｯｸM-PRO" w:hAnsi="HG丸ｺﾞｼｯｸM-PRO" w:hint="eastAsia"/>
        </w:rPr>
        <w:t>連絡</w:t>
      </w:r>
      <w:r w:rsidRPr="002D54BF">
        <w:rPr>
          <w:rFonts w:ascii="HG丸ｺﾞｼｯｸM-PRO" w:eastAsia="HG丸ｺﾞｼｯｸM-PRO" w:hAnsi="HG丸ｺﾞｼｯｸM-PRO"/>
        </w:rPr>
        <w:t>。</w:t>
      </w:r>
    </w:p>
    <w:p w14:paraId="4444865D" w14:textId="48CBDC03" w:rsidR="00525A52" w:rsidRPr="002D54BF" w:rsidRDefault="00525A52" w:rsidP="00525A52">
      <w:pPr>
        <w:ind w:leftChars="300" w:left="960" w:hangingChars="100" w:hanging="240"/>
        <w:rPr>
          <w:rFonts w:ascii="HG丸ｺﾞｼｯｸM-PRO" w:eastAsia="HG丸ｺﾞｼｯｸM-PRO" w:hAnsi="HG丸ｺﾞｼｯｸM-PRO"/>
        </w:rPr>
      </w:pPr>
      <w:r w:rsidRPr="002D54BF">
        <w:rPr>
          <w:rFonts w:ascii="HG丸ｺﾞｼｯｸM-PRO" w:eastAsia="HG丸ｺﾞｼｯｸM-PRO" w:hAnsi="HG丸ｺﾞｼｯｸM-PRO"/>
          <w:szCs w:val="24"/>
        </w:rPr>
        <w:t>・</w:t>
      </w:r>
      <w:r w:rsidRPr="002D54BF">
        <w:rPr>
          <w:rFonts w:ascii="HG丸ｺﾞｼｯｸM-PRO" w:eastAsia="HG丸ｺﾞｼｯｸM-PRO" w:hAnsi="HG丸ｺﾞｼｯｸM-PRO" w:cs="ＭＳ 明朝" w:hint="eastAsia"/>
          <w:szCs w:val="24"/>
        </w:rPr>
        <w:t>濃厚接触者、自宅療養者</w:t>
      </w:r>
      <w:r w:rsidR="00D7530E" w:rsidRPr="002D54BF">
        <w:rPr>
          <w:rFonts w:ascii="HG丸ｺﾞｼｯｸM-PRO" w:eastAsia="HG丸ｺﾞｼｯｸM-PRO" w:hAnsi="HG丸ｺﾞｼｯｸM-PRO" w:cs="ＭＳ 明朝" w:hint="eastAsia"/>
          <w:szCs w:val="24"/>
        </w:rPr>
        <w:t>等</w:t>
      </w:r>
      <w:r w:rsidRPr="002D54BF">
        <w:rPr>
          <w:rFonts w:ascii="HG丸ｺﾞｼｯｸM-PRO" w:eastAsia="HG丸ｺﾞｼｯｸM-PRO" w:hAnsi="HG丸ｺﾞｼｯｸM-PRO" w:hint="eastAsia"/>
          <w:szCs w:val="24"/>
        </w:rPr>
        <w:t>と</w:t>
      </w:r>
      <w:r w:rsidRPr="002D54BF">
        <w:rPr>
          <w:rFonts w:ascii="HG丸ｺﾞｼｯｸM-PRO" w:eastAsia="HG丸ｺﾞｼｯｸM-PRO" w:hAnsi="HG丸ｺﾞｼｯｸM-PRO"/>
          <w:szCs w:val="24"/>
        </w:rPr>
        <w:t>その家族は別の</w:t>
      </w:r>
      <w:r w:rsidRPr="002D54BF">
        <w:rPr>
          <w:rFonts w:ascii="HG丸ｺﾞｼｯｸM-PRO" w:eastAsia="HG丸ｺﾞｼｯｸM-PRO" w:hAnsi="HG丸ｺﾞｼｯｸM-PRO" w:hint="eastAsia"/>
          <w:szCs w:val="24"/>
        </w:rPr>
        <w:t>スペース（</w:t>
      </w:r>
      <w:r w:rsidRPr="002D54BF">
        <w:rPr>
          <w:rFonts w:ascii="HG丸ｺﾞｼｯｸM-PRO" w:eastAsia="HG丸ｺﾞｼｯｸM-PRO" w:hAnsi="HG丸ｺﾞｼｯｸM-PRO"/>
          <w:szCs w:val="24"/>
        </w:rPr>
        <w:t>教室等</w:t>
      </w:r>
      <w:r w:rsidRPr="002D54BF">
        <w:rPr>
          <w:rFonts w:ascii="HG丸ｺﾞｼｯｸM-PRO" w:eastAsia="HG丸ｺﾞｼｯｸM-PRO" w:hAnsi="HG丸ｺﾞｼｯｸM-PRO" w:hint="eastAsia"/>
          <w:szCs w:val="24"/>
        </w:rPr>
        <w:t>）</w:t>
      </w:r>
      <w:r w:rsidRPr="002D54BF">
        <w:rPr>
          <w:rFonts w:ascii="HG丸ｺﾞｼｯｸM-PRO" w:eastAsia="HG丸ｺﾞｼｯｸM-PRO" w:hAnsi="HG丸ｺﾞｼｯｸM-PRO"/>
          <w:szCs w:val="24"/>
        </w:rPr>
        <w:t>を確保</w:t>
      </w:r>
      <w:r w:rsidRPr="002D54BF">
        <w:rPr>
          <w:rFonts w:ascii="HG丸ｺﾞｼｯｸM-PRO" w:eastAsia="HG丸ｺﾞｼｯｸM-PRO" w:hAnsi="HG丸ｺﾞｼｯｸM-PRO" w:hint="eastAsia"/>
          <w:szCs w:val="24"/>
        </w:rPr>
        <w:t>し、区画を設置する。</w:t>
      </w:r>
    </w:p>
    <w:p w14:paraId="13E3754E" w14:textId="238D3F1D"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・生活に必要な物資を</w:t>
      </w:r>
      <w:r w:rsidRPr="002D54BF">
        <w:rPr>
          <w:rFonts w:ascii="HG丸ｺﾞｼｯｸM-PRO" w:eastAsia="HG丸ｺﾞｼｯｸM-PRO" w:hAnsi="HG丸ｺﾞｼｯｸM-PRO" w:hint="eastAsia"/>
        </w:rPr>
        <w:t>各区画</w:t>
      </w:r>
      <w:r w:rsidRPr="002D54BF">
        <w:rPr>
          <w:rFonts w:ascii="HG丸ｺﾞｼｯｸM-PRO" w:eastAsia="HG丸ｺﾞｼｯｸM-PRO" w:hAnsi="HG丸ｺﾞｼｯｸM-PRO"/>
        </w:rPr>
        <w:t>に準備する。</w:t>
      </w:r>
    </w:p>
    <w:p w14:paraId="1817EACF" w14:textId="77777777" w:rsidR="00525A52" w:rsidRPr="002D54BF" w:rsidRDefault="00525A52" w:rsidP="00525A52">
      <w:pPr>
        <w:ind w:firstLineChars="300" w:firstLine="720"/>
        <w:rPr>
          <w:rFonts w:ascii="HG丸ｺﾞｼｯｸM-PRO" w:eastAsia="HG丸ｺﾞｼｯｸM-PRO" w:hAnsi="HG丸ｺﾞｼｯｸM-PRO"/>
        </w:rPr>
      </w:pPr>
      <w:r w:rsidRPr="002D54BF">
        <w:rPr>
          <w:rFonts w:ascii="HG丸ｺﾞｼｯｸM-PRO" w:eastAsia="HG丸ｺﾞｼｯｸM-PRO" w:hAnsi="HG丸ｺﾞｼｯｸM-PRO"/>
        </w:rPr>
        <w:t>・物資配給等担当者からの食料品等の配給は、当該エリアの境界で受け取り、各部</w:t>
      </w:r>
    </w:p>
    <w:p w14:paraId="6897C6E3" w14:textId="77777777" w:rsidR="00525A52" w:rsidRPr="002D54BF" w:rsidRDefault="00525A52" w:rsidP="00525A52">
      <w:pPr>
        <w:ind w:firstLineChars="400" w:firstLine="960"/>
        <w:rPr>
          <w:rFonts w:ascii="HG丸ｺﾞｼｯｸM-PRO" w:eastAsia="HG丸ｺﾞｼｯｸM-PRO" w:hAnsi="HG丸ｺﾞｼｯｸM-PRO"/>
        </w:rPr>
      </w:pPr>
      <w:r w:rsidRPr="002D54BF">
        <w:rPr>
          <w:rFonts w:ascii="HG丸ｺﾞｼｯｸM-PRO" w:eastAsia="HG丸ｺﾞｼｯｸM-PRO" w:hAnsi="HG丸ｺﾞｼｯｸM-PRO"/>
        </w:rPr>
        <w:t>屋の入口に設置した机に置くなど</w:t>
      </w:r>
      <w:r w:rsidRPr="002D54BF">
        <w:rPr>
          <w:rFonts w:ascii="HG丸ｺﾞｼｯｸM-PRO" w:eastAsia="HG丸ｺﾞｼｯｸM-PRO" w:hAnsi="HG丸ｺﾞｼｯｸM-PRO" w:hint="eastAsia"/>
        </w:rPr>
        <w:t>し、</w:t>
      </w:r>
      <w:r w:rsidRPr="002D54BF">
        <w:rPr>
          <w:rFonts w:ascii="HG丸ｺﾞｼｯｸM-PRO" w:eastAsia="HG丸ｺﾞｼｯｸM-PRO" w:hAnsi="HG丸ｺﾞｼｯｸM-PRO"/>
        </w:rPr>
        <w:t>直接手渡しはしない。</w:t>
      </w:r>
    </w:p>
    <w:p w14:paraId="21B5DB71" w14:textId="77777777" w:rsidR="00525A52" w:rsidRPr="002D54BF" w:rsidRDefault="00525A52" w:rsidP="00525A52">
      <w:pPr>
        <w:ind w:firstLineChars="400" w:firstLine="960"/>
        <w:rPr>
          <w:rFonts w:ascii="HG丸ｺﾞｼｯｸM-PRO" w:eastAsia="HG丸ｺﾞｼｯｸM-PRO" w:hAnsi="HG丸ｺﾞｼｯｸM-PRO"/>
        </w:rPr>
      </w:pPr>
    </w:p>
    <w:p w14:paraId="58B043E2" w14:textId="02B526E9" w:rsidR="00525A52" w:rsidRPr="002D54BF" w:rsidRDefault="00920E25" w:rsidP="00525A52">
      <w:pPr>
        <w:ind w:leftChars="300" w:left="960" w:hangingChars="100" w:hanging="240"/>
        <w:rPr>
          <w:rFonts w:ascii="HG丸ｺﾞｼｯｸM-PRO" w:eastAsia="HG丸ｺﾞｼｯｸM-PRO" w:hAnsi="HG丸ｺﾞｼｯｸM-PRO" w:cs="ＭＳ ゴシック"/>
          <w:szCs w:val="24"/>
        </w:rPr>
      </w:pPr>
      <w:r w:rsidRPr="002D54BF">
        <w:rPr>
          <w:rFonts w:ascii="HG丸ｺﾞｼｯｸM-PRO" w:eastAsia="HG丸ｺﾞｼｯｸM-PRO" w:hAnsi="HG丸ｺﾞｼｯｸM-PRO" w:cs="Arial Unicode MS" w:hint="eastAsia"/>
          <w:szCs w:val="24"/>
        </w:rPr>
        <w:t>※各</w:t>
      </w:r>
      <w:r w:rsidRPr="002D54BF">
        <w:rPr>
          <w:rFonts w:ascii="HG丸ｺﾞｼｯｸM-PRO" w:eastAsia="HG丸ｺﾞｼｯｸM-PRO" w:hAnsi="HG丸ｺﾞｼｯｸM-PRO" w:cs="Arial Unicode MS"/>
          <w:szCs w:val="24"/>
        </w:rPr>
        <w:t>スペースの消毒手順</w:t>
      </w:r>
      <w:r w:rsidRPr="002D54BF">
        <w:rPr>
          <w:rFonts w:ascii="HG丸ｺﾞｼｯｸM-PRO" w:eastAsia="HG丸ｺﾞｼｯｸM-PRO" w:hAnsi="HG丸ｺﾞｼｯｸM-PRO" w:cs="Arial Unicode MS" w:hint="eastAsia"/>
          <w:szCs w:val="24"/>
        </w:rPr>
        <w:t>についてはＰ．１８の「</w:t>
      </w:r>
      <w:r w:rsidR="00C20C6F" w:rsidRPr="002D54BF">
        <w:rPr>
          <w:rFonts w:ascii="HG丸ｺﾞｼｯｸM-PRO" w:eastAsia="HG丸ｺﾞｼｯｸM-PRO" w:hAnsi="HG丸ｺﾞｼｯｸM-PRO" w:hint="eastAsia"/>
          <w:szCs w:val="24"/>
        </w:rPr>
        <w:t>感染の疑いのある人を確認した際の対応」内の消毒</w:t>
      </w:r>
      <w:r w:rsidRPr="002D54BF">
        <w:rPr>
          <w:rFonts w:ascii="HG丸ｺﾞｼｯｸM-PRO" w:eastAsia="HG丸ｺﾞｼｯｸM-PRO" w:hAnsi="HG丸ｺﾞｼｯｸM-PRO" w:hint="eastAsia"/>
          <w:szCs w:val="24"/>
        </w:rPr>
        <w:t>手順と同様。</w:t>
      </w:r>
    </w:p>
    <w:p w14:paraId="6A2461AB" w14:textId="64F6A229" w:rsidR="003A2818" w:rsidRPr="002D54BF" w:rsidRDefault="003A2818" w:rsidP="00C30000">
      <w:pPr>
        <w:rPr>
          <w:rFonts w:ascii="HG丸ｺﾞｼｯｸM-PRO" w:eastAsia="HG丸ｺﾞｼｯｸM-PRO" w:hAnsi="HG丸ｺﾞｼｯｸM-PRO"/>
        </w:rPr>
      </w:pPr>
    </w:p>
    <w:p w14:paraId="10C3D8E8" w14:textId="77777777" w:rsidR="00D00916" w:rsidRPr="002D54BF" w:rsidRDefault="00D00916" w:rsidP="00C30000">
      <w:pPr>
        <w:rPr>
          <w:rFonts w:ascii="HG丸ｺﾞｼｯｸM-PRO" w:eastAsia="HG丸ｺﾞｼｯｸM-PRO" w:hAnsi="HG丸ｺﾞｼｯｸM-PRO"/>
        </w:rPr>
      </w:pPr>
    </w:p>
    <w:p w14:paraId="4464F274" w14:textId="300F59CA" w:rsidR="00D00916" w:rsidRPr="009C411D" w:rsidRDefault="00D00916" w:rsidP="00D00916">
      <w:pPr>
        <w:rPr>
          <w:rFonts w:ascii="HG丸ｺﾞｼｯｸM-PRO" w:eastAsia="HG丸ｺﾞｼｯｸM-PRO" w:hAnsi="HG丸ｺﾞｼｯｸM-PRO"/>
          <w:color w:val="000000" w:themeColor="text1"/>
          <w:szCs w:val="24"/>
        </w:rPr>
      </w:pPr>
    </w:p>
    <w:p w14:paraId="6FB6327D" w14:textId="4FDF5D34" w:rsidR="00D00916" w:rsidRPr="009C411D" w:rsidRDefault="004424A6" w:rsidP="00D00916">
      <w:pPr>
        <w:rPr>
          <w:rFonts w:ascii="HG丸ｺﾞｼｯｸM-PRO" w:eastAsia="HG丸ｺﾞｼｯｸM-PRO" w:hAnsi="HG丸ｺﾞｼｯｸM-PRO"/>
          <w:b/>
          <w:color w:val="000000" w:themeColor="text1"/>
          <w:sz w:val="32"/>
          <w:szCs w:val="40"/>
        </w:rPr>
      </w:pPr>
      <w:r w:rsidRPr="009C411D">
        <w:rPr>
          <w:rFonts w:ascii="HG丸ｺﾞｼｯｸM-PRO" w:eastAsia="HG丸ｺﾞｼｯｸM-PRO" w:hAnsi="HG丸ｺﾞｼｯｸM-PRO" w:cs="Arial Unicode MS" w:hint="eastAsia"/>
          <w:color w:val="000000" w:themeColor="text1"/>
          <w:szCs w:val="24"/>
        </w:rPr>
        <w:lastRenderedPageBreak/>
        <w:t>【P.18参考】各</w:t>
      </w:r>
      <w:r w:rsidRPr="009C411D">
        <w:rPr>
          <w:rFonts w:ascii="HG丸ｺﾞｼｯｸM-PRO" w:eastAsia="HG丸ｺﾞｼｯｸM-PRO" w:hAnsi="HG丸ｺﾞｼｯｸM-PRO" w:cs="Arial Unicode MS"/>
          <w:color w:val="000000" w:themeColor="text1"/>
          <w:szCs w:val="24"/>
        </w:rPr>
        <w:t>スペースの消毒手順</w:t>
      </w:r>
      <w:r w:rsidRPr="009C411D">
        <w:rPr>
          <w:rFonts w:ascii="HG丸ｺﾞｼｯｸM-PRO" w:eastAsia="HG丸ｺﾞｼｯｸM-PRO" w:hAnsi="HG丸ｺﾞｼｯｸM-PRO" w:cs="Arial Unicode MS" w:hint="eastAsia"/>
          <w:color w:val="000000" w:themeColor="text1"/>
          <w:szCs w:val="24"/>
        </w:rPr>
        <w:t xml:space="preserve">　別図１</w:t>
      </w:r>
      <w:r w:rsidR="00D00916" w:rsidRPr="009C411D">
        <w:rPr>
          <w:rFonts w:hint="eastAsia"/>
          <w:noProof/>
          <w:color w:val="000000" w:themeColor="text1"/>
        </w:rPr>
        <w:drawing>
          <wp:anchor distT="0" distB="0" distL="114300" distR="114300" simplePos="0" relativeHeight="251782656" behindDoc="0" locked="0" layoutInCell="1" allowOverlap="1" wp14:anchorId="12098C1B" wp14:editId="1350B12B">
            <wp:simplePos x="0" y="0"/>
            <wp:positionH relativeFrom="margin">
              <wp:align>right</wp:align>
            </wp:positionH>
            <wp:positionV relativeFrom="paragraph">
              <wp:posOffset>434340</wp:posOffset>
            </wp:positionV>
            <wp:extent cx="6120130" cy="5733647"/>
            <wp:effectExtent l="19050" t="19050" r="13970" b="1968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57336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BBEA42"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3316C1C4"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0B14433D"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23643621"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567D67F4" w14:textId="77777777" w:rsidR="00D00916" w:rsidRDefault="00D00916" w:rsidP="00D00916">
      <w:pPr>
        <w:rPr>
          <w:rFonts w:ascii="HG丸ｺﾞｼｯｸM-PRO" w:eastAsia="HG丸ｺﾞｼｯｸM-PRO" w:hAnsi="HG丸ｺﾞｼｯｸM-PRO" w:cs="Arial Unicode MS"/>
          <w:color w:val="FF0000"/>
          <w:szCs w:val="24"/>
        </w:rPr>
      </w:pPr>
    </w:p>
    <w:p w14:paraId="29B9D110" w14:textId="0D80E57B" w:rsidR="00D00916" w:rsidRDefault="004424A6" w:rsidP="00BC1474">
      <w:pPr>
        <w:ind w:firstLineChars="100" w:firstLine="240"/>
        <w:rPr>
          <w:rFonts w:ascii="HG丸ｺﾞｼｯｸM-PRO" w:eastAsia="HG丸ｺﾞｼｯｸM-PRO" w:hAnsi="HG丸ｺﾞｼｯｸM-PRO"/>
          <w:b/>
          <w:color w:val="000000" w:themeColor="text1"/>
          <w:sz w:val="32"/>
          <w:szCs w:val="40"/>
        </w:rPr>
      </w:pPr>
      <w:r w:rsidRPr="009C411D">
        <w:rPr>
          <w:rFonts w:ascii="HG丸ｺﾞｼｯｸM-PRO" w:eastAsia="HG丸ｺﾞｼｯｸM-PRO" w:hAnsi="HG丸ｺﾞｼｯｸM-PRO" w:cs="Arial Unicode MS" w:hint="eastAsia"/>
          <w:color w:val="000000" w:themeColor="text1"/>
          <w:szCs w:val="24"/>
        </w:rPr>
        <w:lastRenderedPageBreak/>
        <w:t>【P.18参考】各</w:t>
      </w:r>
      <w:r w:rsidRPr="009C411D">
        <w:rPr>
          <w:rFonts w:ascii="HG丸ｺﾞｼｯｸM-PRO" w:eastAsia="HG丸ｺﾞｼｯｸM-PRO" w:hAnsi="HG丸ｺﾞｼｯｸM-PRO" w:cs="Arial Unicode MS"/>
          <w:color w:val="000000" w:themeColor="text1"/>
          <w:szCs w:val="24"/>
        </w:rPr>
        <w:t>スペースの消毒手順</w:t>
      </w:r>
      <w:r w:rsidRPr="009C411D">
        <w:rPr>
          <w:rFonts w:ascii="HG丸ｺﾞｼｯｸM-PRO" w:eastAsia="HG丸ｺﾞｼｯｸM-PRO" w:hAnsi="HG丸ｺﾞｼｯｸM-PRO" w:cs="Arial Unicode MS" w:hint="eastAsia"/>
          <w:color w:val="000000" w:themeColor="text1"/>
          <w:szCs w:val="24"/>
        </w:rPr>
        <w:t xml:space="preserve">　別図２</w:t>
      </w:r>
      <w:r w:rsidR="00D00916" w:rsidRPr="00D00916">
        <w:rPr>
          <w:rFonts w:hint="eastAsia"/>
          <w:noProof/>
        </w:rPr>
        <w:drawing>
          <wp:anchor distT="0" distB="0" distL="114300" distR="114300" simplePos="0" relativeHeight="251783680" behindDoc="0" locked="0" layoutInCell="1" allowOverlap="1" wp14:anchorId="19A979CC" wp14:editId="15B25578">
            <wp:simplePos x="0" y="0"/>
            <wp:positionH relativeFrom="margin">
              <wp:align>left</wp:align>
            </wp:positionH>
            <wp:positionV relativeFrom="paragraph">
              <wp:posOffset>504825</wp:posOffset>
            </wp:positionV>
            <wp:extent cx="6120130" cy="5733647"/>
            <wp:effectExtent l="19050" t="19050" r="13970" b="1968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57336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9617AC"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1116F88E"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394A159C" w14:textId="77777777"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6A2BDA16" w14:textId="69CA0213" w:rsidR="00D00916" w:rsidRDefault="00D00916" w:rsidP="00BC1474">
      <w:pPr>
        <w:ind w:firstLineChars="100" w:firstLine="321"/>
        <w:rPr>
          <w:rFonts w:ascii="HG丸ｺﾞｼｯｸM-PRO" w:eastAsia="HG丸ｺﾞｼｯｸM-PRO" w:hAnsi="HG丸ｺﾞｼｯｸM-PRO"/>
          <w:b/>
          <w:color w:val="000000" w:themeColor="text1"/>
          <w:sz w:val="32"/>
          <w:szCs w:val="40"/>
        </w:rPr>
      </w:pPr>
    </w:p>
    <w:p w14:paraId="05BE7A75" w14:textId="77777777" w:rsidR="004424A6" w:rsidRPr="004424A6" w:rsidRDefault="004424A6" w:rsidP="00BC1474">
      <w:pPr>
        <w:ind w:firstLineChars="100" w:firstLine="321"/>
        <w:rPr>
          <w:rFonts w:ascii="HG丸ｺﾞｼｯｸM-PRO" w:eastAsia="HG丸ｺﾞｼｯｸM-PRO" w:hAnsi="HG丸ｺﾞｼｯｸM-PRO"/>
          <w:b/>
          <w:color w:val="000000" w:themeColor="text1"/>
          <w:sz w:val="32"/>
          <w:szCs w:val="40"/>
        </w:rPr>
      </w:pPr>
    </w:p>
    <w:p w14:paraId="2F5A64B8" w14:textId="1777D74F" w:rsidR="00B9041B" w:rsidRPr="00B2780D" w:rsidRDefault="00920E25" w:rsidP="00BC1474">
      <w:pPr>
        <w:ind w:firstLineChars="100" w:firstLine="321"/>
        <w:rPr>
          <w:rFonts w:ascii="HG丸ｺﾞｼｯｸM-PRO" w:eastAsia="HG丸ｺﾞｼｯｸM-PRO" w:hAnsi="HG丸ｺﾞｼｯｸM-PRO"/>
          <w:b/>
          <w:color w:val="000000" w:themeColor="text1"/>
          <w:sz w:val="32"/>
          <w:szCs w:val="40"/>
        </w:rPr>
      </w:pPr>
      <w:r w:rsidRPr="002D54BF">
        <w:rPr>
          <w:rFonts w:ascii="HG丸ｺﾞｼｯｸM-PRO" w:eastAsia="HG丸ｺﾞｼｯｸM-PRO" w:hAnsi="HG丸ｺﾞｼｯｸM-PRO" w:hint="eastAsia"/>
          <w:b/>
          <w:sz w:val="32"/>
          <w:szCs w:val="40"/>
        </w:rPr>
        <w:lastRenderedPageBreak/>
        <w:t>４</w:t>
      </w:r>
      <w:r w:rsidR="00B9041B" w:rsidRPr="00B2780D">
        <w:rPr>
          <w:rFonts w:ascii="HG丸ｺﾞｼｯｸM-PRO" w:eastAsia="HG丸ｺﾞｼｯｸM-PRO" w:hAnsi="HG丸ｺﾞｼｯｸM-PRO" w:hint="eastAsia"/>
          <w:b/>
          <w:color w:val="000000" w:themeColor="text1"/>
          <w:sz w:val="32"/>
          <w:szCs w:val="40"/>
        </w:rPr>
        <w:t xml:space="preserve">　地域派遣職員の対応</w:t>
      </w:r>
    </w:p>
    <w:p w14:paraId="39D6C1CF" w14:textId="77777777" w:rsidR="00671CF7" w:rsidRPr="00B2780D" w:rsidRDefault="00671CF7" w:rsidP="00671CF7">
      <w:pPr>
        <w:rPr>
          <w:rFonts w:ascii="HG丸ｺﾞｼｯｸM-PRO" w:eastAsia="HG丸ｺﾞｼｯｸM-PRO" w:hAnsi="HG丸ｺﾞｼｯｸM-PRO"/>
          <w:color w:val="000000" w:themeColor="text1"/>
          <w:sz w:val="28"/>
        </w:rPr>
      </w:pPr>
      <w:r w:rsidRPr="00B2780D">
        <w:rPr>
          <w:rFonts w:ascii="HG丸ｺﾞｼｯｸM-PRO" w:eastAsia="HG丸ｺﾞｼｯｸM-PRO" w:hAnsi="HG丸ｺﾞｼｯｸM-PRO" w:hint="eastAsia"/>
          <w:color w:val="000000" w:themeColor="text1"/>
          <w:sz w:val="28"/>
        </w:rPr>
        <w:t>（１）地域派遣職員の派遣について</w:t>
      </w:r>
    </w:p>
    <w:p w14:paraId="7ED5E94D" w14:textId="77777777" w:rsidR="00C46B15" w:rsidRPr="00B2780D" w:rsidRDefault="004F4163" w:rsidP="004F4163">
      <w:pPr>
        <w:ind w:leftChars="200" w:left="480"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新型コロナウイルス</w:t>
      </w:r>
      <w:r w:rsidR="00D77AE0" w:rsidRPr="00B2780D">
        <w:rPr>
          <w:rFonts w:ascii="HG丸ｺﾞｼｯｸM-PRO" w:eastAsia="HG丸ｺﾞｼｯｸM-PRO" w:hAnsi="HG丸ｺﾞｼｯｸM-PRO" w:hint="eastAsia"/>
          <w:color w:val="000000" w:themeColor="text1"/>
        </w:rPr>
        <w:t>感染症流行時に災害が発生した場合においても、</w:t>
      </w:r>
      <w:r w:rsidR="00C46B15" w:rsidRPr="00B2780D">
        <w:rPr>
          <w:rFonts w:ascii="HG丸ｺﾞｼｯｸM-PRO" w:eastAsia="HG丸ｺﾞｼｯｸM-PRO" w:hAnsi="HG丸ｺﾞｼｯｸM-PRO" w:hint="eastAsia"/>
          <w:color w:val="000000" w:themeColor="text1"/>
        </w:rPr>
        <w:t>避難所開設時には、</w:t>
      </w:r>
      <w:r w:rsidR="00D77AE0" w:rsidRPr="00B2780D">
        <w:rPr>
          <w:rFonts w:ascii="HG丸ｺﾞｼｯｸM-PRO" w:eastAsia="HG丸ｺﾞｼｯｸM-PRO" w:hAnsi="HG丸ｺﾞｼｯｸM-PRO" w:hint="eastAsia"/>
          <w:color w:val="000000" w:themeColor="text1"/>
        </w:rPr>
        <w:t>地域派遣職員は</w:t>
      </w:r>
      <w:r w:rsidR="00ED65BA" w:rsidRPr="00B2780D">
        <w:rPr>
          <w:rFonts w:ascii="HG丸ｺﾞｼｯｸM-PRO" w:eastAsia="HG丸ｺﾞｼｯｸM-PRO" w:hAnsi="HG丸ｺﾞｼｯｸM-PRO" w:hint="eastAsia"/>
          <w:color w:val="000000" w:themeColor="text1"/>
        </w:rPr>
        <w:t>各</w:t>
      </w:r>
      <w:r w:rsidR="007C7139" w:rsidRPr="00B2780D">
        <w:rPr>
          <w:rFonts w:ascii="HG丸ｺﾞｼｯｸM-PRO" w:eastAsia="HG丸ｺﾞｼｯｸM-PRO" w:hAnsi="HG丸ｺﾞｼｯｸM-PRO" w:hint="eastAsia"/>
          <w:color w:val="000000" w:themeColor="text1"/>
        </w:rPr>
        <w:t>地域へ派遣</w:t>
      </w:r>
      <w:r w:rsidR="00D77AE0" w:rsidRPr="00B2780D">
        <w:rPr>
          <w:rFonts w:ascii="HG丸ｺﾞｼｯｸM-PRO" w:eastAsia="HG丸ｺﾞｼｯｸM-PRO" w:hAnsi="HG丸ｺﾞｼｯｸM-PRO" w:hint="eastAsia"/>
          <w:color w:val="000000" w:themeColor="text1"/>
        </w:rPr>
        <w:t>され</w:t>
      </w:r>
      <w:r w:rsidR="00C46B15" w:rsidRPr="00B2780D">
        <w:rPr>
          <w:rFonts w:ascii="HG丸ｺﾞｼｯｸM-PRO" w:eastAsia="HG丸ｺﾞｼｯｸM-PRO" w:hAnsi="HG丸ｺﾞｼｯｸM-PRO" w:hint="eastAsia"/>
          <w:color w:val="000000" w:themeColor="text1"/>
        </w:rPr>
        <w:t>ることとなる</w:t>
      </w:r>
      <w:r w:rsidR="007C7139" w:rsidRPr="00B2780D">
        <w:rPr>
          <w:rFonts w:ascii="HG丸ｺﾞｼｯｸM-PRO" w:eastAsia="HG丸ｺﾞｼｯｸM-PRO" w:hAnsi="HG丸ｺﾞｼｯｸM-PRO" w:hint="eastAsia"/>
          <w:color w:val="000000" w:themeColor="text1"/>
        </w:rPr>
        <w:t>。</w:t>
      </w:r>
    </w:p>
    <w:p w14:paraId="6F643DA2" w14:textId="77777777" w:rsidR="00C35CE9" w:rsidRPr="00B2780D" w:rsidRDefault="00C46B15" w:rsidP="00C46B15">
      <w:pPr>
        <w:ind w:firstLineChars="300" w:firstLine="72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また</w:t>
      </w:r>
      <w:r w:rsidR="00D77AE0" w:rsidRPr="00B2780D">
        <w:rPr>
          <w:rFonts w:ascii="HG丸ｺﾞｼｯｸM-PRO" w:eastAsia="HG丸ｺﾞｼｯｸM-PRO" w:hAnsi="HG丸ｺﾞｼｯｸM-PRO" w:hint="eastAsia"/>
          <w:color w:val="000000" w:themeColor="text1"/>
        </w:rPr>
        <w:t>、派遣する職員数</w:t>
      </w:r>
      <w:r w:rsidRPr="00B2780D">
        <w:rPr>
          <w:rFonts w:ascii="HG丸ｺﾞｼｯｸM-PRO" w:eastAsia="HG丸ｺﾞｼｯｸM-PRO" w:hAnsi="HG丸ｺﾞｼｯｸM-PRO" w:hint="eastAsia"/>
          <w:color w:val="000000" w:themeColor="text1"/>
        </w:rPr>
        <w:t>については</w:t>
      </w:r>
      <w:r w:rsidR="00D77AE0" w:rsidRPr="00B2780D">
        <w:rPr>
          <w:rFonts w:ascii="HG丸ｺﾞｼｯｸM-PRO" w:eastAsia="HG丸ｺﾞｼｯｸM-PRO" w:hAnsi="HG丸ｺﾞｼｯｸM-PRO" w:hint="eastAsia"/>
          <w:color w:val="000000" w:themeColor="text1"/>
        </w:rPr>
        <w:t>、感染症対策を踏まえた運用を行う場合</w:t>
      </w:r>
      <w:r w:rsidRPr="00B2780D">
        <w:rPr>
          <w:rFonts w:ascii="HG丸ｺﾞｼｯｸM-PRO" w:eastAsia="HG丸ｺﾞｼｯｸM-PRO" w:hAnsi="HG丸ｺﾞｼｯｸM-PRO" w:hint="eastAsia"/>
          <w:color w:val="000000" w:themeColor="text1"/>
        </w:rPr>
        <w:t>がある</w:t>
      </w:r>
      <w:r w:rsidR="00D77AE0" w:rsidRPr="00B2780D">
        <w:rPr>
          <w:rFonts w:ascii="HG丸ｺﾞｼｯｸM-PRO" w:eastAsia="HG丸ｺﾞｼｯｸM-PRO" w:hAnsi="HG丸ｺﾞｼｯｸM-PRO" w:hint="eastAsia"/>
          <w:color w:val="000000" w:themeColor="text1"/>
        </w:rPr>
        <w:t>。</w:t>
      </w:r>
    </w:p>
    <w:p w14:paraId="739D6A0F" w14:textId="77777777" w:rsidR="00CD4EAF" w:rsidRPr="00B2780D" w:rsidRDefault="00CD4EAF" w:rsidP="00C46B15">
      <w:pPr>
        <w:ind w:firstLineChars="300" w:firstLine="720"/>
        <w:rPr>
          <w:rFonts w:ascii="HG丸ｺﾞｼｯｸM-PRO" w:eastAsia="HG丸ｺﾞｼｯｸM-PRO" w:hAnsi="HG丸ｺﾞｼｯｸM-PRO"/>
          <w:color w:val="000000" w:themeColor="text1"/>
        </w:rPr>
      </w:pPr>
    </w:p>
    <w:p w14:paraId="78FAA52D" w14:textId="77777777" w:rsidR="00D77AE0" w:rsidRPr="00B2780D" w:rsidRDefault="00D77AE0" w:rsidP="00D77AE0">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 xml:space="preserve">　　</w:t>
      </w:r>
      <w:r w:rsidR="00C46B15" w:rsidRPr="00B2780D">
        <w:rPr>
          <w:rFonts w:ascii="HG丸ｺﾞｼｯｸM-PRO" w:eastAsia="HG丸ｺﾞｼｯｸM-PRO" w:hAnsi="HG丸ｺﾞｼｯｸM-PRO" w:hint="eastAsia"/>
          <w:color w:val="000000" w:themeColor="text1"/>
        </w:rPr>
        <w:t xml:space="preserve">　</w:t>
      </w:r>
      <w:r w:rsidRPr="00B2780D">
        <w:rPr>
          <w:rFonts w:ascii="HG丸ｺﾞｼｯｸM-PRO" w:eastAsia="HG丸ｺﾞｼｯｸM-PRO" w:hAnsi="HG丸ｺﾞｼｯｸM-PRO" w:hint="eastAsia"/>
          <w:color w:val="000000" w:themeColor="text1"/>
        </w:rPr>
        <w:t>（参考）『避難所運営マニュアル』抜粋</w:t>
      </w:r>
    </w:p>
    <w:tbl>
      <w:tblPr>
        <w:tblW w:w="0" w:type="auto"/>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5466"/>
      </w:tblGrid>
      <w:tr w:rsidR="00B2780D" w:rsidRPr="00B2780D" w14:paraId="1429A2EB" w14:textId="77777777" w:rsidTr="0071120F">
        <w:tc>
          <w:tcPr>
            <w:tcW w:w="1898" w:type="dxa"/>
            <w:shd w:val="clear" w:color="auto" w:fill="auto"/>
            <w:vAlign w:val="center"/>
          </w:tcPr>
          <w:p w14:paraId="429FA68F" w14:textId="77777777" w:rsidR="0071120F" w:rsidRPr="00B2780D" w:rsidRDefault="0071120F" w:rsidP="00A412C3">
            <w:pPr>
              <w:snapToGrid w:val="0"/>
              <w:jc w:val="cente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各地域への</w:t>
            </w:r>
          </w:p>
          <w:p w14:paraId="01C5957E" w14:textId="77777777" w:rsidR="0071120F" w:rsidRPr="00B2780D" w:rsidRDefault="0071120F" w:rsidP="00A412C3">
            <w:pPr>
              <w:snapToGrid w:val="0"/>
              <w:jc w:val="cente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派遣人数</w:t>
            </w:r>
          </w:p>
        </w:tc>
        <w:tc>
          <w:tcPr>
            <w:tcW w:w="5466" w:type="dxa"/>
            <w:shd w:val="clear" w:color="auto" w:fill="auto"/>
            <w:vAlign w:val="center"/>
          </w:tcPr>
          <w:p w14:paraId="1404B893" w14:textId="77777777" w:rsidR="0071120F" w:rsidRPr="00B2780D" w:rsidRDefault="0071120F" w:rsidP="00A412C3">
            <w:pPr>
              <w:jc w:val="cente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主な派遣先</w:t>
            </w:r>
          </w:p>
        </w:tc>
      </w:tr>
      <w:tr w:rsidR="00B2780D" w:rsidRPr="00B2780D" w14:paraId="7E025F90" w14:textId="77777777" w:rsidTr="0071120F">
        <w:tc>
          <w:tcPr>
            <w:tcW w:w="1898" w:type="dxa"/>
            <w:shd w:val="clear" w:color="auto" w:fill="auto"/>
          </w:tcPr>
          <w:p w14:paraId="1C5BCEBD" w14:textId="77777777" w:rsidR="0071120F" w:rsidRPr="00B2780D" w:rsidRDefault="0071120F" w:rsidP="004A0927">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６名～９名</w:t>
            </w:r>
          </w:p>
          <w:p w14:paraId="0916F970" w14:textId="77777777" w:rsidR="0071120F" w:rsidRPr="00B2780D" w:rsidRDefault="0071120F" w:rsidP="004A0927">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（責任者1名）</w:t>
            </w:r>
          </w:p>
        </w:tc>
        <w:tc>
          <w:tcPr>
            <w:tcW w:w="5466" w:type="dxa"/>
            <w:shd w:val="clear" w:color="auto" w:fill="auto"/>
          </w:tcPr>
          <w:p w14:paraId="516BE9D2" w14:textId="77777777" w:rsidR="0071120F" w:rsidRPr="00B2780D" w:rsidRDefault="0071120F" w:rsidP="000251E3">
            <w:pPr>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地域災害対策本部、地域内の避難所</w:t>
            </w:r>
          </w:p>
          <w:p w14:paraId="33F5F69B" w14:textId="77777777" w:rsidR="0071120F" w:rsidRPr="00B2780D" w:rsidRDefault="0071120F" w:rsidP="00DB346B">
            <w:pPr>
              <w:ind w:left="240" w:hangingChars="100" w:hanging="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※地域災害対策本部は、自主防災隊(団)</w:t>
            </w:r>
            <w:r w:rsidR="00027336">
              <w:rPr>
                <w:rFonts w:ascii="HG丸ｺﾞｼｯｸM-PRO" w:eastAsia="HG丸ｺﾞｼｯｸM-PRO" w:hAnsi="HG丸ｺﾞｼｯｸM-PRO" w:hint="eastAsia"/>
                <w:color w:val="000000" w:themeColor="text1"/>
              </w:rPr>
              <w:t>長の指示により、主に地区</w:t>
            </w:r>
            <w:r w:rsidRPr="00B2780D">
              <w:rPr>
                <w:rFonts w:ascii="HG丸ｺﾞｼｯｸM-PRO" w:eastAsia="HG丸ｺﾞｼｯｸM-PRO" w:hAnsi="HG丸ｺﾞｼｯｸM-PRO" w:hint="eastAsia"/>
                <w:color w:val="000000" w:themeColor="text1"/>
              </w:rPr>
              <w:t>公民館に設置される。</w:t>
            </w:r>
          </w:p>
        </w:tc>
      </w:tr>
    </w:tbl>
    <w:p w14:paraId="3C190D8D" w14:textId="77777777" w:rsidR="002910A1" w:rsidRPr="00B2780D" w:rsidRDefault="009C0F87" w:rsidP="00C46B15">
      <w:pPr>
        <w:ind w:left="960" w:hangingChars="400" w:hanging="960"/>
        <w:rPr>
          <w:rFonts w:ascii="HG丸ｺﾞｼｯｸM-PRO" w:eastAsia="HG丸ｺﾞｼｯｸM-PRO" w:hAnsi="HG丸ｺﾞｼｯｸM-PRO"/>
          <w:color w:val="000000" w:themeColor="text1"/>
        </w:rPr>
      </w:pPr>
      <w:r w:rsidRPr="00B2780D">
        <w:rPr>
          <w:rFonts w:ascii="ＭＳ 明朝" w:hAnsi="ＭＳ 明朝" w:hint="eastAsia"/>
          <w:color w:val="000000" w:themeColor="text1"/>
        </w:rPr>
        <w:t xml:space="preserve">　</w:t>
      </w:r>
      <w:r w:rsidR="00C46B15" w:rsidRPr="00B2780D">
        <w:rPr>
          <w:rFonts w:ascii="ＭＳ 明朝" w:hAnsi="ＭＳ 明朝" w:hint="eastAsia"/>
          <w:color w:val="000000" w:themeColor="text1"/>
        </w:rPr>
        <w:t xml:space="preserve">　</w:t>
      </w:r>
      <w:r w:rsidRPr="00B2780D">
        <w:rPr>
          <w:rFonts w:ascii="ＭＳ 明朝" w:hAnsi="ＭＳ 明朝" w:hint="eastAsia"/>
          <w:color w:val="000000" w:themeColor="text1"/>
        </w:rPr>
        <w:t xml:space="preserve">　</w:t>
      </w:r>
      <w:r w:rsidRPr="00B2780D">
        <w:rPr>
          <w:rFonts w:ascii="HG丸ｺﾞｼｯｸM-PRO" w:eastAsia="HG丸ｺﾞｼｯｸM-PRO" w:hAnsi="HG丸ｺﾞｼｯｸM-PRO" w:hint="eastAsia"/>
          <w:color w:val="000000" w:themeColor="text1"/>
        </w:rPr>
        <w:t>※</w:t>
      </w:r>
      <w:r w:rsidR="00BF0011" w:rsidRPr="00B2780D">
        <w:rPr>
          <w:rFonts w:ascii="HG丸ｺﾞｼｯｸM-PRO" w:eastAsia="HG丸ｺﾞｼｯｸM-PRO" w:hAnsi="HG丸ｺﾞｼｯｸM-PRO" w:hint="eastAsia"/>
          <w:color w:val="000000" w:themeColor="text1"/>
        </w:rPr>
        <w:t>地域</w:t>
      </w:r>
      <w:r w:rsidRPr="00B2780D">
        <w:rPr>
          <w:rFonts w:ascii="HG丸ｺﾞｼｯｸM-PRO" w:eastAsia="HG丸ｺﾞｼｯｸM-PRO" w:hAnsi="HG丸ｺﾞｼｯｸM-PRO" w:hint="eastAsia"/>
          <w:color w:val="000000" w:themeColor="text1"/>
        </w:rPr>
        <w:t>派遣職員は、それぞれ避難所別に派遣するのではなく、表記載の人数を各地域単位で派遣を行います。</w:t>
      </w:r>
    </w:p>
    <w:p w14:paraId="2829A5FA" w14:textId="77777777" w:rsidR="00E2621D" w:rsidRPr="00B2780D" w:rsidRDefault="00E2621D" w:rsidP="009C0F87">
      <w:pPr>
        <w:ind w:left="720" w:hangingChars="300" w:hanging="720"/>
        <w:rPr>
          <w:rFonts w:ascii="HG丸ｺﾞｼｯｸM-PRO" w:eastAsia="HG丸ｺﾞｼｯｸM-PRO" w:hAnsi="HG丸ｺﾞｼｯｸM-PRO"/>
          <w:color w:val="000000" w:themeColor="text1"/>
        </w:rPr>
      </w:pPr>
    </w:p>
    <w:p w14:paraId="60D133CC" w14:textId="77777777" w:rsidR="00671CF7" w:rsidRPr="00B2780D" w:rsidRDefault="00671CF7" w:rsidP="009C0F87">
      <w:pPr>
        <w:ind w:left="840" w:hangingChars="300" w:hanging="8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sz w:val="28"/>
        </w:rPr>
        <w:t>（２）地域派遣職員の役割について</w:t>
      </w:r>
    </w:p>
    <w:p w14:paraId="54BCF9FE" w14:textId="77777777" w:rsidR="00906047" w:rsidRPr="00B2780D" w:rsidRDefault="00671CF7" w:rsidP="00671CF7">
      <w:pPr>
        <w:ind w:leftChars="100" w:left="380" w:hangingChars="50" w:hanging="140"/>
        <w:rPr>
          <w:rFonts w:ascii="HG丸ｺﾞｼｯｸM-PRO" w:eastAsia="HG丸ｺﾞｼｯｸM-PRO" w:hAnsi="HG丸ｺﾞｼｯｸM-PRO"/>
          <w:color w:val="000000" w:themeColor="text1"/>
          <w:sz w:val="28"/>
        </w:rPr>
      </w:pPr>
      <w:r w:rsidRPr="00B2780D">
        <w:rPr>
          <w:rFonts w:ascii="HG丸ｺﾞｼｯｸM-PRO" w:eastAsia="HG丸ｺﾞｼｯｸM-PRO" w:hAnsi="HG丸ｺﾞｼｯｸM-PRO" w:hint="eastAsia"/>
          <w:noProof/>
          <w:color w:val="000000" w:themeColor="text1"/>
          <w:sz w:val="28"/>
        </w:rPr>
        <mc:AlternateContent>
          <mc:Choice Requires="wps">
            <w:drawing>
              <wp:anchor distT="0" distB="0" distL="114300" distR="114300" simplePos="0" relativeHeight="251701760" behindDoc="0" locked="0" layoutInCell="1" allowOverlap="1" wp14:anchorId="758597C4" wp14:editId="211C2EED">
                <wp:simplePos x="0" y="0"/>
                <wp:positionH relativeFrom="column">
                  <wp:posOffset>80010</wp:posOffset>
                </wp:positionH>
                <wp:positionV relativeFrom="paragraph">
                  <wp:posOffset>48260</wp:posOffset>
                </wp:positionV>
                <wp:extent cx="6191250" cy="23812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6191250" cy="2381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69D0B5" id="正方形/長方形 28" o:spid="_x0000_s1026" style="position:absolute;left:0;text-align:left;margin-left:6.3pt;margin-top:3.8pt;width:487.5pt;height:187.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" filled="f" strokecolor="black [3213]" strokeweight="2pt"/>
            </w:pict>
          </mc:Fallback>
        </mc:AlternateContent>
      </w:r>
      <w:r w:rsidR="00186D73" w:rsidRPr="00B2780D">
        <w:rPr>
          <w:rFonts w:ascii="HG丸ｺﾞｼｯｸM-PRO" w:eastAsia="HG丸ｺﾞｼｯｸM-PRO" w:hAnsi="HG丸ｺﾞｼｯｸM-PRO" w:hint="eastAsia"/>
          <w:color w:val="000000" w:themeColor="text1"/>
          <w:sz w:val="28"/>
        </w:rPr>
        <w:t>◎</w:t>
      </w:r>
      <w:r w:rsidR="007C7139" w:rsidRPr="00B2780D">
        <w:rPr>
          <w:rFonts w:ascii="HG丸ｺﾞｼｯｸM-PRO" w:eastAsia="HG丸ｺﾞｼｯｸM-PRO" w:hAnsi="HG丸ｺﾞｼｯｸM-PRO" w:hint="eastAsia"/>
          <w:color w:val="000000" w:themeColor="text1"/>
          <w:sz w:val="28"/>
        </w:rPr>
        <w:t>地域派遣職員の役割</w:t>
      </w:r>
      <w:r w:rsidR="00186D73" w:rsidRPr="00B2780D">
        <w:rPr>
          <w:rFonts w:ascii="HG丸ｺﾞｼｯｸM-PRO" w:eastAsia="HG丸ｺﾞｼｯｸM-PRO" w:hAnsi="HG丸ｺﾞｼｯｸM-PRO" w:hint="eastAsia"/>
          <w:color w:val="000000" w:themeColor="text1"/>
          <w:sz w:val="28"/>
        </w:rPr>
        <w:t>とは</w:t>
      </w:r>
      <w:r w:rsidRPr="00B2780D">
        <w:rPr>
          <w:rFonts w:ascii="HG丸ｺﾞｼｯｸM-PRO" w:eastAsia="HG丸ｺﾞｼｯｸM-PRO" w:hAnsi="HG丸ｺﾞｼｯｸM-PRO" w:hint="eastAsia"/>
          <w:color w:val="000000" w:themeColor="text1"/>
          <w:sz w:val="28"/>
        </w:rPr>
        <w:t>（『避難所運営マニュアル』抜粋）</w:t>
      </w:r>
    </w:p>
    <w:p w14:paraId="70CF59CA" w14:textId="77777777" w:rsidR="00906047" w:rsidRPr="00B2780D" w:rsidRDefault="003C40F8" w:rsidP="00DB346B">
      <w:pPr>
        <w:ind w:leftChars="100" w:left="480" w:hangingChars="100" w:hanging="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w:t>
      </w:r>
      <w:r w:rsidR="0057601F" w:rsidRPr="00B2780D">
        <w:rPr>
          <w:rFonts w:ascii="HG丸ｺﾞｼｯｸM-PRO" w:eastAsia="HG丸ｺﾞｼｯｸM-PRO" w:hAnsi="HG丸ｺﾞｼｯｸM-PRO" w:hint="eastAsia"/>
          <w:color w:val="000000" w:themeColor="text1"/>
        </w:rPr>
        <w:t>避難所に派遣された地域派遣職員は、災害時に避難所となった</w:t>
      </w:r>
      <w:r w:rsidR="007C7139" w:rsidRPr="00B2780D">
        <w:rPr>
          <w:rFonts w:ascii="HG丸ｺﾞｼｯｸM-PRO" w:eastAsia="HG丸ｺﾞｼｯｸM-PRO" w:hAnsi="HG丸ｺﾞｼｯｸM-PRO" w:hint="eastAsia"/>
          <w:color w:val="000000" w:themeColor="text1"/>
        </w:rPr>
        <w:t>施設等の管理</w:t>
      </w:r>
      <w:r w:rsidR="0057601F" w:rsidRPr="00B2780D">
        <w:rPr>
          <w:rFonts w:ascii="HG丸ｺﾞｼｯｸM-PRO" w:eastAsia="HG丸ｺﾞｼｯｸM-PRO" w:hAnsi="HG丸ｺﾞｼｯｸM-PRO" w:hint="eastAsia"/>
          <w:color w:val="000000" w:themeColor="text1"/>
        </w:rPr>
        <w:t>と、避難所で必要となる支援事項</w:t>
      </w:r>
      <w:r w:rsidR="007C7139" w:rsidRPr="00B2780D">
        <w:rPr>
          <w:rFonts w:ascii="HG丸ｺﾞｼｯｸM-PRO" w:eastAsia="HG丸ｺﾞｼｯｸM-PRO" w:hAnsi="HG丸ｺﾞｼｯｸM-PRO" w:hint="eastAsia"/>
          <w:color w:val="000000" w:themeColor="text1"/>
        </w:rPr>
        <w:t>について</w:t>
      </w:r>
      <w:r w:rsidR="0057601F" w:rsidRPr="00B2780D">
        <w:rPr>
          <w:rFonts w:ascii="HG丸ｺﾞｼｯｸM-PRO" w:eastAsia="HG丸ｺﾞｼｯｸM-PRO" w:hAnsi="HG丸ｺﾞｼｯｸM-PRO" w:hint="eastAsia"/>
          <w:color w:val="000000" w:themeColor="text1"/>
        </w:rPr>
        <w:t>市災害対策本部や</w:t>
      </w:r>
      <w:r w:rsidR="007C7139" w:rsidRPr="00B2780D">
        <w:rPr>
          <w:rFonts w:ascii="HG丸ｺﾞｼｯｸM-PRO" w:eastAsia="HG丸ｺﾞｼｯｸM-PRO" w:hAnsi="HG丸ｺﾞｼｯｸM-PRO" w:hint="eastAsia"/>
          <w:color w:val="000000" w:themeColor="text1"/>
        </w:rPr>
        <w:t>学校関係者及び自主防災</w:t>
      </w:r>
      <w:r w:rsidR="002D6CAD" w:rsidRPr="00B2780D">
        <w:rPr>
          <w:rFonts w:ascii="HG丸ｺﾞｼｯｸM-PRO" w:eastAsia="HG丸ｺﾞｼｯｸM-PRO" w:hAnsi="HG丸ｺﾞｼｯｸM-PRO" w:hint="eastAsia"/>
          <w:color w:val="000000" w:themeColor="text1"/>
        </w:rPr>
        <w:t>組織</w:t>
      </w:r>
      <w:r w:rsidR="007C7139" w:rsidRPr="00B2780D">
        <w:rPr>
          <w:rFonts w:ascii="HG丸ｺﾞｼｯｸM-PRO" w:eastAsia="HG丸ｺﾞｼｯｸM-PRO" w:hAnsi="HG丸ｺﾞｼｯｸM-PRO" w:hint="eastAsia"/>
          <w:color w:val="000000" w:themeColor="text1"/>
        </w:rPr>
        <w:t>との連携を密にして</w:t>
      </w:r>
      <w:r w:rsidR="0057601F" w:rsidRPr="00B2780D">
        <w:rPr>
          <w:rFonts w:ascii="HG丸ｺﾞｼｯｸM-PRO" w:eastAsia="HG丸ｺﾞｼｯｸM-PRO" w:hAnsi="HG丸ｺﾞｼｯｸM-PRO" w:hint="eastAsia"/>
          <w:color w:val="000000" w:themeColor="text1"/>
        </w:rPr>
        <w:t>支援要請に関する</w:t>
      </w:r>
      <w:r w:rsidR="007C7139" w:rsidRPr="00B2780D">
        <w:rPr>
          <w:rFonts w:ascii="HG丸ｺﾞｼｯｸM-PRO" w:eastAsia="HG丸ｺﾞｼｯｸM-PRO" w:hAnsi="HG丸ｺﾞｼｯｸM-PRO" w:hint="eastAsia"/>
          <w:color w:val="000000" w:themeColor="text1"/>
        </w:rPr>
        <w:t>対応</w:t>
      </w:r>
      <w:r w:rsidR="0057601F" w:rsidRPr="00B2780D">
        <w:rPr>
          <w:rFonts w:ascii="HG丸ｺﾞｼｯｸM-PRO" w:eastAsia="HG丸ｺﾞｼｯｸM-PRO" w:hAnsi="HG丸ｺﾞｼｯｸM-PRO" w:hint="eastAsia"/>
          <w:color w:val="000000" w:themeColor="text1"/>
        </w:rPr>
        <w:t>を行い</w:t>
      </w:r>
      <w:r w:rsidR="00186D73" w:rsidRPr="00B2780D">
        <w:rPr>
          <w:rFonts w:ascii="HG丸ｺﾞｼｯｸM-PRO" w:eastAsia="HG丸ｺﾞｼｯｸM-PRO" w:hAnsi="HG丸ｺﾞｼｯｸM-PRO" w:hint="eastAsia"/>
          <w:color w:val="000000" w:themeColor="text1"/>
        </w:rPr>
        <w:t>ます</w:t>
      </w:r>
      <w:r w:rsidR="007C7139" w:rsidRPr="00B2780D">
        <w:rPr>
          <w:rFonts w:ascii="HG丸ｺﾞｼｯｸM-PRO" w:eastAsia="HG丸ｺﾞｼｯｸM-PRO" w:hAnsi="HG丸ｺﾞｼｯｸM-PRO" w:hint="eastAsia"/>
          <w:color w:val="000000" w:themeColor="text1"/>
        </w:rPr>
        <w:t>。</w:t>
      </w:r>
    </w:p>
    <w:p w14:paraId="5DB49663" w14:textId="77777777" w:rsidR="00EB3FE9" w:rsidRPr="00B2780D" w:rsidRDefault="00EB3FE9" w:rsidP="00DB346B">
      <w:pPr>
        <w:ind w:leftChars="100" w:left="480" w:hangingChars="100" w:hanging="240"/>
        <w:rPr>
          <w:rFonts w:ascii="HG丸ｺﾞｼｯｸM-PRO" w:eastAsia="HG丸ｺﾞｼｯｸM-PRO" w:hAnsi="HG丸ｺﾞｼｯｸM-PRO"/>
          <w:color w:val="000000" w:themeColor="text1"/>
        </w:rPr>
      </w:pPr>
    </w:p>
    <w:p w14:paraId="73FA457A" w14:textId="77777777" w:rsidR="00C35CE9" w:rsidRPr="00B2780D" w:rsidRDefault="003C40F8" w:rsidP="00DB346B">
      <w:pPr>
        <w:ind w:leftChars="100" w:left="480" w:hangingChars="100" w:hanging="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w:t>
      </w:r>
      <w:r w:rsidR="007C7139" w:rsidRPr="00B2780D">
        <w:rPr>
          <w:rFonts w:ascii="HG丸ｺﾞｼｯｸM-PRO" w:eastAsia="HG丸ｺﾞｼｯｸM-PRO" w:hAnsi="HG丸ｺﾞｼｯｸM-PRO" w:hint="eastAsia"/>
          <w:color w:val="000000" w:themeColor="text1"/>
        </w:rPr>
        <w:t>地域派遣職員全ての総括責任は、地域派遣職員の責任者が行</w:t>
      </w:r>
      <w:r w:rsidR="00186D73" w:rsidRPr="00B2780D">
        <w:rPr>
          <w:rFonts w:ascii="HG丸ｺﾞｼｯｸM-PRO" w:eastAsia="HG丸ｺﾞｼｯｸM-PRO" w:hAnsi="HG丸ｺﾞｼｯｸM-PRO" w:hint="eastAsia"/>
          <w:color w:val="000000" w:themeColor="text1"/>
        </w:rPr>
        <w:t>います</w:t>
      </w:r>
      <w:r w:rsidR="007C7139" w:rsidRPr="00B2780D">
        <w:rPr>
          <w:rFonts w:ascii="HG丸ｺﾞｼｯｸM-PRO" w:eastAsia="HG丸ｺﾞｼｯｸM-PRO" w:hAnsi="HG丸ｺﾞｼｯｸM-PRO" w:hint="eastAsia"/>
          <w:color w:val="000000" w:themeColor="text1"/>
        </w:rPr>
        <w:t>。責任者は、地域災害対策本部や派遣地域内で開設される全ての避難所運営が円滑に行われるよう自主防災隊</w:t>
      </w:r>
      <w:r w:rsidR="004A0927" w:rsidRPr="00B2780D">
        <w:rPr>
          <w:rFonts w:ascii="HG丸ｺﾞｼｯｸM-PRO" w:eastAsia="HG丸ｺﾞｼｯｸM-PRO" w:hAnsi="HG丸ｺﾞｼｯｸM-PRO" w:hint="eastAsia"/>
          <w:color w:val="000000" w:themeColor="text1"/>
        </w:rPr>
        <w:t>(</w:t>
      </w:r>
      <w:r w:rsidR="0057601F" w:rsidRPr="00B2780D">
        <w:rPr>
          <w:rFonts w:ascii="HG丸ｺﾞｼｯｸM-PRO" w:eastAsia="HG丸ｺﾞｼｯｸM-PRO" w:hAnsi="HG丸ｺﾞｼｯｸM-PRO" w:hint="eastAsia"/>
          <w:color w:val="000000" w:themeColor="text1"/>
        </w:rPr>
        <w:t>団)</w:t>
      </w:r>
      <w:r w:rsidR="007C7139" w:rsidRPr="00B2780D">
        <w:rPr>
          <w:rFonts w:ascii="HG丸ｺﾞｼｯｸM-PRO" w:eastAsia="HG丸ｺﾞｼｯｸM-PRO" w:hAnsi="HG丸ｺﾞｼｯｸM-PRO" w:hint="eastAsia"/>
          <w:color w:val="000000" w:themeColor="text1"/>
        </w:rPr>
        <w:t>長と災害応急対策活動の調整を行う</w:t>
      </w:r>
      <w:r w:rsidR="002D6CAD" w:rsidRPr="00B2780D">
        <w:rPr>
          <w:rFonts w:ascii="HG丸ｺﾞｼｯｸM-PRO" w:eastAsia="HG丸ｺﾞｼｯｸM-PRO" w:hAnsi="HG丸ｺﾞｼｯｸM-PRO" w:hint="eastAsia"/>
          <w:color w:val="000000" w:themeColor="text1"/>
        </w:rPr>
        <w:t>とともに</w:t>
      </w:r>
      <w:r w:rsidR="007C7139" w:rsidRPr="00B2780D">
        <w:rPr>
          <w:rFonts w:ascii="HG丸ｺﾞｼｯｸM-PRO" w:eastAsia="HG丸ｺﾞｼｯｸM-PRO" w:hAnsi="HG丸ｺﾞｼｯｸM-PRO" w:hint="eastAsia"/>
          <w:color w:val="000000" w:themeColor="text1"/>
        </w:rPr>
        <w:t>、各地域派遣職員の監督、指導及び助言を</w:t>
      </w:r>
      <w:r w:rsidR="002D6CAD" w:rsidRPr="00B2780D">
        <w:rPr>
          <w:rFonts w:ascii="HG丸ｺﾞｼｯｸM-PRO" w:eastAsia="HG丸ｺﾞｼｯｸM-PRO" w:hAnsi="HG丸ｺﾞｼｯｸM-PRO" w:hint="eastAsia"/>
          <w:color w:val="000000" w:themeColor="text1"/>
        </w:rPr>
        <w:t>行</w:t>
      </w:r>
      <w:r w:rsidR="00186D73" w:rsidRPr="00B2780D">
        <w:rPr>
          <w:rFonts w:ascii="HG丸ｺﾞｼｯｸM-PRO" w:eastAsia="HG丸ｺﾞｼｯｸM-PRO" w:hAnsi="HG丸ｺﾞｼｯｸM-PRO" w:hint="eastAsia"/>
          <w:color w:val="000000" w:themeColor="text1"/>
        </w:rPr>
        <w:t>います</w:t>
      </w:r>
      <w:r w:rsidR="007C7139" w:rsidRPr="00B2780D">
        <w:rPr>
          <w:rFonts w:ascii="HG丸ｺﾞｼｯｸM-PRO" w:eastAsia="HG丸ｺﾞｼｯｸM-PRO" w:hAnsi="HG丸ｺﾞｼｯｸM-PRO" w:hint="eastAsia"/>
          <w:color w:val="000000" w:themeColor="text1"/>
        </w:rPr>
        <w:t>。</w:t>
      </w:r>
    </w:p>
    <w:p w14:paraId="634860A4" w14:textId="77777777" w:rsidR="00671CF7" w:rsidRPr="00B2780D" w:rsidRDefault="00671CF7" w:rsidP="00DB346B">
      <w:pPr>
        <w:ind w:leftChars="100" w:left="480" w:hangingChars="100" w:hanging="240"/>
        <w:rPr>
          <w:rFonts w:ascii="HG丸ｺﾞｼｯｸM-PRO" w:eastAsia="HG丸ｺﾞｼｯｸM-PRO" w:hAnsi="HG丸ｺﾞｼｯｸM-PRO"/>
          <w:color w:val="000000" w:themeColor="text1"/>
        </w:rPr>
      </w:pPr>
    </w:p>
    <w:p w14:paraId="6AB04F37" w14:textId="77777777" w:rsidR="00501DA5" w:rsidRPr="00B2780D" w:rsidRDefault="00671CF7" w:rsidP="00671CF7">
      <w:pPr>
        <w:ind w:leftChars="100" w:left="240" w:firstLineChars="100" w:firstLine="240"/>
        <w:rPr>
          <w:rFonts w:ascii="HG丸ｺﾞｼｯｸM-PRO" w:eastAsia="HG丸ｺﾞｼｯｸM-PRO" w:hAnsi="HG丸ｺﾞｼｯｸM-PRO"/>
          <w:color w:val="000000" w:themeColor="text1"/>
        </w:rPr>
      </w:pPr>
      <w:r w:rsidRPr="00B2780D">
        <w:rPr>
          <w:rFonts w:ascii="HG丸ｺﾞｼｯｸM-PRO" w:eastAsia="HG丸ｺﾞｼｯｸM-PRO" w:hAnsi="HG丸ｺﾞｼｯｸM-PRO" w:hint="eastAsia"/>
          <w:color w:val="000000" w:themeColor="text1"/>
        </w:rPr>
        <w:t>地域派遣職員の役割</w:t>
      </w:r>
      <w:r w:rsidR="00501DA5" w:rsidRPr="00B2780D">
        <w:rPr>
          <w:rFonts w:ascii="HG丸ｺﾞｼｯｸM-PRO" w:eastAsia="HG丸ｺﾞｼｯｸM-PRO" w:hAnsi="HG丸ｺﾞｼｯｸM-PRO" w:hint="eastAsia"/>
          <w:color w:val="000000" w:themeColor="text1"/>
        </w:rPr>
        <w:t>に</w:t>
      </w:r>
      <w:r w:rsidRPr="00B2780D">
        <w:rPr>
          <w:rFonts w:ascii="HG丸ｺﾞｼｯｸM-PRO" w:eastAsia="HG丸ｺﾞｼｯｸM-PRO" w:hAnsi="HG丸ｺﾞｼｯｸM-PRO" w:hint="eastAsia"/>
          <w:color w:val="000000" w:themeColor="text1"/>
        </w:rPr>
        <w:t>は、</w:t>
      </w:r>
      <w:r w:rsidR="00501DA5" w:rsidRPr="00B2780D">
        <w:rPr>
          <w:rFonts w:ascii="HG丸ｺﾞｼｯｸM-PRO" w:eastAsia="HG丸ｺﾞｼｯｸM-PRO" w:hAnsi="HG丸ｺﾞｼｯｸM-PRO" w:hint="eastAsia"/>
          <w:color w:val="000000" w:themeColor="text1"/>
        </w:rPr>
        <w:t>主に避難所となった施設等の管理や市災害対策本部等と自主防災組織（避難所運営組織）とのパイプ役といったものが挙げられ</w:t>
      </w:r>
      <w:r w:rsidR="00DE70DB" w:rsidRPr="00B2780D">
        <w:rPr>
          <w:rFonts w:ascii="HG丸ｺﾞｼｯｸM-PRO" w:eastAsia="HG丸ｺﾞｼｯｸM-PRO" w:hAnsi="HG丸ｺﾞｼｯｸM-PRO" w:hint="eastAsia"/>
          <w:color w:val="000000" w:themeColor="text1"/>
        </w:rPr>
        <w:t>る</w:t>
      </w:r>
      <w:r w:rsidR="00501DA5" w:rsidRPr="00B2780D">
        <w:rPr>
          <w:rFonts w:ascii="HG丸ｺﾞｼｯｸM-PRO" w:eastAsia="HG丸ｺﾞｼｯｸM-PRO" w:hAnsi="HG丸ｺﾞｼｯｸM-PRO" w:hint="eastAsia"/>
          <w:color w:val="000000" w:themeColor="text1"/>
        </w:rPr>
        <w:t>が、その他にも避難所の運営を円滑に進めるため、地域と協力して様々な活動を行</w:t>
      </w:r>
      <w:r w:rsidR="00DE70DB" w:rsidRPr="00B2780D">
        <w:rPr>
          <w:rFonts w:ascii="HG丸ｺﾞｼｯｸM-PRO" w:eastAsia="HG丸ｺﾞｼｯｸM-PRO" w:hAnsi="HG丸ｺﾞｼｯｸM-PRO" w:hint="eastAsia"/>
          <w:color w:val="000000" w:themeColor="text1"/>
        </w:rPr>
        <w:t>う</w:t>
      </w:r>
      <w:r w:rsidR="00501DA5" w:rsidRPr="00B2780D">
        <w:rPr>
          <w:rFonts w:ascii="HG丸ｺﾞｼｯｸM-PRO" w:eastAsia="HG丸ｺﾞｼｯｸM-PRO" w:hAnsi="HG丸ｺﾞｼｯｸM-PRO" w:hint="eastAsia"/>
          <w:color w:val="000000" w:themeColor="text1"/>
        </w:rPr>
        <w:t>。</w:t>
      </w:r>
    </w:p>
    <w:p w14:paraId="08DBD071" w14:textId="77777777" w:rsidR="00671CF7" w:rsidRPr="00214490" w:rsidRDefault="00501DA5" w:rsidP="00214490">
      <w:pPr>
        <w:ind w:leftChars="100" w:left="240" w:firstLineChars="100" w:firstLine="240"/>
        <w:rPr>
          <w:rFonts w:ascii="ＭＳ 明朝" w:hAnsi="ＭＳ 明朝"/>
          <w:color w:val="000000" w:themeColor="text1"/>
        </w:rPr>
      </w:pPr>
      <w:r w:rsidRPr="00B2780D">
        <w:rPr>
          <w:rFonts w:ascii="HG丸ｺﾞｼｯｸM-PRO" w:eastAsia="HG丸ｺﾞｼｯｸM-PRO" w:hAnsi="HG丸ｺﾞｼｯｸM-PRO" w:hint="eastAsia"/>
          <w:color w:val="000000" w:themeColor="text1"/>
        </w:rPr>
        <w:t>ただし、地域派遣職員は全庁各部から選任・派遣されて</w:t>
      </w:r>
      <w:r w:rsidR="00DE70DB" w:rsidRPr="00B2780D">
        <w:rPr>
          <w:rFonts w:ascii="HG丸ｺﾞｼｯｸM-PRO" w:eastAsia="HG丸ｺﾞｼｯｸM-PRO" w:hAnsi="HG丸ｺﾞｼｯｸM-PRO" w:hint="eastAsia"/>
          <w:color w:val="000000" w:themeColor="text1"/>
        </w:rPr>
        <w:t>おり</w:t>
      </w:r>
      <w:r w:rsidRPr="00B2780D">
        <w:rPr>
          <w:rFonts w:ascii="HG丸ｺﾞｼｯｸM-PRO" w:eastAsia="HG丸ｺﾞｼｯｸM-PRO" w:hAnsi="HG丸ｺﾞｼｯｸM-PRO" w:hint="eastAsia"/>
          <w:color w:val="000000" w:themeColor="text1"/>
        </w:rPr>
        <w:t>、必ずしも</w:t>
      </w:r>
      <w:r w:rsidR="008D4382" w:rsidRPr="00B2780D">
        <w:rPr>
          <w:rFonts w:ascii="HG丸ｺﾞｼｯｸM-PRO" w:eastAsia="HG丸ｺﾞｼｯｸM-PRO" w:hAnsi="HG丸ｺﾞｼｯｸM-PRO" w:hint="eastAsia"/>
          <w:color w:val="000000" w:themeColor="text1"/>
        </w:rPr>
        <w:t>新型コロナウイルス</w:t>
      </w:r>
      <w:r w:rsidRPr="00B2780D">
        <w:rPr>
          <w:rFonts w:ascii="HG丸ｺﾞｼｯｸM-PRO" w:eastAsia="HG丸ｺﾞｼｯｸM-PRO" w:hAnsi="HG丸ｺﾞｼｯｸM-PRO" w:hint="eastAsia"/>
          <w:color w:val="000000" w:themeColor="text1"/>
        </w:rPr>
        <w:t>感染症について専門的な知識を有している訳では</w:t>
      </w:r>
      <w:r w:rsidR="00DE70DB" w:rsidRPr="00B2780D">
        <w:rPr>
          <w:rFonts w:ascii="HG丸ｺﾞｼｯｸM-PRO" w:eastAsia="HG丸ｺﾞｼｯｸM-PRO" w:hAnsi="HG丸ｺﾞｼｯｸM-PRO" w:hint="eastAsia"/>
          <w:color w:val="000000" w:themeColor="text1"/>
        </w:rPr>
        <w:t>ないため、</w:t>
      </w:r>
      <w:r w:rsidR="008D4382" w:rsidRPr="00B2780D">
        <w:rPr>
          <w:rFonts w:ascii="HG丸ｺﾞｼｯｸM-PRO" w:eastAsia="HG丸ｺﾞｼｯｸM-PRO" w:hAnsi="HG丸ｺﾞｼｯｸM-PRO" w:hint="eastAsia"/>
          <w:color w:val="000000" w:themeColor="text1"/>
        </w:rPr>
        <w:t>この</w:t>
      </w:r>
      <w:r w:rsidR="00E2621D" w:rsidRPr="00B2780D">
        <w:rPr>
          <w:rFonts w:ascii="HG丸ｺﾞｼｯｸM-PRO" w:eastAsia="HG丸ｺﾞｼｯｸM-PRO" w:hAnsi="HG丸ｺﾞｼｯｸM-PRO" w:hint="eastAsia"/>
          <w:color w:val="000000" w:themeColor="text1"/>
        </w:rPr>
        <w:t>感染症の特徴や、感染症対策の実施方法についての問い合わせは、市災害対策本部を通じて</w:t>
      </w:r>
      <w:r w:rsidR="00DE70DB" w:rsidRPr="00B2780D">
        <w:rPr>
          <w:rFonts w:ascii="HG丸ｺﾞｼｯｸM-PRO" w:eastAsia="HG丸ｺﾞｼｯｸM-PRO" w:hAnsi="HG丸ｺﾞｼｯｸM-PRO" w:hint="eastAsia"/>
          <w:color w:val="000000" w:themeColor="text1"/>
        </w:rPr>
        <w:t>回答するため、理解を求めるように努める。</w:t>
      </w:r>
    </w:p>
    <w:sectPr w:rsidR="00671CF7" w:rsidRPr="00214490" w:rsidSect="008F21DD">
      <w:footerReference w:type="default" r:id="rId52"/>
      <w:type w:val="continuous"/>
      <w:pgSz w:w="11906" w:h="16838" w:code="9"/>
      <w:pgMar w:top="1701" w:right="1134" w:bottom="1701" w:left="1134" w:header="720" w:footer="146" w:gutter="0"/>
      <w:pgBorders w:offsetFrom="page">
        <w:top w:val="single" w:sz="4" w:space="24" w:color="FFFFFF"/>
      </w:pgBorders>
      <w:cols w:space="720"/>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137A0" w14:textId="77777777" w:rsidR="00E64B8F" w:rsidRDefault="00E64B8F" w:rsidP="0086260E">
      <w:r>
        <w:separator/>
      </w:r>
    </w:p>
  </w:endnote>
  <w:endnote w:type="continuationSeparator" w:id="0">
    <w:p w14:paraId="198DCC75" w14:textId="77777777" w:rsidR="00E64B8F" w:rsidRDefault="00E64B8F" w:rsidP="00862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modern"/>
    <w:pitch w:val="variable"/>
    <w:sig w:usb0="F7FFAFFF" w:usb1="E9DFFFFF" w:usb2="0000003F" w:usb3="00000000" w:csb0="003F01F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49970"/>
      <w:docPartObj>
        <w:docPartGallery w:val="Page Numbers (Bottom of Page)"/>
        <w:docPartUnique/>
      </w:docPartObj>
    </w:sdtPr>
    <w:sdtContent>
      <w:p w14:paraId="6600B3EF" w14:textId="11107557" w:rsidR="00E64B8F" w:rsidRDefault="00E64B8F">
        <w:pPr>
          <w:pStyle w:val="a6"/>
          <w:jc w:val="center"/>
        </w:pPr>
        <w:r w:rsidRPr="004F1C32">
          <w:rPr>
            <w:sz w:val="32"/>
            <w:szCs w:val="32"/>
          </w:rPr>
          <w:fldChar w:fldCharType="begin"/>
        </w:r>
        <w:r w:rsidRPr="004F1C32">
          <w:rPr>
            <w:sz w:val="32"/>
            <w:szCs w:val="32"/>
          </w:rPr>
          <w:instrText>PAGE   \* MERGEFORMAT</w:instrText>
        </w:r>
        <w:r w:rsidRPr="004F1C32">
          <w:rPr>
            <w:sz w:val="32"/>
            <w:szCs w:val="32"/>
          </w:rPr>
          <w:fldChar w:fldCharType="separate"/>
        </w:r>
        <w:r w:rsidR="00337549" w:rsidRPr="00337549">
          <w:rPr>
            <w:noProof/>
            <w:sz w:val="32"/>
            <w:szCs w:val="32"/>
            <w:lang w:val="ja-JP"/>
          </w:rPr>
          <w:t>1</w:t>
        </w:r>
        <w:r w:rsidRPr="004F1C32">
          <w:rPr>
            <w:sz w:val="32"/>
            <w:szCs w:val="32"/>
          </w:rPr>
          <w:fldChar w:fldCharType="end"/>
        </w:r>
      </w:p>
    </w:sdtContent>
  </w:sdt>
  <w:p w14:paraId="4403B902" w14:textId="77777777" w:rsidR="00E64B8F" w:rsidRDefault="00E64B8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DA111" w14:textId="77777777" w:rsidR="00E64B8F" w:rsidRDefault="00E64B8F" w:rsidP="0086260E">
      <w:r>
        <w:separator/>
      </w:r>
    </w:p>
  </w:footnote>
  <w:footnote w:type="continuationSeparator" w:id="0">
    <w:p w14:paraId="31716806" w14:textId="77777777" w:rsidR="00E64B8F" w:rsidRDefault="00E64B8F" w:rsidP="008626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A7E"/>
    <w:multiLevelType w:val="hybridMultilevel"/>
    <w:tmpl w:val="46302DB8"/>
    <w:lvl w:ilvl="0" w:tplc="0B787030">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nsid w:val="06A104F6"/>
    <w:multiLevelType w:val="hybridMultilevel"/>
    <w:tmpl w:val="7AB26B78"/>
    <w:lvl w:ilvl="0" w:tplc="8F5EB6D2">
      <w:start w:val="1"/>
      <w:numFmt w:val="bullet"/>
      <w:lvlText w:val="・"/>
      <w:lvlJc w:val="left"/>
      <w:pPr>
        <w:ind w:left="928" w:hanging="360"/>
      </w:pPr>
      <w:rPr>
        <w:rFonts w:ascii="ＭＳ Ｐ明朝" w:eastAsia="ＭＳ Ｐ明朝" w:hAnsi="ＭＳ Ｐ明朝" w:cs="Times New Roman" w:hint="eastAsia"/>
      </w:rPr>
    </w:lvl>
    <w:lvl w:ilvl="1" w:tplc="0409000B">
      <w:start w:val="1"/>
      <w:numFmt w:val="bullet"/>
      <w:lvlText w:val=""/>
      <w:lvlJc w:val="left"/>
      <w:pPr>
        <w:ind w:left="3113" w:hanging="420"/>
      </w:pPr>
      <w:rPr>
        <w:rFonts w:ascii="Wingdings" w:hAnsi="Wingdings" w:hint="default"/>
      </w:rPr>
    </w:lvl>
    <w:lvl w:ilvl="2" w:tplc="8F5EB6D2">
      <w:start w:val="1"/>
      <w:numFmt w:val="bullet"/>
      <w:lvlText w:val="・"/>
      <w:lvlJc w:val="left"/>
      <w:pPr>
        <w:ind w:left="3533" w:hanging="420"/>
      </w:pPr>
      <w:rPr>
        <w:rFonts w:ascii="ＭＳ Ｐ明朝" w:eastAsia="ＭＳ Ｐ明朝" w:hAnsi="ＭＳ Ｐ明朝" w:cs="Times New Roman" w:hint="eastAsia"/>
      </w:rPr>
    </w:lvl>
    <w:lvl w:ilvl="3" w:tplc="04090001">
      <w:start w:val="1"/>
      <w:numFmt w:val="bullet"/>
      <w:lvlText w:val=""/>
      <w:lvlJc w:val="left"/>
      <w:pPr>
        <w:ind w:left="3953" w:hanging="420"/>
      </w:pPr>
      <w:rPr>
        <w:rFonts w:ascii="Wingdings" w:hAnsi="Wingdings" w:hint="default"/>
      </w:rPr>
    </w:lvl>
    <w:lvl w:ilvl="4" w:tplc="0409000B" w:tentative="1">
      <w:start w:val="1"/>
      <w:numFmt w:val="bullet"/>
      <w:lvlText w:val=""/>
      <w:lvlJc w:val="left"/>
      <w:pPr>
        <w:ind w:left="4373" w:hanging="420"/>
      </w:pPr>
      <w:rPr>
        <w:rFonts w:ascii="Wingdings" w:hAnsi="Wingdings" w:hint="default"/>
      </w:rPr>
    </w:lvl>
    <w:lvl w:ilvl="5" w:tplc="0409000D" w:tentative="1">
      <w:start w:val="1"/>
      <w:numFmt w:val="bullet"/>
      <w:lvlText w:val=""/>
      <w:lvlJc w:val="left"/>
      <w:pPr>
        <w:ind w:left="4793" w:hanging="420"/>
      </w:pPr>
      <w:rPr>
        <w:rFonts w:ascii="Wingdings" w:hAnsi="Wingdings" w:hint="default"/>
      </w:rPr>
    </w:lvl>
    <w:lvl w:ilvl="6" w:tplc="04090001" w:tentative="1">
      <w:start w:val="1"/>
      <w:numFmt w:val="bullet"/>
      <w:lvlText w:val=""/>
      <w:lvlJc w:val="left"/>
      <w:pPr>
        <w:ind w:left="5213" w:hanging="420"/>
      </w:pPr>
      <w:rPr>
        <w:rFonts w:ascii="Wingdings" w:hAnsi="Wingdings" w:hint="default"/>
      </w:rPr>
    </w:lvl>
    <w:lvl w:ilvl="7" w:tplc="0409000B" w:tentative="1">
      <w:start w:val="1"/>
      <w:numFmt w:val="bullet"/>
      <w:lvlText w:val=""/>
      <w:lvlJc w:val="left"/>
      <w:pPr>
        <w:ind w:left="5633" w:hanging="420"/>
      </w:pPr>
      <w:rPr>
        <w:rFonts w:ascii="Wingdings" w:hAnsi="Wingdings" w:hint="default"/>
      </w:rPr>
    </w:lvl>
    <w:lvl w:ilvl="8" w:tplc="0409000D" w:tentative="1">
      <w:start w:val="1"/>
      <w:numFmt w:val="bullet"/>
      <w:lvlText w:val=""/>
      <w:lvlJc w:val="left"/>
      <w:pPr>
        <w:ind w:left="6053" w:hanging="420"/>
      </w:pPr>
      <w:rPr>
        <w:rFonts w:ascii="Wingdings" w:hAnsi="Wingdings" w:hint="default"/>
      </w:rPr>
    </w:lvl>
  </w:abstractNum>
  <w:abstractNum w:abstractNumId="2">
    <w:nsid w:val="0BCD7620"/>
    <w:multiLevelType w:val="hybridMultilevel"/>
    <w:tmpl w:val="1D0A7D18"/>
    <w:lvl w:ilvl="0" w:tplc="95DCC57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nsid w:val="0D517F55"/>
    <w:multiLevelType w:val="hybridMultilevel"/>
    <w:tmpl w:val="ACAA9D76"/>
    <w:lvl w:ilvl="0" w:tplc="81CA9F0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167546F8"/>
    <w:multiLevelType w:val="hybridMultilevel"/>
    <w:tmpl w:val="DE469CFE"/>
    <w:lvl w:ilvl="0" w:tplc="EDFCA34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679531B"/>
    <w:multiLevelType w:val="hybridMultilevel"/>
    <w:tmpl w:val="4FC83A04"/>
    <w:lvl w:ilvl="0" w:tplc="C4DE1D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19AF0F35"/>
    <w:multiLevelType w:val="hybridMultilevel"/>
    <w:tmpl w:val="0A2A5796"/>
    <w:lvl w:ilvl="0" w:tplc="87F090A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nsid w:val="229D1485"/>
    <w:multiLevelType w:val="hybridMultilevel"/>
    <w:tmpl w:val="D93EC276"/>
    <w:lvl w:ilvl="0" w:tplc="12EC32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B0F655D"/>
    <w:multiLevelType w:val="hybridMultilevel"/>
    <w:tmpl w:val="0484928A"/>
    <w:lvl w:ilvl="0" w:tplc="E24402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0DC711E"/>
    <w:multiLevelType w:val="hybridMultilevel"/>
    <w:tmpl w:val="4204E802"/>
    <w:lvl w:ilvl="0" w:tplc="CA7C96AC">
      <w:start w:val="1"/>
      <w:numFmt w:val="bullet"/>
      <w:lvlText w:val="・"/>
      <w:lvlJc w:val="left"/>
      <w:pPr>
        <w:ind w:left="679" w:hanging="420"/>
      </w:pPr>
      <w:rPr>
        <w:rFonts w:ascii="ＭＳ Ｐ明朝" w:eastAsia="ＭＳ Ｐ明朝" w:hAnsi="ＭＳ Ｐ明朝" w:cs="Times New Roman" w:hint="eastAsia"/>
      </w:rPr>
    </w:lvl>
    <w:lvl w:ilvl="1" w:tplc="333C0480">
      <w:start w:val="11"/>
      <w:numFmt w:val="bullet"/>
      <w:lvlText w:val="※"/>
      <w:lvlJc w:val="left"/>
      <w:pPr>
        <w:ind w:left="1039" w:hanging="360"/>
      </w:pPr>
      <w:rPr>
        <w:rFonts w:ascii="ＭＳ 明朝" w:eastAsia="ＭＳ 明朝" w:hAnsi="ＭＳ 明朝" w:cs="Times New Roman" w:hint="eastAsia"/>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10">
    <w:nsid w:val="5BD72240"/>
    <w:multiLevelType w:val="hybridMultilevel"/>
    <w:tmpl w:val="0E4E184A"/>
    <w:lvl w:ilvl="0" w:tplc="AEFA40F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nsid w:val="63B725C2"/>
    <w:multiLevelType w:val="hybridMultilevel"/>
    <w:tmpl w:val="7DFE1872"/>
    <w:lvl w:ilvl="0" w:tplc="4D622FC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nsid w:val="658D1BF4"/>
    <w:multiLevelType w:val="hybridMultilevel"/>
    <w:tmpl w:val="B0FA166C"/>
    <w:lvl w:ilvl="0" w:tplc="0DC0CD8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nsid w:val="66FF13E1"/>
    <w:multiLevelType w:val="hybridMultilevel"/>
    <w:tmpl w:val="D682D82A"/>
    <w:lvl w:ilvl="0" w:tplc="E564CC3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691A4A1B"/>
    <w:multiLevelType w:val="hybridMultilevel"/>
    <w:tmpl w:val="CD549506"/>
    <w:lvl w:ilvl="0" w:tplc="11727ECA">
      <w:start w:val="1"/>
      <w:numFmt w:val="decimalEnclosedCircle"/>
      <w:lvlText w:val="%1"/>
      <w:lvlJc w:val="left"/>
      <w:pPr>
        <w:tabs>
          <w:tab w:val="num" w:pos="360"/>
        </w:tabs>
        <w:ind w:left="360" w:hanging="360"/>
      </w:pPr>
      <w:rPr>
        <w:rFonts w:hint="eastAsia"/>
      </w:rPr>
    </w:lvl>
    <w:lvl w:ilvl="1" w:tplc="857A1A62">
      <w:start w:val="6"/>
      <w:numFmt w:val="bullet"/>
      <w:lvlText w:val="※"/>
      <w:lvlJc w:val="left"/>
      <w:pPr>
        <w:tabs>
          <w:tab w:val="num" w:pos="780"/>
        </w:tabs>
        <w:ind w:left="780" w:hanging="360"/>
      </w:pPr>
      <w:rPr>
        <w:rFonts w:ascii="ＭＳ Ｐ明朝" w:eastAsia="ＭＳ Ｐ明朝" w:hAnsi="ＭＳ Ｐ明朝" w:cs="Times New Roman" w:hint="eastAsia"/>
      </w:rPr>
    </w:lvl>
    <w:lvl w:ilvl="2" w:tplc="B1CC6008">
      <w:start w:val="6"/>
      <w:numFmt w:val="bullet"/>
      <w:lvlText w:val="＊"/>
      <w:lvlJc w:val="left"/>
      <w:pPr>
        <w:tabs>
          <w:tab w:val="num" w:pos="1200"/>
        </w:tabs>
        <w:ind w:left="1200" w:hanging="36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6B6C56C9"/>
    <w:multiLevelType w:val="hybridMultilevel"/>
    <w:tmpl w:val="35985116"/>
    <w:lvl w:ilvl="0" w:tplc="B62C29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700D6D74"/>
    <w:multiLevelType w:val="hybridMultilevel"/>
    <w:tmpl w:val="25EE87E6"/>
    <w:lvl w:ilvl="0" w:tplc="9782EB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79DF28AA"/>
    <w:multiLevelType w:val="hybridMultilevel"/>
    <w:tmpl w:val="711474A4"/>
    <w:lvl w:ilvl="0" w:tplc="9EF0D6BC">
      <w:start w:val="2"/>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15"/>
  </w:num>
  <w:num w:numId="3">
    <w:abstractNumId w:val="7"/>
  </w:num>
  <w:num w:numId="4">
    <w:abstractNumId w:val="4"/>
  </w:num>
  <w:num w:numId="5">
    <w:abstractNumId w:val="14"/>
  </w:num>
  <w:num w:numId="6">
    <w:abstractNumId w:val="9"/>
  </w:num>
  <w:num w:numId="7">
    <w:abstractNumId w:val="8"/>
  </w:num>
  <w:num w:numId="8">
    <w:abstractNumId w:val="10"/>
  </w:num>
  <w:num w:numId="9">
    <w:abstractNumId w:val="6"/>
  </w:num>
  <w:num w:numId="10">
    <w:abstractNumId w:val="3"/>
  </w:num>
  <w:num w:numId="11">
    <w:abstractNumId w:val="16"/>
  </w:num>
  <w:num w:numId="12">
    <w:abstractNumId w:val="13"/>
  </w:num>
  <w:num w:numId="13">
    <w:abstractNumId w:val="17"/>
  </w:num>
  <w:num w:numId="14">
    <w:abstractNumId w:val="11"/>
  </w:num>
  <w:num w:numId="15">
    <w:abstractNumId w:val="12"/>
  </w:num>
  <w:num w:numId="16">
    <w:abstractNumId w:val="0"/>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2E"/>
    <w:rsid w:val="00002F7B"/>
    <w:rsid w:val="00007DE9"/>
    <w:rsid w:val="000100B6"/>
    <w:rsid w:val="00010620"/>
    <w:rsid w:val="0001288D"/>
    <w:rsid w:val="00021108"/>
    <w:rsid w:val="00021C6A"/>
    <w:rsid w:val="00021F16"/>
    <w:rsid w:val="0002258D"/>
    <w:rsid w:val="000244C1"/>
    <w:rsid w:val="00024BE2"/>
    <w:rsid w:val="000251E3"/>
    <w:rsid w:val="00026138"/>
    <w:rsid w:val="00026D1A"/>
    <w:rsid w:val="00027336"/>
    <w:rsid w:val="00031C56"/>
    <w:rsid w:val="0003613F"/>
    <w:rsid w:val="00037B2E"/>
    <w:rsid w:val="000413F9"/>
    <w:rsid w:val="000472A2"/>
    <w:rsid w:val="0004786D"/>
    <w:rsid w:val="00053039"/>
    <w:rsid w:val="00054092"/>
    <w:rsid w:val="00054DDB"/>
    <w:rsid w:val="00057CF3"/>
    <w:rsid w:val="00057FB3"/>
    <w:rsid w:val="00063E0B"/>
    <w:rsid w:val="00065306"/>
    <w:rsid w:val="0006530D"/>
    <w:rsid w:val="0006762B"/>
    <w:rsid w:val="0007475F"/>
    <w:rsid w:val="000756D4"/>
    <w:rsid w:val="00075CE0"/>
    <w:rsid w:val="00075E50"/>
    <w:rsid w:val="00077CBF"/>
    <w:rsid w:val="000816BA"/>
    <w:rsid w:val="000832BE"/>
    <w:rsid w:val="00083CB5"/>
    <w:rsid w:val="00087064"/>
    <w:rsid w:val="00087935"/>
    <w:rsid w:val="0009012D"/>
    <w:rsid w:val="0009096B"/>
    <w:rsid w:val="00094367"/>
    <w:rsid w:val="00095E66"/>
    <w:rsid w:val="000A17C6"/>
    <w:rsid w:val="000A1F2C"/>
    <w:rsid w:val="000A2353"/>
    <w:rsid w:val="000A4DC2"/>
    <w:rsid w:val="000A678E"/>
    <w:rsid w:val="000B1866"/>
    <w:rsid w:val="000B5412"/>
    <w:rsid w:val="000B5C2E"/>
    <w:rsid w:val="000C08AC"/>
    <w:rsid w:val="000C0B26"/>
    <w:rsid w:val="000C1695"/>
    <w:rsid w:val="000C1E6A"/>
    <w:rsid w:val="000C32B8"/>
    <w:rsid w:val="000C32E2"/>
    <w:rsid w:val="000C7887"/>
    <w:rsid w:val="000C79B9"/>
    <w:rsid w:val="000D0327"/>
    <w:rsid w:val="000D3FC5"/>
    <w:rsid w:val="000D49CA"/>
    <w:rsid w:val="000D720B"/>
    <w:rsid w:val="000E072D"/>
    <w:rsid w:val="000E1742"/>
    <w:rsid w:val="000E359E"/>
    <w:rsid w:val="000E3BBE"/>
    <w:rsid w:val="000F460A"/>
    <w:rsid w:val="000F64C5"/>
    <w:rsid w:val="00100AA2"/>
    <w:rsid w:val="00103262"/>
    <w:rsid w:val="00104841"/>
    <w:rsid w:val="00104D55"/>
    <w:rsid w:val="001059CB"/>
    <w:rsid w:val="0011443E"/>
    <w:rsid w:val="00115D18"/>
    <w:rsid w:val="0011634A"/>
    <w:rsid w:val="00125169"/>
    <w:rsid w:val="0012726B"/>
    <w:rsid w:val="00133179"/>
    <w:rsid w:val="001335E8"/>
    <w:rsid w:val="001350CF"/>
    <w:rsid w:val="0013589B"/>
    <w:rsid w:val="00136B9D"/>
    <w:rsid w:val="00142081"/>
    <w:rsid w:val="00142E4E"/>
    <w:rsid w:val="00151D42"/>
    <w:rsid w:val="00153F6D"/>
    <w:rsid w:val="001546D0"/>
    <w:rsid w:val="001560C0"/>
    <w:rsid w:val="001570D7"/>
    <w:rsid w:val="001618EC"/>
    <w:rsid w:val="00164989"/>
    <w:rsid w:val="00165E06"/>
    <w:rsid w:val="001663B9"/>
    <w:rsid w:val="001675D5"/>
    <w:rsid w:val="001677FC"/>
    <w:rsid w:val="0017716B"/>
    <w:rsid w:val="001777C9"/>
    <w:rsid w:val="00177944"/>
    <w:rsid w:val="00177FFE"/>
    <w:rsid w:val="001825AC"/>
    <w:rsid w:val="0018466E"/>
    <w:rsid w:val="00186D73"/>
    <w:rsid w:val="001945BB"/>
    <w:rsid w:val="00194E03"/>
    <w:rsid w:val="001962FB"/>
    <w:rsid w:val="001A0E89"/>
    <w:rsid w:val="001A1E33"/>
    <w:rsid w:val="001A291C"/>
    <w:rsid w:val="001B5175"/>
    <w:rsid w:val="001C68CF"/>
    <w:rsid w:val="001D0CA0"/>
    <w:rsid w:val="001D2DC8"/>
    <w:rsid w:val="001D4351"/>
    <w:rsid w:val="001D57A8"/>
    <w:rsid w:val="001D5E46"/>
    <w:rsid w:val="001D6439"/>
    <w:rsid w:val="001D7332"/>
    <w:rsid w:val="001E01C6"/>
    <w:rsid w:val="001E0D6D"/>
    <w:rsid w:val="001E1475"/>
    <w:rsid w:val="001E2141"/>
    <w:rsid w:val="001E2375"/>
    <w:rsid w:val="001E2448"/>
    <w:rsid w:val="001F08E7"/>
    <w:rsid w:val="001F169B"/>
    <w:rsid w:val="001F2352"/>
    <w:rsid w:val="001F355D"/>
    <w:rsid w:val="001F3630"/>
    <w:rsid w:val="001F3E7B"/>
    <w:rsid w:val="00202D1A"/>
    <w:rsid w:val="00203070"/>
    <w:rsid w:val="002035A9"/>
    <w:rsid w:val="00203BB6"/>
    <w:rsid w:val="00203F42"/>
    <w:rsid w:val="00207BC2"/>
    <w:rsid w:val="00214490"/>
    <w:rsid w:val="00214DC6"/>
    <w:rsid w:val="00216FCE"/>
    <w:rsid w:val="00222A16"/>
    <w:rsid w:val="00222A5D"/>
    <w:rsid w:val="0022674F"/>
    <w:rsid w:val="00226752"/>
    <w:rsid w:val="002317B4"/>
    <w:rsid w:val="002328D3"/>
    <w:rsid w:val="002336BD"/>
    <w:rsid w:val="002342A0"/>
    <w:rsid w:val="002351C3"/>
    <w:rsid w:val="002359D2"/>
    <w:rsid w:val="00235CC2"/>
    <w:rsid w:val="002368B0"/>
    <w:rsid w:val="00236FEF"/>
    <w:rsid w:val="00241288"/>
    <w:rsid w:val="002414E9"/>
    <w:rsid w:val="00243057"/>
    <w:rsid w:val="00243BAB"/>
    <w:rsid w:val="002442BD"/>
    <w:rsid w:val="002443E5"/>
    <w:rsid w:val="00244DB2"/>
    <w:rsid w:val="00246FFF"/>
    <w:rsid w:val="00252904"/>
    <w:rsid w:val="00255B76"/>
    <w:rsid w:val="002579C5"/>
    <w:rsid w:val="00261049"/>
    <w:rsid w:val="00261C9D"/>
    <w:rsid w:val="00264011"/>
    <w:rsid w:val="002643C0"/>
    <w:rsid w:val="002653BB"/>
    <w:rsid w:val="00266AC8"/>
    <w:rsid w:val="00267C23"/>
    <w:rsid w:val="002705F5"/>
    <w:rsid w:val="00275973"/>
    <w:rsid w:val="00275B8F"/>
    <w:rsid w:val="0028025A"/>
    <w:rsid w:val="0028158B"/>
    <w:rsid w:val="0028493C"/>
    <w:rsid w:val="0028795F"/>
    <w:rsid w:val="002910A1"/>
    <w:rsid w:val="00291225"/>
    <w:rsid w:val="00292366"/>
    <w:rsid w:val="00292B92"/>
    <w:rsid w:val="002A18C4"/>
    <w:rsid w:val="002A1E6F"/>
    <w:rsid w:val="002A31EB"/>
    <w:rsid w:val="002A3A13"/>
    <w:rsid w:val="002A4073"/>
    <w:rsid w:val="002A5674"/>
    <w:rsid w:val="002A6BC8"/>
    <w:rsid w:val="002A70D9"/>
    <w:rsid w:val="002A72FE"/>
    <w:rsid w:val="002A78BE"/>
    <w:rsid w:val="002A7D62"/>
    <w:rsid w:val="002B0758"/>
    <w:rsid w:val="002B1024"/>
    <w:rsid w:val="002B1667"/>
    <w:rsid w:val="002B3B62"/>
    <w:rsid w:val="002C1811"/>
    <w:rsid w:val="002C5FDA"/>
    <w:rsid w:val="002C7229"/>
    <w:rsid w:val="002D1EE7"/>
    <w:rsid w:val="002D3874"/>
    <w:rsid w:val="002D39C4"/>
    <w:rsid w:val="002D40EC"/>
    <w:rsid w:val="002D53FD"/>
    <w:rsid w:val="002D54BF"/>
    <w:rsid w:val="002D6781"/>
    <w:rsid w:val="002D6CAD"/>
    <w:rsid w:val="002D7A06"/>
    <w:rsid w:val="002E47D2"/>
    <w:rsid w:val="002E4D95"/>
    <w:rsid w:val="002E5F22"/>
    <w:rsid w:val="002F253F"/>
    <w:rsid w:val="002F42BF"/>
    <w:rsid w:val="002F5FC0"/>
    <w:rsid w:val="002F7CD6"/>
    <w:rsid w:val="00305A71"/>
    <w:rsid w:val="0031625F"/>
    <w:rsid w:val="00317547"/>
    <w:rsid w:val="003203D4"/>
    <w:rsid w:val="00321246"/>
    <w:rsid w:val="00325141"/>
    <w:rsid w:val="0032653E"/>
    <w:rsid w:val="00326B92"/>
    <w:rsid w:val="003341E8"/>
    <w:rsid w:val="00336D20"/>
    <w:rsid w:val="00337549"/>
    <w:rsid w:val="00341830"/>
    <w:rsid w:val="00342C32"/>
    <w:rsid w:val="003431D2"/>
    <w:rsid w:val="00346437"/>
    <w:rsid w:val="003505A9"/>
    <w:rsid w:val="003506AB"/>
    <w:rsid w:val="0035648B"/>
    <w:rsid w:val="00362CEE"/>
    <w:rsid w:val="00363B95"/>
    <w:rsid w:val="003645F0"/>
    <w:rsid w:val="0036712E"/>
    <w:rsid w:val="00372791"/>
    <w:rsid w:val="00372B5D"/>
    <w:rsid w:val="00372EBD"/>
    <w:rsid w:val="003757C0"/>
    <w:rsid w:val="003775D3"/>
    <w:rsid w:val="00380D82"/>
    <w:rsid w:val="00391257"/>
    <w:rsid w:val="00394E8D"/>
    <w:rsid w:val="003A0D7F"/>
    <w:rsid w:val="003A2818"/>
    <w:rsid w:val="003A5C2B"/>
    <w:rsid w:val="003B01F5"/>
    <w:rsid w:val="003B1030"/>
    <w:rsid w:val="003B1435"/>
    <w:rsid w:val="003B2685"/>
    <w:rsid w:val="003B7C45"/>
    <w:rsid w:val="003C0F92"/>
    <w:rsid w:val="003C16F5"/>
    <w:rsid w:val="003C40F8"/>
    <w:rsid w:val="003C5419"/>
    <w:rsid w:val="003C716B"/>
    <w:rsid w:val="003D0116"/>
    <w:rsid w:val="003D2023"/>
    <w:rsid w:val="003D41D6"/>
    <w:rsid w:val="003D6520"/>
    <w:rsid w:val="003D6753"/>
    <w:rsid w:val="003D7A60"/>
    <w:rsid w:val="003E3540"/>
    <w:rsid w:val="003E3B6A"/>
    <w:rsid w:val="003E4EED"/>
    <w:rsid w:val="003F4C93"/>
    <w:rsid w:val="003F744F"/>
    <w:rsid w:val="003F76FC"/>
    <w:rsid w:val="00403AF7"/>
    <w:rsid w:val="004044F9"/>
    <w:rsid w:val="004050C5"/>
    <w:rsid w:val="00410484"/>
    <w:rsid w:val="004112BB"/>
    <w:rsid w:val="00412F9F"/>
    <w:rsid w:val="0041495D"/>
    <w:rsid w:val="00420140"/>
    <w:rsid w:val="00420BA7"/>
    <w:rsid w:val="0042137E"/>
    <w:rsid w:val="004218B6"/>
    <w:rsid w:val="0042259E"/>
    <w:rsid w:val="00426DB9"/>
    <w:rsid w:val="00427A9D"/>
    <w:rsid w:val="00430FD5"/>
    <w:rsid w:val="00431B59"/>
    <w:rsid w:val="004325C6"/>
    <w:rsid w:val="0043499E"/>
    <w:rsid w:val="004361C7"/>
    <w:rsid w:val="00436A81"/>
    <w:rsid w:val="004412A8"/>
    <w:rsid w:val="004423EE"/>
    <w:rsid w:val="004424A6"/>
    <w:rsid w:val="0044397D"/>
    <w:rsid w:val="00444541"/>
    <w:rsid w:val="00444D43"/>
    <w:rsid w:val="00447639"/>
    <w:rsid w:val="00451347"/>
    <w:rsid w:val="004537F4"/>
    <w:rsid w:val="0046154C"/>
    <w:rsid w:val="00463D3D"/>
    <w:rsid w:val="00464DD2"/>
    <w:rsid w:val="00465F76"/>
    <w:rsid w:val="00467897"/>
    <w:rsid w:val="00467DC3"/>
    <w:rsid w:val="004713C2"/>
    <w:rsid w:val="00471CDE"/>
    <w:rsid w:val="00472D36"/>
    <w:rsid w:val="0047307C"/>
    <w:rsid w:val="0047363A"/>
    <w:rsid w:val="00474E58"/>
    <w:rsid w:val="00475C3A"/>
    <w:rsid w:val="004769EC"/>
    <w:rsid w:val="0047742C"/>
    <w:rsid w:val="00482F2C"/>
    <w:rsid w:val="00483323"/>
    <w:rsid w:val="00483D9F"/>
    <w:rsid w:val="00485E54"/>
    <w:rsid w:val="00487105"/>
    <w:rsid w:val="004877F1"/>
    <w:rsid w:val="00490B3F"/>
    <w:rsid w:val="004922E3"/>
    <w:rsid w:val="00493CD3"/>
    <w:rsid w:val="0049714C"/>
    <w:rsid w:val="004A0927"/>
    <w:rsid w:val="004A0AB2"/>
    <w:rsid w:val="004A310D"/>
    <w:rsid w:val="004A339B"/>
    <w:rsid w:val="004A6EA2"/>
    <w:rsid w:val="004B3B75"/>
    <w:rsid w:val="004B6F6A"/>
    <w:rsid w:val="004B7FA0"/>
    <w:rsid w:val="004C0D27"/>
    <w:rsid w:val="004C33ED"/>
    <w:rsid w:val="004C3B0B"/>
    <w:rsid w:val="004C4A52"/>
    <w:rsid w:val="004C4EA7"/>
    <w:rsid w:val="004C7A10"/>
    <w:rsid w:val="004D10BD"/>
    <w:rsid w:val="004D17DF"/>
    <w:rsid w:val="004D50E4"/>
    <w:rsid w:val="004E2467"/>
    <w:rsid w:val="004E2BAB"/>
    <w:rsid w:val="004E390E"/>
    <w:rsid w:val="004E3AFE"/>
    <w:rsid w:val="004E4097"/>
    <w:rsid w:val="004E4498"/>
    <w:rsid w:val="004E5E7B"/>
    <w:rsid w:val="004E6869"/>
    <w:rsid w:val="004E7061"/>
    <w:rsid w:val="004E76AB"/>
    <w:rsid w:val="004F1C32"/>
    <w:rsid w:val="004F258A"/>
    <w:rsid w:val="004F2CF6"/>
    <w:rsid w:val="004F3A77"/>
    <w:rsid w:val="004F4163"/>
    <w:rsid w:val="00501DA5"/>
    <w:rsid w:val="00502849"/>
    <w:rsid w:val="0050519E"/>
    <w:rsid w:val="00505449"/>
    <w:rsid w:val="005067F6"/>
    <w:rsid w:val="00511349"/>
    <w:rsid w:val="0051142B"/>
    <w:rsid w:val="005118B0"/>
    <w:rsid w:val="00511A20"/>
    <w:rsid w:val="0051261B"/>
    <w:rsid w:val="00513C06"/>
    <w:rsid w:val="005164CB"/>
    <w:rsid w:val="00516A1F"/>
    <w:rsid w:val="00517089"/>
    <w:rsid w:val="00517775"/>
    <w:rsid w:val="005239BF"/>
    <w:rsid w:val="00525A52"/>
    <w:rsid w:val="005333F3"/>
    <w:rsid w:val="00534702"/>
    <w:rsid w:val="00534853"/>
    <w:rsid w:val="00535E8E"/>
    <w:rsid w:val="00535F0F"/>
    <w:rsid w:val="00536ED0"/>
    <w:rsid w:val="00541A73"/>
    <w:rsid w:val="005446E2"/>
    <w:rsid w:val="0054540F"/>
    <w:rsid w:val="005464F5"/>
    <w:rsid w:val="005539EC"/>
    <w:rsid w:val="00553F05"/>
    <w:rsid w:val="005556FE"/>
    <w:rsid w:val="005577E4"/>
    <w:rsid w:val="0055792A"/>
    <w:rsid w:val="00561160"/>
    <w:rsid w:val="00561D2B"/>
    <w:rsid w:val="005626C1"/>
    <w:rsid w:val="00567071"/>
    <w:rsid w:val="005702AA"/>
    <w:rsid w:val="00572432"/>
    <w:rsid w:val="00573CC8"/>
    <w:rsid w:val="00574FDA"/>
    <w:rsid w:val="0057601F"/>
    <w:rsid w:val="00577C50"/>
    <w:rsid w:val="005820B2"/>
    <w:rsid w:val="00594D72"/>
    <w:rsid w:val="005A239A"/>
    <w:rsid w:val="005A246E"/>
    <w:rsid w:val="005A2FBD"/>
    <w:rsid w:val="005B05F6"/>
    <w:rsid w:val="005B079F"/>
    <w:rsid w:val="005B0BFE"/>
    <w:rsid w:val="005B1446"/>
    <w:rsid w:val="005B1F1B"/>
    <w:rsid w:val="005B2697"/>
    <w:rsid w:val="005B4D90"/>
    <w:rsid w:val="005C1819"/>
    <w:rsid w:val="005C2185"/>
    <w:rsid w:val="005C264E"/>
    <w:rsid w:val="005C415E"/>
    <w:rsid w:val="005C4B63"/>
    <w:rsid w:val="005C5CF8"/>
    <w:rsid w:val="005C6DCD"/>
    <w:rsid w:val="005D1382"/>
    <w:rsid w:val="005D16F0"/>
    <w:rsid w:val="005D27CF"/>
    <w:rsid w:val="005D2B8A"/>
    <w:rsid w:val="005D3488"/>
    <w:rsid w:val="005E1F9C"/>
    <w:rsid w:val="005E29A6"/>
    <w:rsid w:val="005E3021"/>
    <w:rsid w:val="005E33F4"/>
    <w:rsid w:val="005E343C"/>
    <w:rsid w:val="005E6E39"/>
    <w:rsid w:val="005E6E91"/>
    <w:rsid w:val="005F00E6"/>
    <w:rsid w:val="005F0251"/>
    <w:rsid w:val="005F0503"/>
    <w:rsid w:val="005F0D88"/>
    <w:rsid w:val="005F2C77"/>
    <w:rsid w:val="00606CD2"/>
    <w:rsid w:val="006164A6"/>
    <w:rsid w:val="00621905"/>
    <w:rsid w:val="00622A83"/>
    <w:rsid w:val="006248E3"/>
    <w:rsid w:val="006257AA"/>
    <w:rsid w:val="00632506"/>
    <w:rsid w:val="00633BF4"/>
    <w:rsid w:val="00633DF7"/>
    <w:rsid w:val="00636395"/>
    <w:rsid w:val="00637916"/>
    <w:rsid w:val="0064063D"/>
    <w:rsid w:val="00643A20"/>
    <w:rsid w:val="00647C9F"/>
    <w:rsid w:val="0065325D"/>
    <w:rsid w:val="0065348F"/>
    <w:rsid w:val="00653E43"/>
    <w:rsid w:val="00654E90"/>
    <w:rsid w:val="006550C0"/>
    <w:rsid w:val="00655CB7"/>
    <w:rsid w:val="00660CE9"/>
    <w:rsid w:val="00661C44"/>
    <w:rsid w:val="00664A30"/>
    <w:rsid w:val="006660DF"/>
    <w:rsid w:val="00671CF7"/>
    <w:rsid w:val="00674836"/>
    <w:rsid w:val="0067610B"/>
    <w:rsid w:val="00680482"/>
    <w:rsid w:val="006805BC"/>
    <w:rsid w:val="00684A0B"/>
    <w:rsid w:val="00686B0C"/>
    <w:rsid w:val="00693925"/>
    <w:rsid w:val="00697B7A"/>
    <w:rsid w:val="006A155B"/>
    <w:rsid w:val="006A36EE"/>
    <w:rsid w:val="006A3D7F"/>
    <w:rsid w:val="006A7AB3"/>
    <w:rsid w:val="006B22FE"/>
    <w:rsid w:val="006B2636"/>
    <w:rsid w:val="006B532B"/>
    <w:rsid w:val="006B5E92"/>
    <w:rsid w:val="006B6FED"/>
    <w:rsid w:val="006C4848"/>
    <w:rsid w:val="006C4E5C"/>
    <w:rsid w:val="006C5AA3"/>
    <w:rsid w:val="006C625B"/>
    <w:rsid w:val="006C62B0"/>
    <w:rsid w:val="006C69D7"/>
    <w:rsid w:val="006C6FF7"/>
    <w:rsid w:val="006D13D8"/>
    <w:rsid w:val="006D2D10"/>
    <w:rsid w:val="006D54DB"/>
    <w:rsid w:val="006D7782"/>
    <w:rsid w:val="006E3C40"/>
    <w:rsid w:val="006E7F4D"/>
    <w:rsid w:val="006F1D93"/>
    <w:rsid w:val="006F366A"/>
    <w:rsid w:val="006F4549"/>
    <w:rsid w:val="006F4C6E"/>
    <w:rsid w:val="006F5B37"/>
    <w:rsid w:val="006F69DB"/>
    <w:rsid w:val="006F6A06"/>
    <w:rsid w:val="006F74DC"/>
    <w:rsid w:val="006F75AF"/>
    <w:rsid w:val="007003EE"/>
    <w:rsid w:val="007048F6"/>
    <w:rsid w:val="00705777"/>
    <w:rsid w:val="00706C8D"/>
    <w:rsid w:val="0071120F"/>
    <w:rsid w:val="0071267A"/>
    <w:rsid w:val="007159EF"/>
    <w:rsid w:val="00720232"/>
    <w:rsid w:val="00721293"/>
    <w:rsid w:val="00721692"/>
    <w:rsid w:val="00721927"/>
    <w:rsid w:val="00722EA5"/>
    <w:rsid w:val="0072738B"/>
    <w:rsid w:val="007301CF"/>
    <w:rsid w:val="00730BF8"/>
    <w:rsid w:val="00740B17"/>
    <w:rsid w:val="00742C0C"/>
    <w:rsid w:val="00744721"/>
    <w:rsid w:val="00755713"/>
    <w:rsid w:val="0075623C"/>
    <w:rsid w:val="00761AC2"/>
    <w:rsid w:val="00761BD7"/>
    <w:rsid w:val="00764FD9"/>
    <w:rsid w:val="00766557"/>
    <w:rsid w:val="0077056C"/>
    <w:rsid w:val="0077270B"/>
    <w:rsid w:val="0077710C"/>
    <w:rsid w:val="00782BCB"/>
    <w:rsid w:val="00782D7F"/>
    <w:rsid w:val="00783065"/>
    <w:rsid w:val="0078588B"/>
    <w:rsid w:val="00786E26"/>
    <w:rsid w:val="00787315"/>
    <w:rsid w:val="00791F11"/>
    <w:rsid w:val="00794CEB"/>
    <w:rsid w:val="0079616A"/>
    <w:rsid w:val="00796231"/>
    <w:rsid w:val="00796E5A"/>
    <w:rsid w:val="00796F8C"/>
    <w:rsid w:val="007A3D5B"/>
    <w:rsid w:val="007A4FF1"/>
    <w:rsid w:val="007A55E7"/>
    <w:rsid w:val="007A78AD"/>
    <w:rsid w:val="007B034C"/>
    <w:rsid w:val="007B2690"/>
    <w:rsid w:val="007B483A"/>
    <w:rsid w:val="007B500F"/>
    <w:rsid w:val="007B6C7F"/>
    <w:rsid w:val="007C116C"/>
    <w:rsid w:val="007C41AC"/>
    <w:rsid w:val="007C5628"/>
    <w:rsid w:val="007C7139"/>
    <w:rsid w:val="007D00EE"/>
    <w:rsid w:val="007D3838"/>
    <w:rsid w:val="007D4529"/>
    <w:rsid w:val="007E224A"/>
    <w:rsid w:val="007E23F6"/>
    <w:rsid w:val="007E3FFF"/>
    <w:rsid w:val="007F330B"/>
    <w:rsid w:val="007F7239"/>
    <w:rsid w:val="00802519"/>
    <w:rsid w:val="00803373"/>
    <w:rsid w:val="0080348C"/>
    <w:rsid w:val="008063C9"/>
    <w:rsid w:val="00810E10"/>
    <w:rsid w:val="00813D62"/>
    <w:rsid w:val="00815728"/>
    <w:rsid w:val="00816E4B"/>
    <w:rsid w:val="00817EED"/>
    <w:rsid w:val="00822A64"/>
    <w:rsid w:val="00822E82"/>
    <w:rsid w:val="00824974"/>
    <w:rsid w:val="00826842"/>
    <w:rsid w:val="0083110F"/>
    <w:rsid w:val="0083233D"/>
    <w:rsid w:val="008328B2"/>
    <w:rsid w:val="00835967"/>
    <w:rsid w:val="00836000"/>
    <w:rsid w:val="008364FB"/>
    <w:rsid w:val="00836A04"/>
    <w:rsid w:val="00836DDC"/>
    <w:rsid w:val="00836F03"/>
    <w:rsid w:val="00837496"/>
    <w:rsid w:val="00840396"/>
    <w:rsid w:val="008405F9"/>
    <w:rsid w:val="00847212"/>
    <w:rsid w:val="00847CA7"/>
    <w:rsid w:val="00852031"/>
    <w:rsid w:val="00856374"/>
    <w:rsid w:val="008603E1"/>
    <w:rsid w:val="00860749"/>
    <w:rsid w:val="0086260E"/>
    <w:rsid w:val="00863213"/>
    <w:rsid w:val="0087004E"/>
    <w:rsid w:val="00870E84"/>
    <w:rsid w:val="00873261"/>
    <w:rsid w:val="008732A8"/>
    <w:rsid w:val="008765FD"/>
    <w:rsid w:val="0087674E"/>
    <w:rsid w:val="008769B8"/>
    <w:rsid w:val="008810EC"/>
    <w:rsid w:val="00882E7B"/>
    <w:rsid w:val="00883096"/>
    <w:rsid w:val="008872DB"/>
    <w:rsid w:val="00891145"/>
    <w:rsid w:val="00894D05"/>
    <w:rsid w:val="00895B95"/>
    <w:rsid w:val="008973A1"/>
    <w:rsid w:val="00897850"/>
    <w:rsid w:val="008A57BD"/>
    <w:rsid w:val="008B181F"/>
    <w:rsid w:val="008B324C"/>
    <w:rsid w:val="008B324D"/>
    <w:rsid w:val="008B48F9"/>
    <w:rsid w:val="008B4A12"/>
    <w:rsid w:val="008B59C1"/>
    <w:rsid w:val="008B643B"/>
    <w:rsid w:val="008B65B3"/>
    <w:rsid w:val="008C20A0"/>
    <w:rsid w:val="008C2765"/>
    <w:rsid w:val="008C3CB9"/>
    <w:rsid w:val="008C3E47"/>
    <w:rsid w:val="008C5E19"/>
    <w:rsid w:val="008D0AB4"/>
    <w:rsid w:val="008D1956"/>
    <w:rsid w:val="008D2F2B"/>
    <w:rsid w:val="008D3257"/>
    <w:rsid w:val="008D32B4"/>
    <w:rsid w:val="008D3C1F"/>
    <w:rsid w:val="008D3D52"/>
    <w:rsid w:val="008D4382"/>
    <w:rsid w:val="008D4468"/>
    <w:rsid w:val="008D536E"/>
    <w:rsid w:val="008D67C6"/>
    <w:rsid w:val="008D7025"/>
    <w:rsid w:val="008D78DD"/>
    <w:rsid w:val="008E0E9A"/>
    <w:rsid w:val="008E22E6"/>
    <w:rsid w:val="008E3C1A"/>
    <w:rsid w:val="008E5757"/>
    <w:rsid w:val="008E6330"/>
    <w:rsid w:val="008F1D3E"/>
    <w:rsid w:val="008F21DD"/>
    <w:rsid w:val="008F2962"/>
    <w:rsid w:val="008F68E6"/>
    <w:rsid w:val="008F6BC5"/>
    <w:rsid w:val="00906047"/>
    <w:rsid w:val="00911938"/>
    <w:rsid w:val="00912492"/>
    <w:rsid w:val="00913895"/>
    <w:rsid w:val="00920E25"/>
    <w:rsid w:val="009227BC"/>
    <w:rsid w:val="00922A7A"/>
    <w:rsid w:val="0093152E"/>
    <w:rsid w:val="00932CB0"/>
    <w:rsid w:val="00933371"/>
    <w:rsid w:val="00937BB1"/>
    <w:rsid w:val="00943A21"/>
    <w:rsid w:val="009513A0"/>
    <w:rsid w:val="00951A7D"/>
    <w:rsid w:val="0095257D"/>
    <w:rsid w:val="00956002"/>
    <w:rsid w:val="009566E8"/>
    <w:rsid w:val="00957288"/>
    <w:rsid w:val="00963D86"/>
    <w:rsid w:val="00965C83"/>
    <w:rsid w:val="00965CF2"/>
    <w:rsid w:val="00967062"/>
    <w:rsid w:val="00970FA1"/>
    <w:rsid w:val="009806BA"/>
    <w:rsid w:val="00981B5D"/>
    <w:rsid w:val="00981EE3"/>
    <w:rsid w:val="00985C06"/>
    <w:rsid w:val="009871CE"/>
    <w:rsid w:val="00990069"/>
    <w:rsid w:val="00991B63"/>
    <w:rsid w:val="00992C30"/>
    <w:rsid w:val="00993FF3"/>
    <w:rsid w:val="00994A9D"/>
    <w:rsid w:val="0099504A"/>
    <w:rsid w:val="009954A8"/>
    <w:rsid w:val="0099720F"/>
    <w:rsid w:val="009A00FD"/>
    <w:rsid w:val="009A1A2B"/>
    <w:rsid w:val="009A2081"/>
    <w:rsid w:val="009A79BD"/>
    <w:rsid w:val="009B1ECE"/>
    <w:rsid w:val="009B2B1E"/>
    <w:rsid w:val="009B3951"/>
    <w:rsid w:val="009B3C98"/>
    <w:rsid w:val="009C09A5"/>
    <w:rsid w:val="009C0F87"/>
    <w:rsid w:val="009C2E75"/>
    <w:rsid w:val="009C411D"/>
    <w:rsid w:val="009C6402"/>
    <w:rsid w:val="009C6D51"/>
    <w:rsid w:val="009C7C5A"/>
    <w:rsid w:val="009C7CAC"/>
    <w:rsid w:val="009D2834"/>
    <w:rsid w:val="009D7DC8"/>
    <w:rsid w:val="009E2A41"/>
    <w:rsid w:val="009E497D"/>
    <w:rsid w:val="009E6C10"/>
    <w:rsid w:val="009F29C7"/>
    <w:rsid w:val="009F3CFA"/>
    <w:rsid w:val="009F4C04"/>
    <w:rsid w:val="009F54C3"/>
    <w:rsid w:val="009F5EDE"/>
    <w:rsid w:val="009F6B60"/>
    <w:rsid w:val="00A0032A"/>
    <w:rsid w:val="00A00B21"/>
    <w:rsid w:val="00A02B2C"/>
    <w:rsid w:val="00A034C7"/>
    <w:rsid w:val="00A10A09"/>
    <w:rsid w:val="00A12233"/>
    <w:rsid w:val="00A1539A"/>
    <w:rsid w:val="00A200B5"/>
    <w:rsid w:val="00A230B1"/>
    <w:rsid w:val="00A25EC9"/>
    <w:rsid w:val="00A32025"/>
    <w:rsid w:val="00A332CF"/>
    <w:rsid w:val="00A379D4"/>
    <w:rsid w:val="00A37F63"/>
    <w:rsid w:val="00A37F8E"/>
    <w:rsid w:val="00A411FB"/>
    <w:rsid w:val="00A412C3"/>
    <w:rsid w:val="00A4205B"/>
    <w:rsid w:val="00A44CD7"/>
    <w:rsid w:val="00A53335"/>
    <w:rsid w:val="00A53C56"/>
    <w:rsid w:val="00A57C32"/>
    <w:rsid w:val="00A65F3B"/>
    <w:rsid w:val="00A678D4"/>
    <w:rsid w:val="00A70C3A"/>
    <w:rsid w:val="00A710DE"/>
    <w:rsid w:val="00A71376"/>
    <w:rsid w:val="00A73193"/>
    <w:rsid w:val="00A76952"/>
    <w:rsid w:val="00A813ED"/>
    <w:rsid w:val="00A830D7"/>
    <w:rsid w:val="00A85CC4"/>
    <w:rsid w:val="00A91D0D"/>
    <w:rsid w:val="00A93AF3"/>
    <w:rsid w:val="00A970B8"/>
    <w:rsid w:val="00A97596"/>
    <w:rsid w:val="00A97769"/>
    <w:rsid w:val="00AA0D7F"/>
    <w:rsid w:val="00AA1EA8"/>
    <w:rsid w:val="00AA55B7"/>
    <w:rsid w:val="00AA5723"/>
    <w:rsid w:val="00AA74AA"/>
    <w:rsid w:val="00AA7AD8"/>
    <w:rsid w:val="00AB3FC3"/>
    <w:rsid w:val="00AB5619"/>
    <w:rsid w:val="00AB6940"/>
    <w:rsid w:val="00AB7A16"/>
    <w:rsid w:val="00AC214C"/>
    <w:rsid w:val="00AC361C"/>
    <w:rsid w:val="00AC69F3"/>
    <w:rsid w:val="00AD3574"/>
    <w:rsid w:val="00AD4003"/>
    <w:rsid w:val="00AD41CF"/>
    <w:rsid w:val="00AD4A31"/>
    <w:rsid w:val="00AD785B"/>
    <w:rsid w:val="00AD7DEB"/>
    <w:rsid w:val="00AE077A"/>
    <w:rsid w:val="00AE105C"/>
    <w:rsid w:val="00AE3252"/>
    <w:rsid w:val="00AE77F4"/>
    <w:rsid w:val="00AF7802"/>
    <w:rsid w:val="00B00A32"/>
    <w:rsid w:val="00B00B20"/>
    <w:rsid w:val="00B017F0"/>
    <w:rsid w:val="00B12137"/>
    <w:rsid w:val="00B1487C"/>
    <w:rsid w:val="00B15506"/>
    <w:rsid w:val="00B156FC"/>
    <w:rsid w:val="00B17F36"/>
    <w:rsid w:val="00B2160F"/>
    <w:rsid w:val="00B2780D"/>
    <w:rsid w:val="00B343F3"/>
    <w:rsid w:val="00B37726"/>
    <w:rsid w:val="00B41C84"/>
    <w:rsid w:val="00B43096"/>
    <w:rsid w:val="00B43FF1"/>
    <w:rsid w:val="00B4548F"/>
    <w:rsid w:val="00B46C62"/>
    <w:rsid w:val="00B57343"/>
    <w:rsid w:val="00B621C2"/>
    <w:rsid w:val="00B645CF"/>
    <w:rsid w:val="00B70BD9"/>
    <w:rsid w:val="00B7160B"/>
    <w:rsid w:val="00B7253B"/>
    <w:rsid w:val="00B75451"/>
    <w:rsid w:val="00B76C94"/>
    <w:rsid w:val="00B84BBF"/>
    <w:rsid w:val="00B84F00"/>
    <w:rsid w:val="00B86198"/>
    <w:rsid w:val="00B86224"/>
    <w:rsid w:val="00B87246"/>
    <w:rsid w:val="00B9041B"/>
    <w:rsid w:val="00B91365"/>
    <w:rsid w:val="00B946C7"/>
    <w:rsid w:val="00B9586E"/>
    <w:rsid w:val="00B9598A"/>
    <w:rsid w:val="00BA2432"/>
    <w:rsid w:val="00BA2546"/>
    <w:rsid w:val="00BA55EE"/>
    <w:rsid w:val="00BA60BE"/>
    <w:rsid w:val="00BA69F3"/>
    <w:rsid w:val="00BB18EA"/>
    <w:rsid w:val="00BB24E7"/>
    <w:rsid w:val="00BB2A20"/>
    <w:rsid w:val="00BB518F"/>
    <w:rsid w:val="00BB7DA5"/>
    <w:rsid w:val="00BC1474"/>
    <w:rsid w:val="00BC1852"/>
    <w:rsid w:val="00BC404A"/>
    <w:rsid w:val="00BC50E1"/>
    <w:rsid w:val="00BC5252"/>
    <w:rsid w:val="00BC705D"/>
    <w:rsid w:val="00BD12E7"/>
    <w:rsid w:val="00BD16B7"/>
    <w:rsid w:val="00BD5AFB"/>
    <w:rsid w:val="00BD691A"/>
    <w:rsid w:val="00BD6E4F"/>
    <w:rsid w:val="00BD7869"/>
    <w:rsid w:val="00BE04F7"/>
    <w:rsid w:val="00BE0C66"/>
    <w:rsid w:val="00BE1BAA"/>
    <w:rsid w:val="00BE3A12"/>
    <w:rsid w:val="00BE3CE7"/>
    <w:rsid w:val="00BE6C25"/>
    <w:rsid w:val="00BE7225"/>
    <w:rsid w:val="00BF0011"/>
    <w:rsid w:val="00BF080D"/>
    <w:rsid w:val="00BF35D8"/>
    <w:rsid w:val="00BF4355"/>
    <w:rsid w:val="00BF5CC9"/>
    <w:rsid w:val="00BF5D24"/>
    <w:rsid w:val="00C01486"/>
    <w:rsid w:val="00C02B24"/>
    <w:rsid w:val="00C03649"/>
    <w:rsid w:val="00C06971"/>
    <w:rsid w:val="00C12AB1"/>
    <w:rsid w:val="00C12BBC"/>
    <w:rsid w:val="00C1347A"/>
    <w:rsid w:val="00C13637"/>
    <w:rsid w:val="00C15543"/>
    <w:rsid w:val="00C1616A"/>
    <w:rsid w:val="00C200AC"/>
    <w:rsid w:val="00C202FB"/>
    <w:rsid w:val="00C20C6F"/>
    <w:rsid w:val="00C21A43"/>
    <w:rsid w:val="00C21B8F"/>
    <w:rsid w:val="00C236C0"/>
    <w:rsid w:val="00C2394E"/>
    <w:rsid w:val="00C2773A"/>
    <w:rsid w:val="00C30000"/>
    <w:rsid w:val="00C3468B"/>
    <w:rsid w:val="00C34C0A"/>
    <w:rsid w:val="00C34F85"/>
    <w:rsid w:val="00C350D0"/>
    <w:rsid w:val="00C35A77"/>
    <w:rsid w:val="00C35CE9"/>
    <w:rsid w:val="00C36841"/>
    <w:rsid w:val="00C36FBC"/>
    <w:rsid w:val="00C374C6"/>
    <w:rsid w:val="00C42090"/>
    <w:rsid w:val="00C465A5"/>
    <w:rsid w:val="00C46B15"/>
    <w:rsid w:val="00C5028B"/>
    <w:rsid w:val="00C52C70"/>
    <w:rsid w:val="00C536EA"/>
    <w:rsid w:val="00C54862"/>
    <w:rsid w:val="00C57620"/>
    <w:rsid w:val="00C60115"/>
    <w:rsid w:val="00C60576"/>
    <w:rsid w:val="00C609BF"/>
    <w:rsid w:val="00C6239B"/>
    <w:rsid w:val="00C62884"/>
    <w:rsid w:val="00C63305"/>
    <w:rsid w:val="00C6333D"/>
    <w:rsid w:val="00C67BD8"/>
    <w:rsid w:val="00C706A9"/>
    <w:rsid w:val="00C7101F"/>
    <w:rsid w:val="00C73077"/>
    <w:rsid w:val="00C75449"/>
    <w:rsid w:val="00C805E6"/>
    <w:rsid w:val="00C82247"/>
    <w:rsid w:val="00C93E6D"/>
    <w:rsid w:val="00C96910"/>
    <w:rsid w:val="00CA0D61"/>
    <w:rsid w:val="00CA2C2D"/>
    <w:rsid w:val="00CA41B0"/>
    <w:rsid w:val="00CA519B"/>
    <w:rsid w:val="00CA51E2"/>
    <w:rsid w:val="00CA732E"/>
    <w:rsid w:val="00CA73F7"/>
    <w:rsid w:val="00CA7C0B"/>
    <w:rsid w:val="00CB11E3"/>
    <w:rsid w:val="00CB1280"/>
    <w:rsid w:val="00CB15C1"/>
    <w:rsid w:val="00CB2495"/>
    <w:rsid w:val="00CB573A"/>
    <w:rsid w:val="00CB7765"/>
    <w:rsid w:val="00CC43B4"/>
    <w:rsid w:val="00CC5D4C"/>
    <w:rsid w:val="00CD4EAF"/>
    <w:rsid w:val="00CD5243"/>
    <w:rsid w:val="00CD70BE"/>
    <w:rsid w:val="00CE4236"/>
    <w:rsid w:val="00CE6C6E"/>
    <w:rsid w:val="00CE7DA5"/>
    <w:rsid w:val="00CF3E23"/>
    <w:rsid w:val="00CF5882"/>
    <w:rsid w:val="00D00916"/>
    <w:rsid w:val="00D013DF"/>
    <w:rsid w:val="00D02798"/>
    <w:rsid w:val="00D03834"/>
    <w:rsid w:val="00D04816"/>
    <w:rsid w:val="00D048DD"/>
    <w:rsid w:val="00D07BB6"/>
    <w:rsid w:val="00D1352F"/>
    <w:rsid w:val="00D210BB"/>
    <w:rsid w:val="00D214C6"/>
    <w:rsid w:val="00D24EED"/>
    <w:rsid w:val="00D2619A"/>
    <w:rsid w:val="00D26F76"/>
    <w:rsid w:val="00D30D02"/>
    <w:rsid w:val="00D31356"/>
    <w:rsid w:val="00D32C0A"/>
    <w:rsid w:val="00D45B1E"/>
    <w:rsid w:val="00D474BB"/>
    <w:rsid w:val="00D47FD4"/>
    <w:rsid w:val="00D53D3E"/>
    <w:rsid w:val="00D56624"/>
    <w:rsid w:val="00D568F3"/>
    <w:rsid w:val="00D56CCF"/>
    <w:rsid w:val="00D602CC"/>
    <w:rsid w:val="00D60FF1"/>
    <w:rsid w:val="00D62287"/>
    <w:rsid w:val="00D64B9B"/>
    <w:rsid w:val="00D64BFB"/>
    <w:rsid w:val="00D70077"/>
    <w:rsid w:val="00D7530E"/>
    <w:rsid w:val="00D7635B"/>
    <w:rsid w:val="00D77AE0"/>
    <w:rsid w:val="00D77E62"/>
    <w:rsid w:val="00D8113F"/>
    <w:rsid w:val="00D830D1"/>
    <w:rsid w:val="00D843D2"/>
    <w:rsid w:val="00D84932"/>
    <w:rsid w:val="00D853B2"/>
    <w:rsid w:val="00D908A0"/>
    <w:rsid w:val="00D9103B"/>
    <w:rsid w:val="00D92839"/>
    <w:rsid w:val="00D92F72"/>
    <w:rsid w:val="00D94B1E"/>
    <w:rsid w:val="00D96500"/>
    <w:rsid w:val="00D97CBC"/>
    <w:rsid w:val="00DA101F"/>
    <w:rsid w:val="00DA1552"/>
    <w:rsid w:val="00DA2784"/>
    <w:rsid w:val="00DA7982"/>
    <w:rsid w:val="00DB0BE9"/>
    <w:rsid w:val="00DB110E"/>
    <w:rsid w:val="00DB1A98"/>
    <w:rsid w:val="00DB346B"/>
    <w:rsid w:val="00DB3B40"/>
    <w:rsid w:val="00DB3D44"/>
    <w:rsid w:val="00DB4761"/>
    <w:rsid w:val="00DB53FB"/>
    <w:rsid w:val="00DB591B"/>
    <w:rsid w:val="00DB5AB7"/>
    <w:rsid w:val="00DB6C32"/>
    <w:rsid w:val="00DC46F0"/>
    <w:rsid w:val="00DC48A2"/>
    <w:rsid w:val="00DC5AF4"/>
    <w:rsid w:val="00DD4334"/>
    <w:rsid w:val="00DE003F"/>
    <w:rsid w:val="00DE129C"/>
    <w:rsid w:val="00DE1DF7"/>
    <w:rsid w:val="00DE21E4"/>
    <w:rsid w:val="00DE38F8"/>
    <w:rsid w:val="00DE70DB"/>
    <w:rsid w:val="00DE7DB0"/>
    <w:rsid w:val="00DF06F8"/>
    <w:rsid w:val="00DF0A5C"/>
    <w:rsid w:val="00DF2B5A"/>
    <w:rsid w:val="00DF2B78"/>
    <w:rsid w:val="00DF37EC"/>
    <w:rsid w:val="00DF37FF"/>
    <w:rsid w:val="00E002D2"/>
    <w:rsid w:val="00E04C1D"/>
    <w:rsid w:val="00E102DF"/>
    <w:rsid w:val="00E109CD"/>
    <w:rsid w:val="00E10C49"/>
    <w:rsid w:val="00E11351"/>
    <w:rsid w:val="00E15D4C"/>
    <w:rsid w:val="00E170D9"/>
    <w:rsid w:val="00E20076"/>
    <w:rsid w:val="00E202B0"/>
    <w:rsid w:val="00E20326"/>
    <w:rsid w:val="00E20D95"/>
    <w:rsid w:val="00E2515D"/>
    <w:rsid w:val="00E2621D"/>
    <w:rsid w:val="00E30D5E"/>
    <w:rsid w:val="00E314F7"/>
    <w:rsid w:val="00E31C9F"/>
    <w:rsid w:val="00E33E38"/>
    <w:rsid w:val="00E4056D"/>
    <w:rsid w:val="00E4091A"/>
    <w:rsid w:val="00E435EE"/>
    <w:rsid w:val="00E44BCE"/>
    <w:rsid w:val="00E44DF7"/>
    <w:rsid w:val="00E45CAF"/>
    <w:rsid w:val="00E474DB"/>
    <w:rsid w:val="00E47A6F"/>
    <w:rsid w:val="00E529C0"/>
    <w:rsid w:val="00E52C62"/>
    <w:rsid w:val="00E56B19"/>
    <w:rsid w:val="00E57E6B"/>
    <w:rsid w:val="00E64197"/>
    <w:rsid w:val="00E64B8F"/>
    <w:rsid w:val="00E64B97"/>
    <w:rsid w:val="00E64C3B"/>
    <w:rsid w:val="00E674B8"/>
    <w:rsid w:val="00E70554"/>
    <w:rsid w:val="00E710D0"/>
    <w:rsid w:val="00E74B1D"/>
    <w:rsid w:val="00E74DFE"/>
    <w:rsid w:val="00E75233"/>
    <w:rsid w:val="00E754D6"/>
    <w:rsid w:val="00E82BF2"/>
    <w:rsid w:val="00E83A13"/>
    <w:rsid w:val="00E851C6"/>
    <w:rsid w:val="00E866EC"/>
    <w:rsid w:val="00E87A7E"/>
    <w:rsid w:val="00E90736"/>
    <w:rsid w:val="00E9307F"/>
    <w:rsid w:val="00EA2077"/>
    <w:rsid w:val="00EA36F7"/>
    <w:rsid w:val="00EA61BC"/>
    <w:rsid w:val="00EA72DF"/>
    <w:rsid w:val="00EA73B2"/>
    <w:rsid w:val="00EB19AF"/>
    <w:rsid w:val="00EB1D17"/>
    <w:rsid w:val="00EB1FAA"/>
    <w:rsid w:val="00EB3FE9"/>
    <w:rsid w:val="00EB50E2"/>
    <w:rsid w:val="00EB5647"/>
    <w:rsid w:val="00EB7493"/>
    <w:rsid w:val="00EC14D4"/>
    <w:rsid w:val="00EC157E"/>
    <w:rsid w:val="00EC67DF"/>
    <w:rsid w:val="00EC6826"/>
    <w:rsid w:val="00ED17B9"/>
    <w:rsid w:val="00ED2B9E"/>
    <w:rsid w:val="00ED34D8"/>
    <w:rsid w:val="00ED3F10"/>
    <w:rsid w:val="00ED4A35"/>
    <w:rsid w:val="00ED4C67"/>
    <w:rsid w:val="00ED5013"/>
    <w:rsid w:val="00ED65BA"/>
    <w:rsid w:val="00ED74BB"/>
    <w:rsid w:val="00ED7B69"/>
    <w:rsid w:val="00EE2D64"/>
    <w:rsid w:val="00EE45C2"/>
    <w:rsid w:val="00EE4B2C"/>
    <w:rsid w:val="00EE7940"/>
    <w:rsid w:val="00EF0F4A"/>
    <w:rsid w:val="00EF1705"/>
    <w:rsid w:val="00EF1C5F"/>
    <w:rsid w:val="00EF4D70"/>
    <w:rsid w:val="00EF6816"/>
    <w:rsid w:val="00F0094C"/>
    <w:rsid w:val="00F03651"/>
    <w:rsid w:val="00F03B5E"/>
    <w:rsid w:val="00F05468"/>
    <w:rsid w:val="00F06088"/>
    <w:rsid w:val="00F0625A"/>
    <w:rsid w:val="00F13787"/>
    <w:rsid w:val="00F1378C"/>
    <w:rsid w:val="00F15B3E"/>
    <w:rsid w:val="00F22E25"/>
    <w:rsid w:val="00F27510"/>
    <w:rsid w:val="00F27C71"/>
    <w:rsid w:val="00F27FAA"/>
    <w:rsid w:val="00F30C50"/>
    <w:rsid w:val="00F31FEC"/>
    <w:rsid w:val="00F3262C"/>
    <w:rsid w:val="00F34819"/>
    <w:rsid w:val="00F42912"/>
    <w:rsid w:val="00F430A6"/>
    <w:rsid w:val="00F4379D"/>
    <w:rsid w:val="00F43EB2"/>
    <w:rsid w:val="00F470B2"/>
    <w:rsid w:val="00F508AE"/>
    <w:rsid w:val="00F5234C"/>
    <w:rsid w:val="00F529B8"/>
    <w:rsid w:val="00F61AAE"/>
    <w:rsid w:val="00F638D9"/>
    <w:rsid w:val="00F64C1E"/>
    <w:rsid w:val="00F67D2A"/>
    <w:rsid w:val="00F71C68"/>
    <w:rsid w:val="00F727AC"/>
    <w:rsid w:val="00F73ABD"/>
    <w:rsid w:val="00F83A2B"/>
    <w:rsid w:val="00F83DAA"/>
    <w:rsid w:val="00F87454"/>
    <w:rsid w:val="00F905B5"/>
    <w:rsid w:val="00F90C02"/>
    <w:rsid w:val="00F92094"/>
    <w:rsid w:val="00F922F9"/>
    <w:rsid w:val="00F9276E"/>
    <w:rsid w:val="00F9285A"/>
    <w:rsid w:val="00F952DD"/>
    <w:rsid w:val="00F9582C"/>
    <w:rsid w:val="00FA02F5"/>
    <w:rsid w:val="00FA4440"/>
    <w:rsid w:val="00FA45C1"/>
    <w:rsid w:val="00FB11C5"/>
    <w:rsid w:val="00FB1364"/>
    <w:rsid w:val="00FB4461"/>
    <w:rsid w:val="00FB59A6"/>
    <w:rsid w:val="00FB7283"/>
    <w:rsid w:val="00FC5ECB"/>
    <w:rsid w:val="00FC6CE6"/>
    <w:rsid w:val="00FC72DB"/>
    <w:rsid w:val="00FD0ABF"/>
    <w:rsid w:val="00FD1DA0"/>
    <w:rsid w:val="00FD2712"/>
    <w:rsid w:val="00FD7AF1"/>
    <w:rsid w:val="00FE0426"/>
    <w:rsid w:val="00FE0AD4"/>
    <w:rsid w:val="00FE22CF"/>
    <w:rsid w:val="00FF1D13"/>
    <w:rsid w:val="00FF465B"/>
    <w:rsid w:val="00FF6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v:textbox inset="5.85pt,.7pt,5.85pt,.7pt"/>
    </o:shapedefaults>
    <o:shapelayout v:ext="edit">
      <o:idmap v:ext="edit" data="1"/>
    </o:shapelayout>
  </w:shapeDefaults>
  <w:decimalSymbol w:val="."/>
  <w:listSeparator w:val=","/>
  <w14:docId w14:val="6094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35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55CB7"/>
    <w:rPr>
      <w:rFonts w:ascii="Arial" w:eastAsia="ＭＳ ゴシック" w:hAnsi="Arial"/>
      <w:sz w:val="18"/>
      <w:szCs w:val="18"/>
    </w:rPr>
  </w:style>
  <w:style w:type="paragraph" w:styleId="a4">
    <w:name w:val="header"/>
    <w:basedOn w:val="a"/>
    <w:link w:val="a5"/>
    <w:rsid w:val="0086260E"/>
    <w:pPr>
      <w:tabs>
        <w:tab w:val="center" w:pos="4252"/>
        <w:tab w:val="right" w:pos="8504"/>
      </w:tabs>
      <w:snapToGrid w:val="0"/>
    </w:pPr>
  </w:style>
  <w:style w:type="character" w:customStyle="1" w:styleId="a5">
    <w:name w:val="ヘッダー (文字)"/>
    <w:link w:val="a4"/>
    <w:rsid w:val="0086260E"/>
    <w:rPr>
      <w:kern w:val="2"/>
      <w:sz w:val="21"/>
      <w:szCs w:val="24"/>
    </w:rPr>
  </w:style>
  <w:style w:type="paragraph" w:styleId="a6">
    <w:name w:val="footer"/>
    <w:basedOn w:val="a"/>
    <w:link w:val="a7"/>
    <w:uiPriority w:val="99"/>
    <w:rsid w:val="0086260E"/>
    <w:pPr>
      <w:tabs>
        <w:tab w:val="center" w:pos="4252"/>
        <w:tab w:val="right" w:pos="8504"/>
      </w:tabs>
      <w:snapToGrid w:val="0"/>
    </w:pPr>
  </w:style>
  <w:style w:type="character" w:customStyle="1" w:styleId="a7">
    <w:name w:val="フッター (文字)"/>
    <w:link w:val="a6"/>
    <w:uiPriority w:val="99"/>
    <w:rsid w:val="0086260E"/>
    <w:rPr>
      <w:kern w:val="2"/>
      <w:sz w:val="21"/>
      <w:szCs w:val="24"/>
    </w:rPr>
  </w:style>
  <w:style w:type="character" w:styleId="a8">
    <w:name w:val="annotation reference"/>
    <w:rsid w:val="009D7DC8"/>
    <w:rPr>
      <w:sz w:val="18"/>
      <w:szCs w:val="18"/>
    </w:rPr>
  </w:style>
  <w:style w:type="paragraph" w:styleId="a9">
    <w:name w:val="annotation text"/>
    <w:basedOn w:val="a"/>
    <w:link w:val="aa"/>
    <w:rsid w:val="009D7DC8"/>
    <w:pPr>
      <w:jc w:val="left"/>
    </w:pPr>
  </w:style>
  <w:style w:type="character" w:customStyle="1" w:styleId="aa">
    <w:name w:val="コメント文字列 (文字)"/>
    <w:link w:val="a9"/>
    <w:rsid w:val="009D7DC8"/>
    <w:rPr>
      <w:sz w:val="24"/>
    </w:rPr>
  </w:style>
  <w:style w:type="paragraph" w:styleId="ab">
    <w:name w:val="annotation subject"/>
    <w:basedOn w:val="a9"/>
    <w:next w:val="a9"/>
    <w:link w:val="ac"/>
    <w:rsid w:val="009D7DC8"/>
    <w:rPr>
      <w:b/>
      <w:bCs/>
    </w:rPr>
  </w:style>
  <w:style w:type="character" w:customStyle="1" w:styleId="ac">
    <w:name w:val="コメント内容 (文字)"/>
    <w:link w:val="ab"/>
    <w:rsid w:val="009D7DC8"/>
    <w:rPr>
      <w:b/>
      <w:bCs/>
      <w:sz w:val="24"/>
    </w:rPr>
  </w:style>
  <w:style w:type="table" w:styleId="ad">
    <w:name w:val="Table Grid"/>
    <w:basedOn w:val="a1"/>
    <w:uiPriority w:val="59"/>
    <w:rsid w:val="004F2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C67DF"/>
    <w:pPr>
      <w:ind w:leftChars="400" w:left="840"/>
    </w:pPr>
  </w:style>
  <w:style w:type="table" w:customStyle="1" w:styleId="1">
    <w:name w:val="表 (格子)1"/>
    <w:basedOn w:val="a1"/>
    <w:next w:val="ad"/>
    <w:uiPriority w:val="59"/>
    <w:rsid w:val="00FD7AF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A1539A"/>
    <w:rPr>
      <w:color w:val="0000FF" w:themeColor="hyperlink"/>
      <w:u w:val="single"/>
    </w:rPr>
  </w:style>
  <w:style w:type="paragraph" w:styleId="af0">
    <w:name w:val="Date"/>
    <w:basedOn w:val="a"/>
    <w:next w:val="a"/>
    <w:link w:val="af1"/>
    <w:rsid w:val="007048F6"/>
  </w:style>
  <w:style w:type="character" w:customStyle="1" w:styleId="af1">
    <w:name w:val="日付 (文字)"/>
    <w:basedOn w:val="a0"/>
    <w:link w:val="af0"/>
    <w:rsid w:val="007048F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355"/>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655CB7"/>
    <w:rPr>
      <w:rFonts w:ascii="Arial" w:eastAsia="ＭＳ ゴシック" w:hAnsi="Arial"/>
      <w:sz w:val="18"/>
      <w:szCs w:val="18"/>
    </w:rPr>
  </w:style>
  <w:style w:type="paragraph" w:styleId="a4">
    <w:name w:val="header"/>
    <w:basedOn w:val="a"/>
    <w:link w:val="a5"/>
    <w:rsid w:val="0086260E"/>
    <w:pPr>
      <w:tabs>
        <w:tab w:val="center" w:pos="4252"/>
        <w:tab w:val="right" w:pos="8504"/>
      </w:tabs>
      <w:snapToGrid w:val="0"/>
    </w:pPr>
  </w:style>
  <w:style w:type="character" w:customStyle="1" w:styleId="a5">
    <w:name w:val="ヘッダー (文字)"/>
    <w:link w:val="a4"/>
    <w:rsid w:val="0086260E"/>
    <w:rPr>
      <w:kern w:val="2"/>
      <w:sz w:val="21"/>
      <w:szCs w:val="24"/>
    </w:rPr>
  </w:style>
  <w:style w:type="paragraph" w:styleId="a6">
    <w:name w:val="footer"/>
    <w:basedOn w:val="a"/>
    <w:link w:val="a7"/>
    <w:uiPriority w:val="99"/>
    <w:rsid w:val="0086260E"/>
    <w:pPr>
      <w:tabs>
        <w:tab w:val="center" w:pos="4252"/>
        <w:tab w:val="right" w:pos="8504"/>
      </w:tabs>
      <w:snapToGrid w:val="0"/>
    </w:pPr>
  </w:style>
  <w:style w:type="character" w:customStyle="1" w:styleId="a7">
    <w:name w:val="フッター (文字)"/>
    <w:link w:val="a6"/>
    <w:uiPriority w:val="99"/>
    <w:rsid w:val="0086260E"/>
    <w:rPr>
      <w:kern w:val="2"/>
      <w:sz w:val="21"/>
      <w:szCs w:val="24"/>
    </w:rPr>
  </w:style>
  <w:style w:type="character" w:styleId="a8">
    <w:name w:val="annotation reference"/>
    <w:rsid w:val="009D7DC8"/>
    <w:rPr>
      <w:sz w:val="18"/>
      <w:szCs w:val="18"/>
    </w:rPr>
  </w:style>
  <w:style w:type="paragraph" w:styleId="a9">
    <w:name w:val="annotation text"/>
    <w:basedOn w:val="a"/>
    <w:link w:val="aa"/>
    <w:rsid w:val="009D7DC8"/>
    <w:pPr>
      <w:jc w:val="left"/>
    </w:pPr>
  </w:style>
  <w:style w:type="character" w:customStyle="1" w:styleId="aa">
    <w:name w:val="コメント文字列 (文字)"/>
    <w:link w:val="a9"/>
    <w:rsid w:val="009D7DC8"/>
    <w:rPr>
      <w:sz w:val="24"/>
    </w:rPr>
  </w:style>
  <w:style w:type="paragraph" w:styleId="ab">
    <w:name w:val="annotation subject"/>
    <w:basedOn w:val="a9"/>
    <w:next w:val="a9"/>
    <w:link w:val="ac"/>
    <w:rsid w:val="009D7DC8"/>
    <w:rPr>
      <w:b/>
      <w:bCs/>
    </w:rPr>
  </w:style>
  <w:style w:type="character" w:customStyle="1" w:styleId="ac">
    <w:name w:val="コメント内容 (文字)"/>
    <w:link w:val="ab"/>
    <w:rsid w:val="009D7DC8"/>
    <w:rPr>
      <w:b/>
      <w:bCs/>
      <w:sz w:val="24"/>
    </w:rPr>
  </w:style>
  <w:style w:type="table" w:styleId="ad">
    <w:name w:val="Table Grid"/>
    <w:basedOn w:val="a1"/>
    <w:uiPriority w:val="59"/>
    <w:rsid w:val="004F2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C67DF"/>
    <w:pPr>
      <w:ind w:leftChars="400" w:left="840"/>
    </w:pPr>
  </w:style>
  <w:style w:type="table" w:customStyle="1" w:styleId="1">
    <w:name w:val="表 (格子)1"/>
    <w:basedOn w:val="a1"/>
    <w:next w:val="ad"/>
    <w:uiPriority w:val="59"/>
    <w:rsid w:val="00FD7AF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A1539A"/>
    <w:rPr>
      <w:color w:val="0000FF" w:themeColor="hyperlink"/>
      <w:u w:val="single"/>
    </w:rPr>
  </w:style>
  <w:style w:type="paragraph" w:styleId="af0">
    <w:name w:val="Date"/>
    <w:basedOn w:val="a"/>
    <w:next w:val="a"/>
    <w:link w:val="af1"/>
    <w:rsid w:val="007048F6"/>
  </w:style>
  <w:style w:type="character" w:customStyle="1" w:styleId="af1">
    <w:name w:val="日付 (文字)"/>
    <w:basedOn w:val="a0"/>
    <w:link w:val="af0"/>
    <w:rsid w:val="007048F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03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1.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4F9EB-31CE-4299-A102-8DA19C01F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20DAE08A</Template>
  <TotalTime>857</TotalTime>
  <Pages>24</Pages>
  <Words>15697</Words>
  <Characters>1471</Characters>
  <Application>Microsoft Office Word</Application>
  <DocSecurity>0</DocSecurity>
  <Lines>12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目　　次</vt:lpstr>
      <vt:lpstr>目　　次</vt:lpstr>
    </vt:vector>
  </TitlesOfParts>
  <Company/>
  <LinksUpToDate>false</LinksUpToDate>
  <CharactersWithSpaces>17134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19860336</dc:creator>
  <cp:lastModifiedBy>服部 めぐみ</cp:lastModifiedBy>
  <cp:revision>50</cp:revision>
  <cp:lastPrinted>2021-11-15T05:10:00Z</cp:lastPrinted>
  <dcterms:created xsi:type="dcterms:W3CDTF">2021-02-17T07:52:00Z</dcterms:created>
  <dcterms:modified xsi:type="dcterms:W3CDTF">2021-12-23T05:00:00Z</dcterms:modified>
</cp:coreProperties>
</file>